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63071" w14:textId="77777777" w:rsidR="00B024EF" w:rsidRPr="00A06B1C" w:rsidRDefault="00B024EF" w:rsidP="00B024EF">
      <w:pPr>
        <w:spacing w:before="60"/>
        <w:rPr>
          <w:rStyle w:val="1bodycopyTheKeyChar"/>
          <w:lang w:val="en-GB"/>
        </w:rPr>
      </w:pPr>
    </w:p>
    <w:p w14:paraId="248D1800" w14:textId="77777777" w:rsidR="002A3F3C" w:rsidRPr="002A3F3C" w:rsidRDefault="00100F63" w:rsidP="00FA69C1">
      <w:pPr>
        <w:pStyle w:val="4Heading1"/>
        <w:spacing w:after="120"/>
        <w:rPr>
          <w:color w:val="215E99" w:themeColor="text2" w:themeTint="BF"/>
        </w:rPr>
      </w:pPr>
      <w:proofErr w:type="spellStart"/>
      <w:r>
        <w:rPr>
          <w:color w:val="215E99" w:themeColor="text2" w:themeTint="BF"/>
        </w:rPr>
        <w:t>Tweseldown</w:t>
      </w:r>
      <w:proofErr w:type="spellEnd"/>
      <w:r>
        <w:rPr>
          <w:color w:val="215E99" w:themeColor="text2" w:themeTint="BF"/>
        </w:rPr>
        <w:t xml:space="preserve"> Infant</w:t>
      </w:r>
      <w:r w:rsidR="002A3F3C" w:rsidRPr="002A3F3C">
        <w:rPr>
          <w:color w:val="215E99" w:themeColor="text2" w:themeTint="BF"/>
        </w:rPr>
        <w:t xml:space="preserve"> School</w:t>
      </w:r>
    </w:p>
    <w:p w14:paraId="53DE6D46" w14:textId="77777777" w:rsidR="00FA69C1" w:rsidRPr="002A3F3C" w:rsidRDefault="002A3F3C" w:rsidP="00FA69C1">
      <w:pPr>
        <w:pStyle w:val="4Heading1"/>
        <w:spacing w:after="120"/>
        <w:rPr>
          <w:color w:val="215E99" w:themeColor="text2" w:themeTint="BF"/>
        </w:rPr>
      </w:pPr>
      <w:r w:rsidRPr="002A3F3C">
        <w:rPr>
          <w:color w:val="215E99" w:themeColor="text2" w:themeTint="BF"/>
        </w:rPr>
        <w:t>S</w:t>
      </w:r>
      <w:r w:rsidR="00FA69C1" w:rsidRPr="002A3F3C">
        <w:rPr>
          <w:color w:val="215E99" w:themeColor="text2" w:themeTint="BF"/>
        </w:rPr>
        <w:t>elf-</w:t>
      </w:r>
      <w:r w:rsidRPr="002A3F3C">
        <w:rPr>
          <w:color w:val="215E99" w:themeColor="text2" w:themeTint="BF"/>
        </w:rPr>
        <w:t>E</w:t>
      </w:r>
      <w:r w:rsidR="00FA69C1" w:rsidRPr="002A3F3C">
        <w:rPr>
          <w:color w:val="215E99" w:themeColor="text2" w:themeTint="BF"/>
        </w:rPr>
        <w:t xml:space="preserve">valuation </w:t>
      </w:r>
      <w:r w:rsidRPr="002A3F3C">
        <w:rPr>
          <w:color w:val="215E99" w:themeColor="text2" w:themeTint="BF"/>
        </w:rPr>
        <w:t>F</w:t>
      </w:r>
      <w:r w:rsidR="00FA69C1" w:rsidRPr="002A3F3C">
        <w:rPr>
          <w:color w:val="215E99" w:themeColor="text2" w:themeTint="BF"/>
        </w:rPr>
        <w:t xml:space="preserve">orm (SEF) </w:t>
      </w:r>
      <w:r w:rsidRPr="002A3F3C">
        <w:rPr>
          <w:color w:val="215E99" w:themeColor="text2" w:themeTint="BF"/>
        </w:rPr>
        <w:t>2025</w:t>
      </w:r>
    </w:p>
    <w:p w14:paraId="1712F5E4" w14:textId="77777777" w:rsidR="00F31640" w:rsidRDefault="00000000" w:rsidP="00E9020D">
      <w:pPr>
        <w:pStyle w:val="1bodycopyTheKey"/>
        <w:rPr>
          <w:lang w:val="en-GB"/>
        </w:rPr>
      </w:pPr>
      <w:r>
        <w:rPr>
          <w:noProof/>
          <w:lang w:eastAsia="en-GB"/>
        </w:rPr>
        <w:object w:dxaOrig="1440" w:dyaOrig="1440" w14:anchorId="4D6FEF0A">
          <v:shape id="_x0000_s2055" type="#_x0000_t75" style="position:absolute;margin-left:-.05pt;margin-top:17pt;width:135pt;height:127.75pt;z-index:-251657728;visibility:visible;mso-wrap-edited:f" fillcolor="window">
            <v:imagedata r:id="rId8" o:title="" cropright="3834f"/>
          </v:shape>
          <o:OLEObject Type="Embed" ProgID="Word.Picture.8" ShapeID="_x0000_s2055" DrawAspect="Content" ObjectID="_1833202297" r:id="rId9"/>
        </w:object>
      </w:r>
      <w:r w:rsidR="00351EC7" w:rsidRPr="00A06B1C">
        <w:rPr>
          <w:noProof/>
          <w:lang w:val="en-GB" w:eastAsia="en-GB"/>
        </w:rPr>
        <mc:AlternateContent>
          <mc:Choice Requires="wps">
            <w:drawing>
              <wp:anchor distT="4294967293" distB="4294967293" distL="114300" distR="114300" simplePos="0" relativeHeight="251656704" behindDoc="0" locked="0" layoutInCell="1" allowOverlap="1" wp14:anchorId="54490088" wp14:editId="4901B4C0">
                <wp:simplePos x="0" y="0"/>
                <wp:positionH relativeFrom="column">
                  <wp:posOffset>635</wp:posOffset>
                </wp:positionH>
                <wp:positionV relativeFrom="paragraph">
                  <wp:posOffset>-636</wp:posOffset>
                </wp:positionV>
                <wp:extent cx="9371965" cy="0"/>
                <wp:effectExtent l="0" t="0" r="0" b="0"/>
                <wp:wrapNone/>
                <wp:docPr id="1489757190"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655704B" id="Straight Connector 1" o:spid="_x0000_s1026" style="position:absolute;flip:y;z-index:2516572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p w14:paraId="2ED1DA92" w14:textId="77777777" w:rsidR="00BA0396" w:rsidRDefault="00BA0396" w:rsidP="00613432">
      <w:pPr>
        <w:pStyle w:val="1bodycopy"/>
      </w:pPr>
    </w:p>
    <w:p w14:paraId="43BAD74D" w14:textId="77777777" w:rsidR="00D84D0E" w:rsidRPr="00D84D0E" w:rsidRDefault="00D84D0E" w:rsidP="00D84D0E">
      <w:pPr>
        <w:pStyle w:val="3Bulletedcopyblue"/>
        <w:numPr>
          <w:ilvl w:val="0"/>
          <w:numId w:val="0"/>
        </w:numPr>
        <w:ind w:left="340"/>
        <w:rPr>
          <w:color w:val="FF0000"/>
          <w:lang w:val="en-GB"/>
        </w:rPr>
      </w:pPr>
    </w:p>
    <w:p w14:paraId="71E26AA7" w14:textId="77777777" w:rsidR="00EF1F8F" w:rsidRDefault="00EF1F8F" w:rsidP="000A4DCD">
      <w:pPr>
        <w:pStyle w:val="1bodycopy"/>
      </w:pPr>
    </w:p>
    <w:p w14:paraId="16228607" w14:textId="77777777" w:rsidR="00BA30D1" w:rsidRDefault="00BA30D1" w:rsidP="000A4DCD">
      <w:pPr>
        <w:pStyle w:val="1bodycopy"/>
      </w:pPr>
    </w:p>
    <w:p w14:paraId="457C69AC" w14:textId="77777777" w:rsidR="00BA30D1" w:rsidRDefault="00BA30D1" w:rsidP="000A4DCD">
      <w:pPr>
        <w:pStyle w:val="1bodycopy"/>
      </w:pPr>
    </w:p>
    <w:p w14:paraId="50EECEFD" w14:textId="77777777" w:rsidR="00BA30D1" w:rsidRDefault="00BA30D1" w:rsidP="000A4DCD">
      <w:pPr>
        <w:pStyle w:val="1bodycopy"/>
      </w:pPr>
    </w:p>
    <w:p w14:paraId="7487A223" w14:textId="77777777" w:rsidR="00BA30D1" w:rsidRDefault="00BA30D1" w:rsidP="000A4DCD">
      <w:pPr>
        <w:pStyle w:val="1bodycopy"/>
      </w:pPr>
    </w:p>
    <w:p w14:paraId="12641DF1" w14:textId="77777777" w:rsidR="00BA30D1" w:rsidRDefault="00BA30D1" w:rsidP="000A4DCD">
      <w:pPr>
        <w:pStyle w:val="1bodycopy"/>
      </w:pPr>
    </w:p>
    <w:p w14:paraId="25DD5888" w14:textId="77777777" w:rsidR="00BA30D1" w:rsidRDefault="00BA30D1" w:rsidP="000A4DCD">
      <w:pPr>
        <w:pStyle w:val="1bodycopy"/>
      </w:pPr>
    </w:p>
    <w:p w14:paraId="379A12CD" w14:textId="77777777" w:rsidR="00EF1F8F" w:rsidRPr="00100F63" w:rsidRDefault="002A3F3C" w:rsidP="000A4DCD">
      <w:pPr>
        <w:pStyle w:val="1bodycopy"/>
      </w:pPr>
      <w:r w:rsidRPr="00100F63">
        <w:t xml:space="preserve">School Address </w:t>
      </w:r>
      <w:r w:rsidR="00100F63" w:rsidRPr="00100F63">
        <w:t>Jubilee Drive, Church Crookham, GU528BW</w:t>
      </w:r>
    </w:p>
    <w:p w14:paraId="2CD0218F" w14:textId="77777777" w:rsidR="002A3F3C" w:rsidRPr="00100F63" w:rsidRDefault="002A3F3C" w:rsidP="000A4DCD">
      <w:pPr>
        <w:pStyle w:val="1bodycopy"/>
      </w:pPr>
      <w:r w:rsidRPr="00100F63">
        <w:t>Website</w:t>
      </w:r>
      <w:r w:rsidR="00F83B7E">
        <w:t xml:space="preserve">: </w:t>
      </w:r>
      <w:r w:rsidR="00F83B7E" w:rsidRPr="00F83B7E">
        <w:t>https://w</w:t>
      </w:r>
      <w:r w:rsidR="00F83B7E">
        <w:t>ww.tweseldowninfantschool.co.uk</w:t>
      </w:r>
    </w:p>
    <w:p w14:paraId="47A431AE" w14:textId="77777777" w:rsidR="002A3F3C" w:rsidRPr="00100F63" w:rsidRDefault="002A3F3C" w:rsidP="000A4DCD">
      <w:pPr>
        <w:pStyle w:val="1bodycopy"/>
      </w:pPr>
      <w:r w:rsidRPr="00100F63">
        <w:t xml:space="preserve">DFE Number </w:t>
      </w:r>
      <w:r w:rsidR="00100F63" w:rsidRPr="00100F63">
        <w:t>850 2290</w:t>
      </w:r>
    </w:p>
    <w:p w14:paraId="0112CC09" w14:textId="77777777" w:rsidR="00100F63" w:rsidRPr="00100F63" w:rsidRDefault="00100F63" w:rsidP="000A4DCD">
      <w:pPr>
        <w:pStyle w:val="1bodycopy"/>
      </w:pPr>
      <w:r w:rsidRPr="00100F63">
        <w:t xml:space="preserve">Head Teacher: Kim Tottem </w:t>
      </w:r>
      <w:r w:rsidR="002A3F3C" w:rsidRPr="00100F63">
        <w:t xml:space="preserve"> </w:t>
      </w:r>
    </w:p>
    <w:p w14:paraId="492A375B" w14:textId="77777777" w:rsidR="002A3F3C" w:rsidRDefault="002A3F3C" w:rsidP="000A4DCD">
      <w:pPr>
        <w:pStyle w:val="1bodycopy"/>
      </w:pPr>
      <w:r w:rsidRPr="00100F63">
        <w:t>Chair</w:t>
      </w:r>
      <w:r w:rsidR="00100F63" w:rsidRPr="00100F63">
        <w:t>s</w:t>
      </w:r>
      <w:r w:rsidRPr="00100F63">
        <w:t xml:space="preserve"> of Governors</w:t>
      </w:r>
      <w:r w:rsidR="00BA30D1">
        <w:t>: Debbie Stephenson and Phil S</w:t>
      </w:r>
      <w:r w:rsidR="00100F63" w:rsidRPr="00100F63">
        <w:t>anday</w:t>
      </w:r>
      <w:r>
        <w:t xml:space="preserve"> </w:t>
      </w:r>
    </w:p>
    <w:p w14:paraId="739A7FD7" w14:textId="77777777" w:rsidR="00EF1F8F" w:rsidRPr="000A4DCD" w:rsidRDefault="00EF1F8F" w:rsidP="000A4DCD">
      <w:pPr>
        <w:pStyle w:val="1bodycopy"/>
      </w:pPr>
    </w:p>
    <w:p w14:paraId="092741FC" w14:textId="77777777" w:rsidR="00677CBB" w:rsidRDefault="00677CBB" w:rsidP="00FA69C1">
      <w:pPr>
        <w:pStyle w:val="3Bulletedcopyblue"/>
        <w:numPr>
          <w:ilvl w:val="0"/>
          <w:numId w:val="0"/>
        </w:numPr>
        <w:ind w:left="340"/>
        <w:rPr>
          <w:color w:val="FF0000"/>
          <w:lang w:val="en-GB"/>
        </w:rPr>
      </w:pPr>
    </w:p>
    <w:p w14:paraId="421B2329" w14:textId="77777777" w:rsidR="00310D23" w:rsidRPr="00A06B1C" w:rsidRDefault="004B0FAE" w:rsidP="00FA69C1">
      <w:pPr>
        <w:pStyle w:val="3Bulletedcopyblue"/>
        <w:numPr>
          <w:ilvl w:val="0"/>
          <w:numId w:val="0"/>
        </w:numPr>
        <w:ind w:left="340"/>
        <w:rPr>
          <w:color w:val="FF0000"/>
          <w:lang w:val="en-GB"/>
        </w:rPr>
      </w:pPr>
      <w:r w:rsidRPr="004B0FAE">
        <w:rPr>
          <w:noProof/>
          <w:color w:val="FF0000"/>
          <w:lang w:val="en-GB" w:eastAsia="en-GB"/>
        </w:rPr>
        <mc:AlternateContent>
          <mc:Choice Requires="wps">
            <w:drawing>
              <wp:anchor distT="91440" distB="91440" distL="114300" distR="114300" simplePos="0" relativeHeight="251657728" behindDoc="0" locked="0" layoutInCell="1" allowOverlap="1" wp14:anchorId="575E1DAD" wp14:editId="50A55947">
                <wp:simplePos x="0" y="0"/>
                <wp:positionH relativeFrom="page">
                  <wp:posOffset>2755900</wp:posOffset>
                </wp:positionH>
                <wp:positionV relativeFrom="paragraph">
                  <wp:posOffset>283210</wp:posOffset>
                </wp:positionV>
                <wp:extent cx="1995805" cy="436880"/>
                <wp:effectExtent l="0" t="0" r="0" b="127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5805" cy="436880"/>
                        </a:xfrm>
                        <a:prstGeom prst="rect">
                          <a:avLst/>
                        </a:prstGeom>
                        <a:noFill/>
                        <a:ln w="9525">
                          <a:noFill/>
                          <a:miter lim="800000"/>
                          <a:headEnd/>
                          <a:tailEnd/>
                        </a:ln>
                      </wps:spPr>
                      <wps:txbx>
                        <w:txbxContent>
                          <w:p w14:paraId="2B8298AD" w14:textId="2ECACD99" w:rsidR="004B0FAE" w:rsidRPr="004B0FAE" w:rsidRDefault="004B0FAE">
                            <w:pPr>
                              <w:pBdr>
                                <w:top w:val="single" w:sz="24" w:space="8" w:color="156082" w:themeColor="accent1"/>
                                <w:bottom w:val="single" w:sz="24" w:space="8" w:color="156082" w:themeColor="accent1"/>
                              </w:pBdr>
                              <w:rPr>
                                <w:i/>
                                <w:iCs/>
                                <w:color w:val="156082" w:themeColor="accent1"/>
                                <w:sz w:val="16"/>
                                <w:szCs w:val="16"/>
                              </w:rPr>
                            </w:pPr>
                            <w:r w:rsidRPr="004B0FAE">
                              <w:rPr>
                                <w:i/>
                                <w:iCs/>
                                <w:color w:val="156082" w:themeColor="accent1"/>
                                <w:sz w:val="16"/>
                                <w:szCs w:val="16"/>
                              </w:rPr>
                              <w:t xml:space="preserve">Changes made </w:t>
                            </w:r>
                            <w:r w:rsidR="00A407FD">
                              <w:rPr>
                                <w:i/>
                                <w:iCs/>
                                <w:color w:val="156082" w:themeColor="accent1"/>
                                <w:sz w:val="16"/>
                                <w:szCs w:val="16"/>
                              </w:rPr>
                              <w:t>19/1/26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5E1DAD" id="_x0000_t202" coordsize="21600,21600" o:spt="202" path="m,l,21600r21600,l21600,xe">
                <v:stroke joinstyle="miter"/>
                <v:path gradientshapeok="t" o:connecttype="rect"/>
              </v:shapetype>
              <v:shape id="Text Box 2" o:spid="_x0000_s1026" type="#_x0000_t202" style="position:absolute;left:0;text-align:left;margin-left:217pt;margin-top:22.3pt;width:157.15pt;height:34.4pt;z-index:25165772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" filled="f" stroked="f">
                <v:textbox>
                  <w:txbxContent>
                    <w:p w14:paraId="2B8298AD" w14:textId="2ECACD99" w:rsidR="004B0FAE" w:rsidRPr="004B0FAE" w:rsidRDefault="004B0FAE">
                      <w:pPr>
                        <w:pBdr>
                          <w:top w:val="single" w:sz="24" w:space="8" w:color="156082" w:themeColor="accent1"/>
                          <w:bottom w:val="single" w:sz="24" w:space="8" w:color="156082" w:themeColor="accent1"/>
                        </w:pBdr>
                        <w:rPr>
                          <w:i/>
                          <w:iCs/>
                          <w:color w:val="156082" w:themeColor="accent1"/>
                          <w:sz w:val="16"/>
                          <w:szCs w:val="16"/>
                        </w:rPr>
                      </w:pPr>
                      <w:r w:rsidRPr="004B0FAE">
                        <w:rPr>
                          <w:i/>
                          <w:iCs/>
                          <w:color w:val="156082" w:themeColor="accent1"/>
                          <w:sz w:val="16"/>
                          <w:szCs w:val="16"/>
                        </w:rPr>
                        <w:t xml:space="preserve">Changes made </w:t>
                      </w:r>
                      <w:r w:rsidR="00A407FD">
                        <w:rPr>
                          <w:i/>
                          <w:iCs/>
                          <w:color w:val="156082" w:themeColor="accent1"/>
                          <w:sz w:val="16"/>
                          <w:szCs w:val="16"/>
                        </w:rPr>
                        <w:t>19/1/26</w:t>
                      </w:r>
                    </w:p>
                  </w:txbxContent>
                </v:textbox>
                <w10:wrap type="topAndBottom" anchorx="page"/>
              </v:shape>
            </w:pict>
          </mc:Fallback>
        </mc:AlternateContent>
      </w:r>
    </w:p>
    <w:tbl>
      <w:tblPr>
        <w:tblpPr w:leftFromText="180" w:rightFromText="180" w:horzAnchor="margin" w:tblpY="-1005"/>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12644"/>
      </w:tblGrid>
      <w:tr w:rsidR="00FA69C1" w:rsidRPr="00A06B1C" w14:paraId="435ABF82" w14:textId="77777777" w:rsidTr="00310D23">
        <w:trPr>
          <w:cantSplit/>
        </w:trPr>
        <w:tc>
          <w:tcPr>
            <w:tcW w:w="2098"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4C280222" w14:textId="77777777" w:rsidR="00FA69C1" w:rsidRPr="00A06B1C" w:rsidRDefault="00FA69C1" w:rsidP="00310D23">
            <w:pPr>
              <w:pStyle w:val="1bodycopy"/>
              <w:spacing w:after="0"/>
              <w:rPr>
                <w:caps/>
                <w:color w:val="002060"/>
              </w:rPr>
            </w:pPr>
          </w:p>
        </w:tc>
        <w:tc>
          <w:tcPr>
            <w:tcW w:w="12644"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35E6B1A9" w14:textId="77777777" w:rsidR="00FA69C1" w:rsidRPr="00100F63" w:rsidRDefault="00100F63" w:rsidP="00310D23">
            <w:pPr>
              <w:pStyle w:val="1bodycopy"/>
              <w:spacing w:after="0"/>
              <w:rPr>
                <w:caps/>
                <w:color w:val="FFFFFF" w:themeColor="background1"/>
              </w:rPr>
            </w:pPr>
            <w:r w:rsidRPr="00100F63">
              <w:rPr>
                <w:caps/>
                <w:color w:val="FFFFFF" w:themeColor="background1"/>
              </w:rPr>
              <w:t>Tweseldown Infant School</w:t>
            </w:r>
          </w:p>
          <w:p w14:paraId="6E3A7C08" w14:textId="77777777" w:rsidR="00FA69C1" w:rsidRPr="00A06B1C" w:rsidRDefault="00FA69C1" w:rsidP="00310D23">
            <w:pPr>
              <w:pStyle w:val="1bodycopy"/>
              <w:spacing w:after="0"/>
              <w:rPr>
                <w:caps/>
                <w:color w:val="F8F8F8"/>
              </w:rPr>
            </w:pPr>
            <w:r w:rsidRPr="00A06B1C">
              <w:rPr>
                <w:caps/>
                <w:color w:val="F8F8F8"/>
              </w:rPr>
              <w:t>school self</w:t>
            </w:r>
            <w:r w:rsidR="00932E8F">
              <w:rPr>
                <w:caps/>
                <w:color w:val="F8F8F8"/>
              </w:rPr>
              <w:t>-</w:t>
            </w:r>
            <w:r w:rsidRPr="00A06B1C">
              <w:rPr>
                <w:caps/>
                <w:color w:val="F8F8F8"/>
              </w:rPr>
              <w:t>evaluation</w:t>
            </w:r>
          </w:p>
          <w:p w14:paraId="54B51E5D" w14:textId="77777777" w:rsidR="00FA69C1" w:rsidRPr="00A06B1C" w:rsidRDefault="00FA69C1" w:rsidP="00310D23">
            <w:pPr>
              <w:pStyle w:val="1bodycopy"/>
              <w:spacing w:after="0"/>
              <w:rPr>
                <w:caps/>
                <w:color w:val="F8F8F8"/>
              </w:rPr>
            </w:pPr>
            <w:r w:rsidRPr="00A06B1C">
              <w:rPr>
                <w:caps/>
                <w:color w:val="F8F8F8"/>
              </w:rPr>
              <w:t>20</w:t>
            </w:r>
            <w:r w:rsidR="00A11A1B">
              <w:rPr>
                <w:caps/>
                <w:color w:val="F8F8F8"/>
              </w:rPr>
              <w:t>2</w:t>
            </w:r>
            <w:r w:rsidR="00100F63">
              <w:rPr>
                <w:caps/>
                <w:color w:val="F8F8F8"/>
              </w:rPr>
              <w:t>5</w:t>
            </w:r>
            <w:r w:rsidRPr="00A06B1C">
              <w:rPr>
                <w:caps/>
                <w:color w:val="F8F8F8"/>
              </w:rPr>
              <w:t>-20</w:t>
            </w:r>
            <w:r w:rsidR="00A11A1B">
              <w:rPr>
                <w:caps/>
                <w:color w:val="F8F8F8"/>
              </w:rPr>
              <w:t>2</w:t>
            </w:r>
            <w:r w:rsidR="00100F63">
              <w:rPr>
                <w:caps/>
                <w:color w:val="F8F8F8"/>
              </w:rPr>
              <w:t>6</w:t>
            </w:r>
          </w:p>
        </w:tc>
      </w:tr>
      <w:tr w:rsidR="00FA69C1" w:rsidRPr="00A06B1C" w14:paraId="26614252" w14:textId="77777777" w:rsidTr="00310D23">
        <w:trPr>
          <w:cantSplit/>
        </w:trPr>
        <w:tc>
          <w:tcPr>
            <w:tcW w:w="14742" w:type="dxa"/>
            <w:gridSpan w:val="2"/>
            <w:tcMar>
              <w:top w:w="113" w:type="dxa"/>
              <w:bottom w:w="113" w:type="dxa"/>
            </w:tcMar>
          </w:tcPr>
          <w:p w14:paraId="0B71C362" w14:textId="7114E7F2" w:rsidR="00FA69C1" w:rsidRPr="00A06B1C" w:rsidRDefault="00100F63" w:rsidP="00310D23">
            <w:pPr>
              <w:pStyle w:val="7Tablebodycopy"/>
              <w:rPr>
                <w:lang w:val="en-GB"/>
              </w:rPr>
            </w:pPr>
            <w:r>
              <w:rPr>
                <w:lang w:val="en-GB"/>
              </w:rPr>
              <w:t xml:space="preserve">Written October 2025. </w:t>
            </w:r>
            <w:r w:rsidR="00BA76D7">
              <w:rPr>
                <w:lang w:val="en-GB"/>
              </w:rPr>
              <w:t>Updated: January 2026</w:t>
            </w:r>
          </w:p>
        </w:tc>
      </w:tr>
      <w:tr w:rsidR="00FA69C1" w:rsidRPr="00A06B1C" w14:paraId="37F83629" w14:textId="77777777" w:rsidTr="00310D23">
        <w:trPr>
          <w:cantSplit/>
        </w:trPr>
        <w:tc>
          <w:tcPr>
            <w:tcW w:w="2098" w:type="dxa"/>
            <w:tcMar>
              <w:top w:w="113" w:type="dxa"/>
              <w:bottom w:w="113" w:type="dxa"/>
            </w:tcMar>
          </w:tcPr>
          <w:p w14:paraId="7C3A14B5" w14:textId="77777777" w:rsidR="00FA69C1" w:rsidRPr="00A06B1C" w:rsidRDefault="00FA69C1" w:rsidP="00310D23">
            <w:pPr>
              <w:pStyle w:val="7Tablebodycopy"/>
              <w:rPr>
                <w:lang w:val="en-GB"/>
              </w:rPr>
            </w:pPr>
            <w:r w:rsidRPr="00A06B1C">
              <w:rPr>
                <w:lang w:val="en-GB"/>
              </w:rPr>
              <w:t>Context</w:t>
            </w:r>
          </w:p>
        </w:tc>
        <w:tc>
          <w:tcPr>
            <w:tcW w:w="12644" w:type="dxa"/>
            <w:tcMar>
              <w:top w:w="113" w:type="dxa"/>
              <w:bottom w:w="113" w:type="dxa"/>
            </w:tcMar>
          </w:tcPr>
          <w:p w14:paraId="0675801F" w14:textId="67E09A82" w:rsidR="001242C6" w:rsidRPr="001242C6" w:rsidRDefault="001242C6" w:rsidP="00310D23">
            <w:pPr>
              <w:pStyle w:val="7Tablebodycopy"/>
              <w:rPr>
                <w:b/>
                <w:bCs/>
                <w:lang w:val="en-GB"/>
              </w:rPr>
            </w:pPr>
            <w:r w:rsidRPr="001242C6">
              <w:rPr>
                <w:b/>
                <w:bCs/>
                <w:lang w:val="en-GB"/>
              </w:rPr>
              <w:t>End of Summer Term 2025 Data</w:t>
            </w:r>
          </w:p>
          <w:p w14:paraId="0E792F2C" w14:textId="77777777" w:rsidR="001242C6" w:rsidRPr="001242C6" w:rsidRDefault="001242C6" w:rsidP="00310D23">
            <w:pPr>
              <w:pStyle w:val="7Tablebodycopy"/>
              <w:rPr>
                <w:b/>
                <w:bCs/>
                <w:lang w:val="en-GB"/>
              </w:rPr>
            </w:pPr>
          </w:p>
          <w:p w14:paraId="5B396A8C" w14:textId="5D00E59C" w:rsidR="00FA69C1" w:rsidRPr="007B6B26" w:rsidRDefault="00FA69C1" w:rsidP="00310D23">
            <w:pPr>
              <w:pStyle w:val="7Tablebodycopy"/>
              <w:rPr>
                <w:lang w:val="en-GB"/>
              </w:rPr>
            </w:pPr>
            <w:r w:rsidRPr="007B6B26">
              <w:rPr>
                <w:lang w:val="en-GB"/>
              </w:rPr>
              <w:t>Analys</w:t>
            </w:r>
            <w:r w:rsidR="00051B4F" w:rsidRPr="007B6B26">
              <w:rPr>
                <w:lang w:val="en-GB"/>
              </w:rPr>
              <w:t>e</w:t>
            </w:r>
            <w:r w:rsidRPr="007B6B26">
              <w:rPr>
                <w:lang w:val="en-GB"/>
              </w:rPr>
              <w:t xml:space="preserve"> School Performance (ASP)</w:t>
            </w:r>
          </w:p>
          <w:p w14:paraId="44B9745F" w14:textId="77777777" w:rsidR="00C358CC" w:rsidRDefault="007B6B26" w:rsidP="00310D23">
            <w:pPr>
              <w:pStyle w:val="7Tablebodycopy"/>
              <w:rPr>
                <w:lang w:val="en-GB"/>
              </w:rPr>
            </w:pPr>
            <w:r w:rsidRPr="007B6B26">
              <w:rPr>
                <w:lang w:val="en-GB"/>
              </w:rPr>
              <w:t>Year 1 Phonics</w:t>
            </w:r>
          </w:p>
          <w:p w14:paraId="19B22F7D" w14:textId="77777777" w:rsidR="00C358CC" w:rsidRPr="007B6B26" w:rsidRDefault="00C358CC" w:rsidP="00310D23">
            <w:pPr>
              <w:pStyle w:val="7Tablebodycopy"/>
              <w:rPr>
                <w:lang w:val="en-GB"/>
              </w:rPr>
            </w:pPr>
          </w:p>
          <w:p w14:paraId="63D4931E" w14:textId="77777777" w:rsidR="007B6B26" w:rsidRPr="007B6B26" w:rsidRDefault="00C358CC" w:rsidP="00310D23">
            <w:pPr>
              <w:pStyle w:val="7Tablebodycopy"/>
              <w:rPr>
                <w:lang w:val="en-GB"/>
              </w:rPr>
            </w:pPr>
            <w:r>
              <w:rPr>
                <w:lang w:val="en-GB"/>
              </w:rPr>
              <w:t>2024/5</w:t>
            </w:r>
            <w:r w:rsidR="007B6B26" w:rsidRPr="007B6B26">
              <w:rPr>
                <w:lang w:val="en-GB"/>
              </w:rPr>
              <w:t xml:space="preserve"> Data</w:t>
            </w:r>
          </w:p>
          <w:tbl>
            <w:tblPr>
              <w:tblStyle w:val="TableGrid"/>
              <w:tblW w:w="0" w:type="auto"/>
              <w:tblLook w:val="04A0" w:firstRow="1" w:lastRow="0" w:firstColumn="1" w:lastColumn="0" w:noHBand="0" w:noVBand="1"/>
            </w:tblPr>
            <w:tblGrid>
              <w:gridCol w:w="1046"/>
              <w:gridCol w:w="1134"/>
            </w:tblGrid>
            <w:tr w:rsidR="007B6B26" w:rsidRPr="007B6B26" w14:paraId="77762BBE" w14:textId="77777777" w:rsidTr="007B6B26">
              <w:tc>
                <w:tcPr>
                  <w:tcW w:w="1046" w:type="dxa"/>
                </w:tcPr>
                <w:p w14:paraId="6D1CD564" w14:textId="77777777" w:rsidR="007B6B26" w:rsidRPr="007B6B26" w:rsidRDefault="007B6B26" w:rsidP="006D4270">
                  <w:pPr>
                    <w:pStyle w:val="7Tablebodycopy"/>
                    <w:framePr w:hSpace="180" w:wrap="around" w:hAnchor="margin" w:y="-1005"/>
                    <w:rPr>
                      <w:lang w:val="en-GB"/>
                    </w:rPr>
                  </w:pPr>
                  <w:r w:rsidRPr="007B6B26">
                    <w:rPr>
                      <w:lang w:val="en-GB"/>
                    </w:rPr>
                    <w:t>School</w:t>
                  </w:r>
                </w:p>
              </w:tc>
              <w:tc>
                <w:tcPr>
                  <w:tcW w:w="1134" w:type="dxa"/>
                </w:tcPr>
                <w:p w14:paraId="063341F6" w14:textId="77777777" w:rsidR="007B6B26" w:rsidRPr="007B6B26" w:rsidRDefault="007B6B26" w:rsidP="006D4270">
                  <w:pPr>
                    <w:pStyle w:val="7Tablebodycopy"/>
                    <w:framePr w:hSpace="180" w:wrap="around" w:hAnchor="margin" w:y="-1005"/>
                    <w:rPr>
                      <w:lang w:val="en-GB"/>
                    </w:rPr>
                  </w:pPr>
                  <w:r w:rsidRPr="007B6B26">
                    <w:rPr>
                      <w:lang w:val="en-GB"/>
                    </w:rPr>
                    <w:t>89%</w:t>
                  </w:r>
                </w:p>
              </w:tc>
            </w:tr>
            <w:tr w:rsidR="007B6B26" w:rsidRPr="007B6B26" w14:paraId="0C01DAE3" w14:textId="77777777" w:rsidTr="007B6B26">
              <w:tc>
                <w:tcPr>
                  <w:tcW w:w="1046" w:type="dxa"/>
                </w:tcPr>
                <w:p w14:paraId="0B790CC4" w14:textId="77777777" w:rsidR="007B6B26" w:rsidRPr="007B6B26" w:rsidRDefault="007B6B26" w:rsidP="006D4270">
                  <w:pPr>
                    <w:pStyle w:val="7Tablebodycopy"/>
                    <w:framePr w:hSpace="180" w:wrap="around" w:hAnchor="margin" w:y="-1005"/>
                    <w:rPr>
                      <w:lang w:val="en-GB"/>
                    </w:rPr>
                  </w:pPr>
                  <w:r w:rsidRPr="007B6B26">
                    <w:rPr>
                      <w:lang w:val="en-GB"/>
                    </w:rPr>
                    <w:t xml:space="preserve"> LA</w:t>
                  </w:r>
                </w:p>
              </w:tc>
              <w:tc>
                <w:tcPr>
                  <w:tcW w:w="1134" w:type="dxa"/>
                </w:tcPr>
                <w:p w14:paraId="3DEB6EAE" w14:textId="77777777" w:rsidR="007B6B26" w:rsidRPr="007B6B26" w:rsidRDefault="007B6B26" w:rsidP="006D4270">
                  <w:pPr>
                    <w:pStyle w:val="7Tablebodycopy"/>
                    <w:framePr w:hSpace="180" w:wrap="around" w:hAnchor="margin" w:y="-1005"/>
                    <w:rPr>
                      <w:lang w:val="en-GB"/>
                    </w:rPr>
                  </w:pPr>
                  <w:r w:rsidRPr="007B6B26">
                    <w:rPr>
                      <w:lang w:val="en-GB"/>
                    </w:rPr>
                    <w:t>81%</w:t>
                  </w:r>
                </w:p>
              </w:tc>
            </w:tr>
            <w:tr w:rsidR="007B6B26" w:rsidRPr="007B6B26" w14:paraId="63D1ACC0" w14:textId="77777777" w:rsidTr="007B6B26">
              <w:tc>
                <w:tcPr>
                  <w:tcW w:w="1046" w:type="dxa"/>
                </w:tcPr>
                <w:p w14:paraId="3E36E97E" w14:textId="77777777" w:rsidR="007B6B26" w:rsidRPr="007B6B26" w:rsidRDefault="007B6B26" w:rsidP="006D4270">
                  <w:pPr>
                    <w:pStyle w:val="7Tablebodycopy"/>
                    <w:framePr w:hSpace="180" w:wrap="around" w:hAnchor="margin" w:y="-1005"/>
                    <w:rPr>
                      <w:lang w:val="en-GB"/>
                    </w:rPr>
                  </w:pPr>
                  <w:r w:rsidRPr="007B6B26">
                    <w:rPr>
                      <w:lang w:val="en-GB"/>
                    </w:rPr>
                    <w:t>National</w:t>
                  </w:r>
                </w:p>
              </w:tc>
              <w:tc>
                <w:tcPr>
                  <w:tcW w:w="1134" w:type="dxa"/>
                </w:tcPr>
                <w:p w14:paraId="5BA854FF" w14:textId="77777777" w:rsidR="007B6B26" w:rsidRPr="007B6B26" w:rsidRDefault="007B6B26" w:rsidP="006D4270">
                  <w:pPr>
                    <w:pStyle w:val="7Tablebodycopy"/>
                    <w:framePr w:hSpace="180" w:wrap="around" w:hAnchor="margin" w:y="-1005"/>
                    <w:rPr>
                      <w:lang w:val="en-GB"/>
                    </w:rPr>
                  </w:pPr>
                  <w:r w:rsidRPr="007B6B26">
                    <w:rPr>
                      <w:lang w:val="en-GB"/>
                    </w:rPr>
                    <w:t>80%</w:t>
                  </w:r>
                </w:p>
              </w:tc>
            </w:tr>
          </w:tbl>
          <w:p w14:paraId="7DDD3416" w14:textId="77777777" w:rsidR="007B6B26" w:rsidRDefault="007B6B26" w:rsidP="00310D23">
            <w:pPr>
              <w:pStyle w:val="7Tablebodycopy"/>
              <w:rPr>
                <w:highlight w:val="yellow"/>
                <w:lang w:val="en-GB"/>
              </w:rPr>
            </w:pPr>
          </w:p>
          <w:p w14:paraId="2A24373D" w14:textId="77777777" w:rsidR="007B6B26" w:rsidRPr="007B6B26" w:rsidRDefault="007B6B26" w:rsidP="00310D23">
            <w:pPr>
              <w:pStyle w:val="7Tablebodycopy"/>
              <w:rPr>
                <w:lang w:val="en-GB"/>
              </w:rPr>
            </w:pPr>
            <w:r w:rsidRPr="007B6B26">
              <w:rPr>
                <w:lang w:val="en-GB"/>
              </w:rPr>
              <w:t>Phonics Average Score</w:t>
            </w:r>
          </w:p>
          <w:tbl>
            <w:tblPr>
              <w:tblStyle w:val="TableGrid"/>
              <w:tblW w:w="0" w:type="auto"/>
              <w:tblLook w:val="04A0" w:firstRow="1" w:lastRow="0" w:firstColumn="1" w:lastColumn="0" w:noHBand="0" w:noVBand="1"/>
            </w:tblPr>
            <w:tblGrid>
              <w:gridCol w:w="1187"/>
              <w:gridCol w:w="993"/>
            </w:tblGrid>
            <w:tr w:rsidR="007B6B26" w:rsidRPr="007B6B26" w14:paraId="240B1988" w14:textId="77777777" w:rsidTr="007B6B26">
              <w:tc>
                <w:tcPr>
                  <w:tcW w:w="1187" w:type="dxa"/>
                </w:tcPr>
                <w:p w14:paraId="4A67F3C1" w14:textId="77777777" w:rsidR="007B6B26" w:rsidRPr="007B6B26" w:rsidRDefault="007B6B26" w:rsidP="006D4270">
                  <w:pPr>
                    <w:pStyle w:val="7Tablebodycopy"/>
                    <w:framePr w:hSpace="180" w:wrap="around" w:hAnchor="margin" w:y="-1005"/>
                    <w:rPr>
                      <w:lang w:val="en-GB"/>
                    </w:rPr>
                  </w:pPr>
                  <w:r w:rsidRPr="007B6B26">
                    <w:rPr>
                      <w:lang w:val="en-GB"/>
                    </w:rPr>
                    <w:t>School</w:t>
                  </w:r>
                </w:p>
              </w:tc>
              <w:tc>
                <w:tcPr>
                  <w:tcW w:w="993" w:type="dxa"/>
                </w:tcPr>
                <w:p w14:paraId="10FF0FBA" w14:textId="77777777" w:rsidR="007B6B26" w:rsidRPr="007B6B26" w:rsidRDefault="007B6B26" w:rsidP="006D4270">
                  <w:pPr>
                    <w:pStyle w:val="7Tablebodycopy"/>
                    <w:framePr w:hSpace="180" w:wrap="around" w:hAnchor="margin" w:y="-1005"/>
                    <w:rPr>
                      <w:lang w:val="en-GB"/>
                    </w:rPr>
                  </w:pPr>
                  <w:r w:rsidRPr="007B6B26">
                    <w:rPr>
                      <w:lang w:val="en-GB"/>
                    </w:rPr>
                    <w:t>35.1</w:t>
                  </w:r>
                </w:p>
              </w:tc>
            </w:tr>
            <w:tr w:rsidR="007B6B26" w:rsidRPr="007B6B26" w14:paraId="0C832E8F" w14:textId="77777777" w:rsidTr="007B6B26">
              <w:tc>
                <w:tcPr>
                  <w:tcW w:w="1187" w:type="dxa"/>
                </w:tcPr>
                <w:p w14:paraId="58DF2A68" w14:textId="77777777" w:rsidR="007B6B26" w:rsidRPr="007B6B26" w:rsidRDefault="007B6B26" w:rsidP="006D4270">
                  <w:pPr>
                    <w:pStyle w:val="7Tablebodycopy"/>
                    <w:framePr w:hSpace="180" w:wrap="around" w:hAnchor="margin" w:y="-1005"/>
                    <w:rPr>
                      <w:lang w:val="en-GB"/>
                    </w:rPr>
                  </w:pPr>
                  <w:r w:rsidRPr="007B6B26">
                    <w:rPr>
                      <w:lang w:val="en-GB"/>
                    </w:rPr>
                    <w:t>LA</w:t>
                  </w:r>
                </w:p>
              </w:tc>
              <w:tc>
                <w:tcPr>
                  <w:tcW w:w="993" w:type="dxa"/>
                </w:tcPr>
                <w:p w14:paraId="046AB3DF" w14:textId="77777777" w:rsidR="007B6B26" w:rsidRPr="007B6B26" w:rsidRDefault="007B6B26" w:rsidP="006D4270">
                  <w:pPr>
                    <w:pStyle w:val="7Tablebodycopy"/>
                    <w:framePr w:hSpace="180" w:wrap="around" w:hAnchor="margin" w:y="-1005"/>
                    <w:rPr>
                      <w:lang w:val="en-GB"/>
                    </w:rPr>
                  </w:pPr>
                  <w:r w:rsidRPr="007B6B26">
                    <w:rPr>
                      <w:lang w:val="en-GB"/>
                    </w:rPr>
                    <w:t>33.7</w:t>
                  </w:r>
                </w:p>
              </w:tc>
            </w:tr>
            <w:tr w:rsidR="007B6B26" w:rsidRPr="007B6B26" w14:paraId="5B1F8793" w14:textId="77777777" w:rsidTr="007B6B26">
              <w:tc>
                <w:tcPr>
                  <w:tcW w:w="1187" w:type="dxa"/>
                </w:tcPr>
                <w:p w14:paraId="1F9DCE70" w14:textId="77777777" w:rsidR="007B6B26" w:rsidRPr="007B6B26" w:rsidRDefault="007B6B26" w:rsidP="006D4270">
                  <w:pPr>
                    <w:pStyle w:val="7Tablebodycopy"/>
                    <w:framePr w:hSpace="180" w:wrap="around" w:hAnchor="margin" w:y="-1005"/>
                    <w:rPr>
                      <w:lang w:val="en-GB"/>
                    </w:rPr>
                  </w:pPr>
                  <w:r w:rsidRPr="007B6B26">
                    <w:rPr>
                      <w:lang w:val="en-GB"/>
                    </w:rPr>
                    <w:t>National</w:t>
                  </w:r>
                </w:p>
              </w:tc>
              <w:tc>
                <w:tcPr>
                  <w:tcW w:w="993" w:type="dxa"/>
                </w:tcPr>
                <w:p w14:paraId="040551CB" w14:textId="77777777" w:rsidR="007B6B26" w:rsidRPr="007B6B26" w:rsidRDefault="007B6B26" w:rsidP="006D4270">
                  <w:pPr>
                    <w:pStyle w:val="7Tablebodycopy"/>
                    <w:framePr w:hSpace="180" w:wrap="around" w:hAnchor="margin" w:y="-1005"/>
                    <w:rPr>
                      <w:lang w:val="en-GB"/>
                    </w:rPr>
                  </w:pPr>
                  <w:r w:rsidRPr="007B6B26">
                    <w:rPr>
                      <w:lang w:val="en-GB"/>
                    </w:rPr>
                    <w:t>33.4</w:t>
                  </w:r>
                </w:p>
              </w:tc>
            </w:tr>
          </w:tbl>
          <w:p w14:paraId="63A10065" w14:textId="77777777" w:rsidR="007B6B26" w:rsidRPr="007B6B26" w:rsidRDefault="007B6B26" w:rsidP="00310D23">
            <w:pPr>
              <w:pStyle w:val="7Tablebodycopy"/>
              <w:rPr>
                <w:lang w:val="en-GB"/>
              </w:rPr>
            </w:pPr>
          </w:p>
          <w:p w14:paraId="32991568" w14:textId="77777777" w:rsidR="004A0DDF" w:rsidRDefault="007B6B26" w:rsidP="00310D23">
            <w:pPr>
              <w:pStyle w:val="7Tablebodycopy"/>
              <w:rPr>
                <w:lang w:val="en-GB"/>
              </w:rPr>
            </w:pPr>
            <w:r w:rsidRPr="007B6B26">
              <w:rPr>
                <w:lang w:val="en-GB"/>
              </w:rPr>
              <w:t xml:space="preserve">97 out of 109 </w:t>
            </w:r>
            <w:proofErr w:type="gramStart"/>
            <w:r w:rsidRPr="007B6B26">
              <w:rPr>
                <w:lang w:val="en-GB"/>
              </w:rPr>
              <w:t>pupil</w:t>
            </w:r>
            <w:proofErr w:type="gramEnd"/>
            <w:r w:rsidRPr="007B6B26">
              <w:rPr>
                <w:lang w:val="en-GB"/>
              </w:rPr>
              <w:t xml:space="preserve"> achieved scores 32-40 = 89%</w:t>
            </w:r>
          </w:p>
          <w:p w14:paraId="35D71425" w14:textId="77777777" w:rsidR="004A0DDF" w:rsidRDefault="004A0DDF" w:rsidP="00310D23">
            <w:pPr>
              <w:pStyle w:val="7Tablebodycopy"/>
              <w:rPr>
                <w:lang w:val="en-GB"/>
              </w:rPr>
            </w:pPr>
          </w:p>
          <w:p w14:paraId="172C8F5C" w14:textId="7FC058A9" w:rsidR="007B6B26" w:rsidRPr="007B6B26" w:rsidRDefault="007B6B26" w:rsidP="00310D23">
            <w:pPr>
              <w:pStyle w:val="7Tablebodycopy"/>
              <w:rPr>
                <w:lang w:val="en-GB"/>
              </w:rPr>
            </w:pPr>
            <w:r w:rsidRPr="007B6B26">
              <w:rPr>
                <w:lang w:val="en-GB"/>
              </w:rPr>
              <w:t xml:space="preserve">Similar </w:t>
            </w:r>
            <w:r>
              <w:rPr>
                <w:lang w:val="en-GB"/>
              </w:rPr>
              <w:t xml:space="preserve">Local </w:t>
            </w:r>
            <w:r w:rsidRPr="007B6B26">
              <w:rPr>
                <w:lang w:val="en-GB"/>
              </w:rPr>
              <w:t>Schools</w:t>
            </w:r>
          </w:p>
          <w:tbl>
            <w:tblPr>
              <w:tblW w:w="5117" w:type="dxa"/>
              <w:tblCellMar>
                <w:left w:w="0" w:type="dxa"/>
                <w:right w:w="0" w:type="dxa"/>
              </w:tblCellMar>
              <w:tblLook w:val="0420" w:firstRow="1" w:lastRow="0" w:firstColumn="0" w:lastColumn="0" w:noHBand="0" w:noVBand="1"/>
            </w:tblPr>
            <w:tblGrid>
              <w:gridCol w:w="1707"/>
              <w:gridCol w:w="1705"/>
              <w:gridCol w:w="1705"/>
            </w:tblGrid>
            <w:tr w:rsidR="007B6B26" w:rsidRPr="00EC1A11" w14:paraId="1B8364CF" w14:textId="77777777" w:rsidTr="007B6B26">
              <w:trPr>
                <w:trHeight w:val="438"/>
              </w:trPr>
              <w:tc>
                <w:tcPr>
                  <w:tcW w:w="1707" w:type="dxa"/>
                  <w:tcBorders>
                    <w:top w:val="single" w:sz="8" w:space="0" w:color="FFFFFF"/>
                    <w:left w:val="single" w:sz="8" w:space="0" w:color="FFFFFF"/>
                    <w:bottom w:val="single" w:sz="24" w:space="0" w:color="FFFFFF"/>
                    <w:right w:val="single" w:sz="8" w:space="0" w:color="FFFFFF"/>
                  </w:tcBorders>
                  <w:shd w:val="clear" w:color="auto" w:fill="1CADE4"/>
                  <w:tcMar>
                    <w:top w:w="72" w:type="dxa"/>
                    <w:left w:w="144" w:type="dxa"/>
                    <w:bottom w:w="72" w:type="dxa"/>
                    <w:right w:w="144" w:type="dxa"/>
                  </w:tcMar>
                  <w:hideMark/>
                </w:tcPr>
                <w:p w14:paraId="23846D94" w14:textId="77777777" w:rsidR="007B6B26" w:rsidRPr="00EC1A11" w:rsidRDefault="007B6B26" w:rsidP="006D4270">
                  <w:pPr>
                    <w:framePr w:hSpace="180" w:wrap="around" w:hAnchor="margin" w:y="-1005"/>
                    <w:rPr>
                      <w:u w:val="single"/>
                    </w:rPr>
                  </w:pPr>
                  <w:proofErr w:type="spellStart"/>
                  <w:r>
                    <w:rPr>
                      <w:b/>
                      <w:bCs/>
                      <w:u w:val="single"/>
                    </w:rPr>
                    <w:t>Tweseldown</w:t>
                  </w:r>
                  <w:proofErr w:type="spellEnd"/>
                </w:p>
              </w:tc>
              <w:tc>
                <w:tcPr>
                  <w:tcW w:w="1705" w:type="dxa"/>
                  <w:tcBorders>
                    <w:top w:val="single" w:sz="8" w:space="0" w:color="FFFFFF"/>
                    <w:left w:val="single" w:sz="8" w:space="0" w:color="FFFFFF"/>
                    <w:bottom w:val="single" w:sz="24" w:space="0" w:color="FFFFFF"/>
                    <w:right w:val="single" w:sz="8" w:space="0" w:color="FFFFFF"/>
                  </w:tcBorders>
                  <w:shd w:val="clear" w:color="auto" w:fill="1CADE4"/>
                  <w:tcMar>
                    <w:top w:w="72" w:type="dxa"/>
                    <w:left w:w="144" w:type="dxa"/>
                    <w:bottom w:w="72" w:type="dxa"/>
                    <w:right w:w="144" w:type="dxa"/>
                  </w:tcMar>
                  <w:hideMark/>
                </w:tcPr>
                <w:p w14:paraId="2A6C803D" w14:textId="77777777" w:rsidR="007B6B26" w:rsidRPr="00EC1A11" w:rsidRDefault="007B6B26" w:rsidP="006D4270">
                  <w:pPr>
                    <w:framePr w:hSpace="180" w:wrap="around" w:hAnchor="margin" w:y="-1005"/>
                    <w:rPr>
                      <w:u w:val="single"/>
                    </w:rPr>
                  </w:pPr>
                  <w:r w:rsidRPr="00EC1A11">
                    <w:rPr>
                      <w:b/>
                      <w:bCs/>
                      <w:u w:val="single"/>
                    </w:rPr>
                    <w:t>Fleet Infant</w:t>
                  </w:r>
                </w:p>
              </w:tc>
              <w:tc>
                <w:tcPr>
                  <w:tcW w:w="1705" w:type="dxa"/>
                  <w:tcBorders>
                    <w:top w:val="single" w:sz="8" w:space="0" w:color="FFFFFF"/>
                    <w:left w:val="single" w:sz="8" w:space="0" w:color="FFFFFF"/>
                    <w:bottom w:val="single" w:sz="24" w:space="0" w:color="FFFFFF"/>
                    <w:right w:val="single" w:sz="8" w:space="0" w:color="FFFFFF"/>
                  </w:tcBorders>
                  <w:shd w:val="clear" w:color="auto" w:fill="1CADE4"/>
                  <w:tcMar>
                    <w:top w:w="72" w:type="dxa"/>
                    <w:left w:w="144" w:type="dxa"/>
                    <w:bottom w:w="72" w:type="dxa"/>
                    <w:right w:w="144" w:type="dxa"/>
                  </w:tcMar>
                  <w:hideMark/>
                </w:tcPr>
                <w:p w14:paraId="1F8063DA" w14:textId="77777777" w:rsidR="007B6B26" w:rsidRPr="00EC1A11" w:rsidRDefault="007B6B26" w:rsidP="006D4270">
                  <w:pPr>
                    <w:framePr w:hSpace="180" w:wrap="around" w:hAnchor="margin" w:y="-1005"/>
                    <w:rPr>
                      <w:u w:val="single"/>
                    </w:rPr>
                  </w:pPr>
                  <w:r w:rsidRPr="00EC1A11">
                    <w:rPr>
                      <w:b/>
                      <w:bCs/>
                      <w:u w:val="single"/>
                    </w:rPr>
                    <w:t>Tavistock</w:t>
                  </w:r>
                </w:p>
              </w:tc>
            </w:tr>
            <w:tr w:rsidR="007B6B26" w:rsidRPr="00EC1A11" w14:paraId="04BE02BF" w14:textId="77777777" w:rsidTr="007B6B26">
              <w:trPr>
                <w:trHeight w:val="2702"/>
              </w:trPr>
              <w:tc>
                <w:tcPr>
                  <w:tcW w:w="1707"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1ABF1F09" w14:textId="77777777" w:rsidR="007B6B26" w:rsidRPr="00EC1A11" w:rsidRDefault="007B6B26" w:rsidP="006D4270">
                  <w:pPr>
                    <w:framePr w:hSpace="180" w:wrap="around" w:hAnchor="margin" w:y="-1005"/>
                  </w:pPr>
                  <w:r>
                    <w:lastRenderedPageBreak/>
                    <w:t>Year R 67.7</w:t>
                  </w:r>
                  <w:r w:rsidRPr="00EC1A11">
                    <w:t>% GLD</w:t>
                  </w:r>
                </w:p>
                <w:p w14:paraId="31165AD6" w14:textId="77777777" w:rsidR="007B6B26" w:rsidRDefault="007B6B26" w:rsidP="006D4270">
                  <w:pPr>
                    <w:framePr w:hSpace="180" w:wrap="around" w:hAnchor="margin" w:y="-1005"/>
                  </w:pPr>
                  <w:r>
                    <w:t>Phonics 89</w:t>
                  </w:r>
                  <w:r w:rsidRPr="00EC1A11">
                    <w:t xml:space="preserve">% in year 1 </w:t>
                  </w:r>
                </w:p>
                <w:p w14:paraId="41A790EB" w14:textId="77777777" w:rsidR="007B6B26" w:rsidRPr="00EC1A11" w:rsidRDefault="007B6B26" w:rsidP="006D4270">
                  <w:pPr>
                    <w:framePr w:hSpace="180" w:wrap="around" w:hAnchor="margin" w:y="-1005"/>
                  </w:pPr>
                  <w:r>
                    <w:t>Year 2 phonics 70</w:t>
                  </w:r>
                  <w:r w:rsidRPr="00EC1A11">
                    <w:t>%</w:t>
                  </w:r>
                </w:p>
                <w:p w14:paraId="546F64A8" w14:textId="77777777" w:rsidR="007B6B26" w:rsidRPr="00EC1A11" w:rsidRDefault="007B6B26" w:rsidP="006D4270">
                  <w:pPr>
                    <w:framePr w:hSpace="180" w:wrap="around" w:hAnchor="margin" w:y="-1005"/>
                  </w:pPr>
                  <w:r w:rsidRPr="00EC1A11">
                    <w:t>End KS1 data:</w:t>
                  </w:r>
                </w:p>
                <w:p w14:paraId="50756057" w14:textId="77777777" w:rsidR="007B6B26" w:rsidRPr="00EC1A11" w:rsidRDefault="007B6B26" w:rsidP="006D4270">
                  <w:pPr>
                    <w:framePr w:hSpace="180" w:wrap="around" w:hAnchor="margin" w:y="-1005"/>
                  </w:pPr>
                  <w:r>
                    <w:t xml:space="preserve"> R 90%, W 86%, M 89</w:t>
                  </w:r>
                  <w:r w:rsidRPr="00EC1A11">
                    <w:t>% ARE+</w:t>
                  </w:r>
                </w:p>
              </w:tc>
              <w:tc>
                <w:tcPr>
                  <w:tcW w:w="1705"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41FDC53E" w14:textId="77777777" w:rsidR="007B6B26" w:rsidRPr="00EC1A11" w:rsidRDefault="007B6B26" w:rsidP="006D4270">
                  <w:pPr>
                    <w:framePr w:hSpace="180" w:wrap="around" w:hAnchor="margin" w:y="-1005"/>
                  </w:pPr>
                  <w:r w:rsidRPr="00EC1A11">
                    <w:t xml:space="preserve">Year R </w:t>
                  </w:r>
                  <w:r>
                    <w:t>71</w:t>
                  </w:r>
                  <w:r w:rsidRPr="00EC1A11">
                    <w:t>% GLD</w:t>
                  </w:r>
                </w:p>
                <w:p w14:paraId="3F84BAFC" w14:textId="77777777" w:rsidR="007B6B26" w:rsidRDefault="007B6B26" w:rsidP="006D4270">
                  <w:pPr>
                    <w:framePr w:hSpace="180" w:wrap="around" w:hAnchor="margin" w:y="-1005"/>
                  </w:pPr>
                  <w:r w:rsidRPr="00EC1A11">
                    <w:t xml:space="preserve">Phonics </w:t>
                  </w:r>
                  <w:r>
                    <w:t>90</w:t>
                  </w:r>
                  <w:r w:rsidRPr="00EC1A11">
                    <w:t xml:space="preserve">% in year 1 </w:t>
                  </w:r>
                </w:p>
                <w:p w14:paraId="620618C1" w14:textId="77777777" w:rsidR="007B6B26" w:rsidRPr="00EC1A11" w:rsidRDefault="007B6B26" w:rsidP="006D4270">
                  <w:pPr>
                    <w:framePr w:hSpace="180" w:wrap="around" w:hAnchor="margin" w:y="-1005"/>
                  </w:pPr>
                  <w:r w:rsidRPr="00EC1A11">
                    <w:t xml:space="preserve">Year 2 phonics </w:t>
                  </w:r>
                  <w:r>
                    <w:t>73</w:t>
                  </w:r>
                  <w:r w:rsidRPr="00EC1A11">
                    <w:t>%</w:t>
                  </w:r>
                </w:p>
                <w:p w14:paraId="1EF0A1B2" w14:textId="77777777" w:rsidR="007B6B26" w:rsidRPr="00EC1A11" w:rsidRDefault="007B6B26" w:rsidP="006D4270">
                  <w:pPr>
                    <w:framePr w:hSpace="180" w:wrap="around" w:hAnchor="margin" w:y="-1005"/>
                  </w:pPr>
                  <w:r w:rsidRPr="00EC1A11">
                    <w:t xml:space="preserve">End KS1 data: </w:t>
                  </w:r>
                </w:p>
                <w:p w14:paraId="1077EDA1" w14:textId="77777777" w:rsidR="007B6B26" w:rsidRPr="00EC1A11" w:rsidRDefault="007B6B26" w:rsidP="006D4270">
                  <w:pPr>
                    <w:framePr w:hSpace="180" w:wrap="around" w:hAnchor="margin" w:y="-1005"/>
                  </w:pPr>
                  <w:r>
                    <w:t>R 84%, W 63%, M 74</w:t>
                  </w:r>
                  <w:r w:rsidRPr="00EC1A11">
                    <w:t>% ARE+</w:t>
                  </w:r>
                </w:p>
              </w:tc>
              <w:tc>
                <w:tcPr>
                  <w:tcW w:w="1705"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63E3E34C" w14:textId="77777777" w:rsidR="007B6B26" w:rsidRPr="00EC1A11" w:rsidRDefault="007B6B26" w:rsidP="006D4270">
                  <w:pPr>
                    <w:framePr w:hSpace="180" w:wrap="around" w:hAnchor="margin" w:y="-1005"/>
                  </w:pPr>
                  <w:r>
                    <w:t>Year R 89.2</w:t>
                  </w:r>
                  <w:r w:rsidRPr="00EC1A11">
                    <w:t>% GLD</w:t>
                  </w:r>
                </w:p>
                <w:p w14:paraId="3893C216" w14:textId="77777777" w:rsidR="007B6B26" w:rsidRPr="00EC1A11" w:rsidRDefault="007B6B26" w:rsidP="006D4270">
                  <w:pPr>
                    <w:framePr w:hSpace="180" w:wrap="around" w:hAnchor="margin" w:y="-1005"/>
                  </w:pPr>
                  <w:r>
                    <w:t>Phonics 77.8</w:t>
                  </w:r>
                  <w:r w:rsidRPr="00EC1A11">
                    <w:t>% in year 1</w:t>
                  </w:r>
                </w:p>
                <w:p w14:paraId="178999EA" w14:textId="77777777" w:rsidR="007B6B26" w:rsidRPr="00EC1A11" w:rsidRDefault="007B6B26" w:rsidP="006D4270">
                  <w:pPr>
                    <w:framePr w:hSpace="180" w:wrap="around" w:hAnchor="margin" w:y="-1005"/>
                  </w:pPr>
                  <w:r>
                    <w:t>Year 2 Phonics 83</w:t>
                  </w:r>
                  <w:r w:rsidRPr="00EC1A11">
                    <w:t>%</w:t>
                  </w:r>
                </w:p>
                <w:p w14:paraId="14E26A45" w14:textId="77777777" w:rsidR="007B6B26" w:rsidRPr="00EC1A11" w:rsidRDefault="007B6B26" w:rsidP="006D4270">
                  <w:pPr>
                    <w:framePr w:hSpace="180" w:wrap="around" w:hAnchor="margin" w:y="-1005"/>
                  </w:pPr>
                  <w:r w:rsidRPr="00EC1A11">
                    <w:t>End KS1data:</w:t>
                  </w:r>
                </w:p>
                <w:p w14:paraId="4D139EC0" w14:textId="77777777" w:rsidR="007B6B26" w:rsidRPr="00EC1A11" w:rsidRDefault="007B6B26" w:rsidP="006D4270">
                  <w:pPr>
                    <w:framePr w:hSpace="180" w:wrap="around" w:hAnchor="margin" w:y="-1005"/>
                  </w:pPr>
                  <w:r>
                    <w:t xml:space="preserve"> R 96.1% W 87.8% M 86.5</w:t>
                  </w:r>
                  <w:r w:rsidRPr="00EC1A11">
                    <w:t>% ARE+</w:t>
                  </w:r>
                </w:p>
              </w:tc>
            </w:tr>
          </w:tbl>
          <w:p w14:paraId="087C0872" w14:textId="77777777" w:rsidR="007B6B26" w:rsidRDefault="007B6B26" w:rsidP="00310D23">
            <w:pPr>
              <w:pStyle w:val="7Tablebodycopy"/>
              <w:rPr>
                <w:highlight w:val="yellow"/>
                <w:lang w:val="en-GB"/>
              </w:rPr>
            </w:pPr>
          </w:p>
          <w:p w14:paraId="195CB397" w14:textId="77777777" w:rsidR="007B6B26" w:rsidRPr="00D30A6D" w:rsidRDefault="00D30A6D" w:rsidP="00310D23">
            <w:pPr>
              <w:pStyle w:val="7Tablebodycopy"/>
              <w:rPr>
                <w:lang w:val="en-GB"/>
              </w:rPr>
            </w:pPr>
            <w:r w:rsidRPr="00D30A6D">
              <w:rPr>
                <w:lang w:val="en-GB"/>
              </w:rPr>
              <w:t xml:space="preserve">We currently have 312 pupils on roll. We were a large 4 FE school on a relatively new housing estate. Due to the </w:t>
            </w:r>
            <w:proofErr w:type="gramStart"/>
            <w:r w:rsidRPr="00D30A6D">
              <w:rPr>
                <w:lang w:val="en-GB"/>
              </w:rPr>
              <w:t>cost of livin</w:t>
            </w:r>
            <w:r w:rsidR="00E86A9E">
              <w:rPr>
                <w:lang w:val="en-GB"/>
              </w:rPr>
              <w:t>g</w:t>
            </w:r>
            <w:proofErr w:type="gramEnd"/>
            <w:r w:rsidR="00E86A9E">
              <w:rPr>
                <w:lang w:val="en-GB"/>
              </w:rPr>
              <w:t xml:space="preserve"> crisis,</w:t>
            </w:r>
            <w:r w:rsidR="00C358CC">
              <w:rPr>
                <w:lang w:val="en-GB"/>
              </w:rPr>
              <w:t xml:space="preserve"> families have remained in homes, putting on extensions rather than moving resulting in our catchment housing maturing coupled with low birth rates</w:t>
            </w:r>
            <w:r w:rsidR="00284A3D">
              <w:rPr>
                <w:lang w:val="en-GB"/>
              </w:rPr>
              <w:t>.  A</w:t>
            </w:r>
            <w:r w:rsidR="00E86A9E">
              <w:rPr>
                <w:lang w:val="en-GB"/>
              </w:rPr>
              <w:t>ll</w:t>
            </w:r>
            <w:r w:rsidRPr="00D30A6D">
              <w:rPr>
                <w:lang w:val="en-GB"/>
              </w:rPr>
              <w:t xml:space="preserve"> </w:t>
            </w:r>
            <w:r w:rsidR="00284A3D">
              <w:rPr>
                <w:lang w:val="en-GB"/>
              </w:rPr>
              <w:t>of this has resulted in our</w:t>
            </w:r>
            <w:r w:rsidRPr="00D30A6D">
              <w:rPr>
                <w:lang w:val="en-GB"/>
              </w:rPr>
              <w:t xml:space="preserve"> number on roll dropping. This academic year we therefore have 4 year 2 classes, 3 pure year 1 and Reception classes and one mixed Reception and Year 1 class. In 2027</w:t>
            </w:r>
            <w:r w:rsidR="00284A3D">
              <w:rPr>
                <w:lang w:val="en-GB"/>
              </w:rPr>
              <w:t>/28 we will become a 3FE school, having had our PAN capped at 105 for years 1 and R and next year 90.</w:t>
            </w:r>
          </w:p>
          <w:p w14:paraId="146267D9" w14:textId="77777777" w:rsidR="00FA69C1" w:rsidRPr="00A06B1C" w:rsidRDefault="00FA69C1" w:rsidP="00310D23">
            <w:pPr>
              <w:pStyle w:val="7Tablecopybulleted"/>
              <w:numPr>
                <w:ilvl w:val="0"/>
                <w:numId w:val="0"/>
              </w:numPr>
              <w:ind w:left="340"/>
              <w:rPr>
                <w:highlight w:val="yellow"/>
                <w:lang w:val="en-GB"/>
              </w:rPr>
            </w:pPr>
          </w:p>
          <w:p w14:paraId="1E36A7F5" w14:textId="77777777" w:rsidR="00E86A9E" w:rsidRPr="00E86A9E" w:rsidRDefault="00E86A9E" w:rsidP="008848A8">
            <w:pPr>
              <w:pStyle w:val="7Tablecopybulleted"/>
              <w:numPr>
                <w:ilvl w:val="0"/>
                <w:numId w:val="0"/>
              </w:numPr>
              <w:rPr>
                <w:u w:val="single"/>
                <w:lang w:val="en-GB"/>
              </w:rPr>
            </w:pPr>
            <w:r w:rsidRPr="00E86A9E">
              <w:rPr>
                <w:u w:val="single"/>
                <w:lang w:val="en-GB"/>
              </w:rPr>
              <w:t>The Current Make Up of Our School</w:t>
            </w:r>
            <w:r>
              <w:rPr>
                <w:u w:val="single"/>
                <w:lang w:val="en-GB"/>
              </w:rPr>
              <w:t xml:space="preserve"> (312 pupils)</w:t>
            </w:r>
            <w:r w:rsidRPr="00E86A9E">
              <w:rPr>
                <w:u w:val="single"/>
                <w:lang w:val="en-GB"/>
              </w:rPr>
              <w:t>:</w:t>
            </w:r>
          </w:p>
          <w:p w14:paraId="31D6175B" w14:textId="55751BED" w:rsidR="00C17C8B" w:rsidRPr="00C17C8B" w:rsidRDefault="00C17C8B" w:rsidP="00E86A9E">
            <w:pPr>
              <w:pStyle w:val="7Tablecopybulleted"/>
              <w:numPr>
                <w:ilvl w:val="0"/>
                <w:numId w:val="0"/>
              </w:numPr>
              <w:rPr>
                <w:lang w:val="en-GB"/>
              </w:rPr>
            </w:pPr>
            <w:proofErr w:type="gramStart"/>
            <w:r w:rsidRPr="00C17C8B">
              <w:rPr>
                <w:lang w:val="en-GB"/>
              </w:rPr>
              <w:t>The majority of</w:t>
            </w:r>
            <w:proofErr w:type="gramEnd"/>
            <w:r w:rsidRPr="00C17C8B">
              <w:rPr>
                <w:lang w:val="en-GB"/>
              </w:rPr>
              <w:t xml:space="preserve"> pupils are White British, </w:t>
            </w:r>
            <w:r w:rsidR="00E77E9C">
              <w:rPr>
                <w:lang w:val="en-GB"/>
              </w:rPr>
              <w:t xml:space="preserve">4 </w:t>
            </w:r>
            <w:r w:rsidRPr="00C17C8B">
              <w:rPr>
                <w:lang w:val="en-GB"/>
              </w:rPr>
              <w:t xml:space="preserve">pupils are </w:t>
            </w:r>
            <w:r w:rsidR="00E77E9C">
              <w:rPr>
                <w:lang w:val="en-GB"/>
              </w:rPr>
              <w:t xml:space="preserve">Nepalese, </w:t>
            </w:r>
            <w:r w:rsidR="00134F5A">
              <w:rPr>
                <w:lang w:val="en-GB"/>
              </w:rPr>
              <w:t xml:space="preserve">3 </w:t>
            </w:r>
            <w:r w:rsidRPr="00C17C8B">
              <w:rPr>
                <w:lang w:val="en-GB"/>
              </w:rPr>
              <w:t>Chinese and 3 Urdu, 2 Romanian and 2</w:t>
            </w:r>
            <w:r w:rsidR="00E86A9E">
              <w:rPr>
                <w:lang w:val="en-GB"/>
              </w:rPr>
              <w:t xml:space="preserve"> </w:t>
            </w:r>
            <w:r w:rsidRPr="00C17C8B">
              <w:rPr>
                <w:lang w:val="en-GB"/>
              </w:rPr>
              <w:t>Turkish</w:t>
            </w:r>
            <w:r w:rsidR="00134F5A">
              <w:rPr>
                <w:lang w:val="en-GB"/>
              </w:rPr>
              <w:t xml:space="preserve"> and Romanian</w:t>
            </w:r>
          </w:p>
          <w:p w14:paraId="7D4ABE1E" w14:textId="77777777" w:rsidR="00C17C8B" w:rsidRDefault="00C17C8B" w:rsidP="00E86A9E">
            <w:pPr>
              <w:pStyle w:val="7Tablecopybulleted"/>
              <w:numPr>
                <w:ilvl w:val="0"/>
                <w:numId w:val="0"/>
              </w:numPr>
              <w:rPr>
                <w:lang w:val="en-GB"/>
              </w:rPr>
            </w:pPr>
            <w:r w:rsidRPr="00D30A6D">
              <w:rPr>
                <w:lang w:val="en-GB"/>
              </w:rPr>
              <w:t>27 pupils are eligible for FSMs</w:t>
            </w:r>
          </w:p>
          <w:p w14:paraId="376C90B7" w14:textId="77777777" w:rsidR="00AE2761" w:rsidRPr="00D30A6D" w:rsidRDefault="00AE2761" w:rsidP="00E86A9E">
            <w:pPr>
              <w:pStyle w:val="7Tablecopybulleted"/>
              <w:numPr>
                <w:ilvl w:val="0"/>
                <w:numId w:val="0"/>
              </w:numPr>
              <w:rPr>
                <w:lang w:val="en-GB"/>
              </w:rPr>
            </w:pPr>
            <w:r>
              <w:rPr>
                <w:lang w:val="en-GB"/>
              </w:rPr>
              <w:t>3 Travellers</w:t>
            </w:r>
          </w:p>
          <w:p w14:paraId="5AF89438" w14:textId="77777777" w:rsidR="00E86A9E" w:rsidRDefault="00E86A9E" w:rsidP="00E86A9E">
            <w:pPr>
              <w:pStyle w:val="7Tablecopybulleted"/>
              <w:numPr>
                <w:ilvl w:val="0"/>
                <w:numId w:val="0"/>
              </w:numPr>
              <w:rPr>
                <w:lang w:val="en-GB"/>
              </w:rPr>
            </w:pPr>
            <w:r>
              <w:rPr>
                <w:lang w:val="en-GB"/>
              </w:rPr>
              <w:t>7 Post LAC</w:t>
            </w:r>
          </w:p>
          <w:p w14:paraId="0D5B1D16" w14:textId="77777777" w:rsidR="00C17C8B" w:rsidRPr="00D30A6D" w:rsidRDefault="00C17C8B" w:rsidP="00E86A9E">
            <w:pPr>
              <w:pStyle w:val="7Tablecopybulleted"/>
              <w:numPr>
                <w:ilvl w:val="0"/>
                <w:numId w:val="0"/>
              </w:numPr>
              <w:rPr>
                <w:lang w:val="en-GB"/>
              </w:rPr>
            </w:pPr>
            <w:r w:rsidRPr="00D30A6D">
              <w:rPr>
                <w:lang w:val="en-GB"/>
              </w:rPr>
              <w:t>15 pupils receive top-up funding</w:t>
            </w:r>
            <w:r w:rsidR="00D30A6D" w:rsidRPr="00D30A6D">
              <w:rPr>
                <w:lang w:val="en-GB"/>
              </w:rPr>
              <w:t xml:space="preserve"> due to an EHCP, 27 have SEND support</w:t>
            </w:r>
          </w:p>
          <w:p w14:paraId="7B778851" w14:textId="703FB70B" w:rsidR="00C17C8B" w:rsidRDefault="002D3D25" w:rsidP="00E86A9E">
            <w:pPr>
              <w:pStyle w:val="7Tablecopybulleted"/>
              <w:numPr>
                <w:ilvl w:val="0"/>
                <w:numId w:val="0"/>
              </w:numPr>
              <w:rPr>
                <w:lang w:val="en-GB"/>
              </w:rPr>
            </w:pPr>
            <w:r>
              <w:rPr>
                <w:lang w:val="en-GB"/>
              </w:rPr>
              <w:t>35</w:t>
            </w:r>
            <w:r w:rsidR="00C17C8B" w:rsidRPr="00D30A6D">
              <w:rPr>
                <w:lang w:val="en-GB"/>
              </w:rPr>
              <w:t xml:space="preserve"> pupils are Service children</w:t>
            </w:r>
          </w:p>
          <w:p w14:paraId="33B57586" w14:textId="77777777" w:rsidR="008848A8" w:rsidRDefault="008848A8" w:rsidP="00E86A9E">
            <w:pPr>
              <w:pStyle w:val="7Tablecopybulleted"/>
              <w:numPr>
                <w:ilvl w:val="0"/>
                <w:numId w:val="0"/>
              </w:numPr>
              <w:rPr>
                <w:lang w:val="en-GB"/>
              </w:rPr>
            </w:pPr>
            <w:r>
              <w:rPr>
                <w:lang w:val="en-GB"/>
              </w:rPr>
              <w:t>3 pupils CIN</w:t>
            </w:r>
          </w:p>
          <w:p w14:paraId="536A774F" w14:textId="77777777" w:rsidR="008848A8" w:rsidRPr="008848A8" w:rsidRDefault="008848A8" w:rsidP="00E86A9E">
            <w:pPr>
              <w:pStyle w:val="7Tablecopybulleted"/>
              <w:numPr>
                <w:ilvl w:val="0"/>
                <w:numId w:val="0"/>
              </w:numPr>
              <w:rPr>
                <w:u w:val="single"/>
                <w:lang w:val="en-GB"/>
              </w:rPr>
            </w:pPr>
            <w:r w:rsidRPr="008848A8">
              <w:rPr>
                <w:u w:val="single"/>
                <w:lang w:val="en-GB"/>
              </w:rPr>
              <w:t>Additional Barriers:</w:t>
            </w:r>
          </w:p>
          <w:p w14:paraId="3670058A" w14:textId="77777777" w:rsidR="008848A8" w:rsidRPr="00284A3D" w:rsidRDefault="008848A8" w:rsidP="00E86A9E">
            <w:pPr>
              <w:pStyle w:val="7Tablecopybulleted"/>
              <w:numPr>
                <w:ilvl w:val="0"/>
                <w:numId w:val="0"/>
              </w:numPr>
              <w:rPr>
                <w:lang w:val="en-GB"/>
              </w:rPr>
            </w:pPr>
            <w:r w:rsidRPr="00284A3D">
              <w:rPr>
                <w:lang w:val="en-GB"/>
              </w:rPr>
              <w:t>Well Being: 8</w:t>
            </w:r>
          </w:p>
          <w:p w14:paraId="029151EF" w14:textId="77777777" w:rsidR="008848A8" w:rsidRDefault="008848A8" w:rsidP="00E86A9E">
            <w:pPr>
              <w:pStyle w:val="7Tablecopybulleted"/>
              <w:numPr>
                <w:ilvl w:val="0"/>
                <w:numId w:val="0"/>
              </w:numPr>
              <w:rPr>
                <w:lang w:val="en-GB"/>
              </w:rPr>
            </w:pPr>
            <w:r w:rsidRPr="00946C5D">
              <w:rPr>
                <w:lang w:val="en-GB"/>
              </w:rPr>
              <w:t>Young Carers:</w:t>
            </w:r>
            <w:r w:rsidR="005D2943" w:rsidRPr="00946C5D">
              <w:rPr>
                <w:lang w:val="en-GB"/>
              </w:rPr>
              <w:t>19 in</w:t>
            </w:r>
            <w:r w:rsidR="005D2943">
              <w:rPr>
                <w:lang w:val="en-GB"/>
              </w:rPr>
              <w:t xml:space="preserve"> KS1</w:t>
            </w:r>
          </w:p>
          <w:p w14:paraId="1C00E64A" w14:textId="77777777" w:rsidR="00E86A9E" w:rsidRDefault="00E86A9E" w:rsidP="00E86A9E">
            <w:pPr>
              <w:pStyle w:val="7Tablecopybulleted"/>
              <w:numPr>
                <w:ilvl w:val="0"/>
                <w:numId w:val="0"/>
              </w:numPr>
              <w:rPr>
                <w:lang w:val="en-GB"/>
              </w:rPr>
            </w:pPr>
          </w:p>
          <w:p w14:paraId="698F5BA8" w14:textId="77777777" w:rsidR="00E86A9E" w:rsidRPr="00E86A9E" w:rsidRDefault="00E86A9E" w:rsidP="00E86A9E">
            <w:pPr>
              <w:pStyle w:val="7Tablecopybulleted"/>
              <w:numPr>
                <w:ilvl w:val="0"/>
                <w:numId w:val="0"/>
              </w:numPr>
              <w:rPr>
                <w:u w:val="single"/>
                <w:lang w:val="en-GB"/>
              </w:rPr>
            </w:pPr>
            <w:r w:rsidRPr="00E86A9E">
              <w:rPr>
                <w:u w:val="single"/>
                <w:lang w:val="en-GB"/>
              </w:rPr>
              <w:t>Current Awards:</w:t>
            </w:r>
          </w:p>
          <w:p w14:paraId="3BBC2468" w14:textId="77777777" w:rsidR="00E86A9E" w:rsidRDefault="00E86A9E" w:rsidP="00E86A9E">
            <w:pPr>
              <w:pStyle w:val="7Tablecopybulleted"/>
              <w:numPr>
                <w:ilvl w:val="0"/>
                <w:numId w:val="0"/>
              </w:numPr>
              <w:rPr>
                <w:lang w:val="en-GB"/>
              </w:rPr>
            </w:pPr>
            <w:r>
              <w:rPr>
                <w:lang w:val="en-GB"/>
              </w:rPr>
              <w:lastRenderedPageBreak/>
              <w:t xml:space="preserve">Eco Schools Award </w:t>
            </w:r>
          </w:p>
          <w:p w14:paraId="3BCD8498" w14:textId="77777777" w:rsidR="00FA69C1" w:rsidRPr="007B6B26" w:rsidRDefault="007B6B26" w:rsidP="00E86A9E">
            <w:pPr>
              <w:pStyle w:val="7Tablecopybulleted"/>
              <w:numPr>
                <w:ilvl w:val="0"/>
                <w:numId w:val="0"/>
              </w:numPr>
              <w:rPr>
                <w:lang w:val="en-GB"/>
              </w:rPr>
            </w:pPr>
            <w:r>
              <w:rPr>
                <w:lang w:val="en-GB"/>
              </w:rPr>
              <w:t>PE Award</w:t>
            </w:r>
          </w:p>
          <w:p w14:paraId="56649AC0" w14:textId="77777777" w:rsidR="00E86A9E" w:rsidRDefault="00E86A9E" w:rsidP="00310D23">
            <w:pPr>
              <w:pStyle w:val="7Tablecopybulleted"/>
              <w:numPr>
                <w:ilvl w:val="0"/>
                <w:numId w:val="0"/>
              </w:numPr>
              <w:ind w:left="340" w:hanging="170"/>
              <w:rPr>
                <w:lang w:val="en-GB"/>
              </w:rPr>
            </w:pPr>
          </w:p>
          <w:p w14:paraId="6C91A84A" w14:textId="77777777" w:rsidR="00FA69C1" w:rsidRPr="00C17C8B" w:rsidRDefault="00D30A6D" w:rsidP="00E86A9E">
            <w:pPr>
              <w:pStyle w:val="7Tablecopybulleted"/>
              <w:numPr>
                <w:ilvl w:val="0"/>
                <w:numId w:val="0"/>
              </w:numPr>
              <w:rPr>
                <w:lang w:val="en-GB"/>
              </w:rPr>
            </w:pPr>
            <w:r w:rsidRPr="00E86A9E">
              <w:rPr>
                <w:u w:val="single"/>
                <w:lang w:val="en-GB"/>
              </w:rPr>
              <w:t>S</w:t>
            </w:r>
            <w:r w:rsidR="00C17C8B" w:rsidRPr="00E86A9E">
              <w:rPr>
                <w:u w:val="single"/>
                <w:lang w:val="en-GB"/>
              </w:rPr>
              <w:t>chool A</w:t>
            </w:r>
            <w:r w:rsidR="00FA69C1" w:rsidRPr="00E86A9E">
              <w:rPr>
                <w:u w:val="single"/>
                <w:lang w:val="en-GB"/>
              </w:rPr>
              <w:t>t</w:t>
            </w:r>
            <w:r w:rsidR="00C17C8B" w:rsidRPr="00E86A9E">
              <w:rPr>
                <w:u w:val="single"/>
                <w:lang w:val="en-GB"/>
              </w:rPr>
              <w:t>tendance Fi</w:t>
            </w:r>
            <w:r w:rsidR="00FA69C1" w:rsidRPr="00E86A9E">
              <w:rPr>
                <w:u w:val="single"/>
                <w:lang w:val="en-GB"/>
              </w:rPr>
              <w:t>gures</w:t>
            </w:r>
            <w:r w:rsidR="00FA69C1" w:rsidRPr="00C17C8B">
              <w:rPr>
                <w:lang w:val="en-GB"/>
              </w:rPr>
              <w:t xml:space="preserve"> (including persistent </w:t>
            </w:r>
            <w:r w:rsidR="00AF76F5" w:rsidRPr="00C17C8B">
              <w:rPr>
                <w:lang w:val="en-GB"/>
              </w:rPr>
              <w:t xml:space="preserve">and severe </w:t>
            </w:r>
            <w:r w:rsidR="00C17C8B" w:rsidRPr="00C17C8B">
              <w:rPr>
                <w:lang w:val="en-GB"/>
              </w:rPr>
              <w:t>absence)</w:t>
            </w:r>
          </w:p>
          <w:p w14:paraId="2AF21858" w14:textId="77777777" w:rsidR="00C17C8B" w:rsidRPr="00D30A6D" w:rsidRDefault="00D30A6D" w:rsidP="00310D23">
            <w:pPr>
              <w:pStyle w:val="7Tablecopybulleted"/>
              <w:numPr>
                <w:ilvl w:val="0"/>
                <w:numId w:val="0"/>
              </w:numPr>
              <w:ind w:left="340" w:hanging="170"/>
              <w:rPr>
                <w:lang w:val="en-GB"/>
              </w:rPr>
            </w:pPr>
            <w:r>
              <w:rPr>
                <w:lang w:val="en-GB"/>
              </w:rPr>
              <w:t>95.92% for last academic year</w:t>
            </w:r>
          </w:p>
          <w:p w14:paraId="249CAC61" w14:textId="72058606" w:rsidR="00FA69C1" w:rsidRPr="0038466B" w:rsidRDefault="00E86A9E" w:rsidP="00310D23">
            <w:pPr>
              <w:pStyle w:val="7Tablecopybulleted"/>
              <w:numPr>
                <w:ilvl w:val="0"/>
                <w:numId w:val="0"/>
              </w:numPr>
              <w:ind w:left="170"/>
              <w:rPr>
                <w:lang w:val="en-GB"/>
              </w:rPr>
            </w:pPr>
            <w:r w:rsidRPr="0038466B">
              <w:rPr>
                <w:lang w:val="en-GB"/>
              </w:rPr>
              <w:t xml:space="preserve">In total </w:t>
            </w:r>
            <w:r w:rsidR="00761876" w:rsidRPr="0038466B">
              <w:rPr>
                <w:lang w:val="en-GB"/>
              </w:rPr>
              <w:t>13</w:t>
            </w:r>
            <w:r w:rsidRPr="0038466B">
              <w:rPr>
                <w:lang w:val="en-GB"/>
              </w:rPr>
              <w:t xml:space="preserve"> </w:t>
            </w:r>
            <w:r w:rsidR="00761876" w:rsidRPr="0038466B">
              <w:rPr>
                <w:lang w:val="en-GB"/>
              </w:rPr>
              <w:t>s</w:t>
            </w:r>
            <w:r w:rsidRPr="0038466B">
              <w:rPr>
                <w:lang w:val="en-GB"/>
              </w:rPr>
              <w:t>uspension</w:t>
            </w:r>
            <w:r w:rsidR="00761876" w:rsidRPr="0038466B">
              <w:rPr>
                <w:lang w:val="en-GB"/>
              </w:rPr>
              <w:t xml:space="preserve"> sessions throughout </w:t>
            </w:r>
            <w:r w:rsidR="0038466B" w:rsidRPr="0038466B">
              <w:rPr>
                <w:lang w:val="en-GB"/>
              </w:rPr>
              <w:t>2024-25</w:t>
            </w:r>
            <w:r w:rsidR="00D30A6D" w:rsidRPr="0038466B">
              <w:rPr>
                <w:lang w:val="en-GB"/>
              </w:rPr>
              <w:t xml:space="preserve"> in the </w:t>
            </w:r>
            <w:r w:rsidRPr="0038466B">
              <w:rPr>
                <w:lang w:val="en-GB"/>
              </w:rPr>
              <w:t>Autumn (</w:t>
            </w:r>
            <w:r w:rsidR="00761876" w:rsidRPr="0038466B">
              <w:rPr>
                <w:lang w:val="en-GB"/>
              </w:rPr>
              <w:t>4</w:t>
            </w:r>
            <w:r w:rsidRPr="0038466B">
              <w:rPr>
                <w:lang w:val="en-GB"/>
              </w:rPr>
              <w:t xml:space="preserve">), </w:t>
            </w:r>
            <w:r w:rsidR="00D30A6D" w:rsidRPr="0038466B">
              <w:rPr>
                <w:lang w:val="en-GB"/>
              </w:rPr>
              <w:t>Spring</w:t>
            </w:r>
            <w:r w:rsidRPr="0038466B">
              <w:rPr>
                <w:lang w:val="en-GB"/>
              </w:rPr>
              <w:t xml:space="preserve"> (5)</w:t>
            </w:r>
            <w:r w:rsidR="00284A3D" w:rsidRPr="0038466B">
              <w:rPr>
                <w:lang w:val="en-GB"/>
              </w:rPr>
              <w:t xml:space="preserve"> </w:t>
            </w:r>
            <w:r w:rsidR="00D30A6D" w:rsidRPr="0038466B">
              <w:rPr>
                <w:lang w:val="en-GB"/>
              </w:rPr>
              <w:t>and Summer</w:t>
            </w:r>
            <w:r w:rsidRPr="0038466B">
              <w:rPr>
                <w:lang w:val="en-GB"/>
              </w:rPr>
              <w:t xml:space="preserve"> (4) terms </w:t>
            </w:r>
            <w:r w:rsidR="0038466B" w:rsidRPr="0038466B">
              <w:rPr>
                <w:lang w:val="en-GB"/>
              </w:rPr>
              <w:t>for 3 different children</w:t>
            </w:r>
          </w:p>
          <w:p w14:paraId="7A00BBB3" w14:textId="47DDFEA6" w:rsidR="00061A83" w:rsidRPr="0038466B" w:rsidRDefault="00061A83" w:rsidP="0038466B">
            <w:pPr>
              <w:pStyle w:val="7Tablecopybulleted"/>
              <w:numPr>
                <w:ilvl w:val="0"/>
                <w:numId w:val="0"/>
              </w:numPr>
              <w:ind w:left="170"/>
              <w:rPr>
                <w:lang w:val="en-GB"/>
              </w:rPr>
            </w:pPr>
            <w:r w:rsidRPr="0038466B">
              <w:rPr>
                <w:lang w:val="en-GB"/>
              </w:rPr>
              <w:t>2025 Autumn suspensions - 4 in total </w:t>
            </w:r>
          </w:p>
          <w:p w14:paraId="10A6A887" w14:textId="77777777" w:rsidR="00061A83" w:rsidRDefault="00061A83" w:rsidP="00310D23">
            <w:pPr>
              <w:pStyle w:val="7Tablecopybulleted"/>
              <w:numPr>
                <w:ilvl w:val="0"/>
                <w:numId w:val="0"/>
              </w:numPr>
              <w:ind w:left="170"/>
              <w:rPr>
                <w:highlight w:val="yellow"/>
                <w:lang w:val="en-GB"/>
              </w:rPr>
            </w:pPr>
          </w:p>
          <w:p w14:paraId="298DD8DC" w14:textId="77777777" w:rsidR="00D30A6D" w:rsidRPr="00D30A6D" w:rsidRDefault="00D30A6D" w:rsidP="00310D23">
            <w:pPr>
              <w:pStyle w:val="7Tablecopybulleted"/>
              <w:numPr>
                <w:ilvl w:val="0"/>
                <w:numId w:val="0"/>
              </w:numPr>
              <w:ind w:left="170"/>
              <w:rPr>
                <w:lang w:val="en-GB"/>
              </w:rPr>
            </w:pPr>
            <w:r w:rsidRPr="00D30A6D">
              <w:rPr>
                <w:lang w:val="en-GB"/>
              </w:rPr>
              <w:t>26 pupils were PA (&gt;10% absence) due to Reduced Hours for 3 pupils (SC/ AD/ AL)</w:t>
            </w:r>
          </w:p>
          <w:p w14:paraId="41C53EAC" w14:textId="77777777" w:rsidR="00C17C8B" w:rsidRPr="00D30A6D" w:rsidRDefault="00C17C8B" w:rsidP="00310D23">
            <w:pPr>
              <w:pStyle w:val="7Tablecopybulleted"/>
              <w:numPr>
                <w:ilvl w:val="0"/>
                <w:numId w:val="0"/>
              </w:numPr>
              <w:ind w:left="170"/>
              <w:rPr>
                <w:lang w:val="en-GB"/>
              </w:rPr>
            </w:pPr>
            <w:r w:rsidRPr="00D30A6D">
              <w:rPr>
                <w:lang w:val="en-GB"/>
              </w:rPr>
              <w:t xml:space="preserve">Currently we </w:t>
            </w:r>
            <w:r w:rsidR="00E86A9E">
              <w:rPr>
                <w:lang w:val="en-GB"/>
              </w:rPr>
              <w:t xml:space="preserve">have a SCITT trainee in year 1 and </w:t>
            </w:r>
            <w:r w:rsidRPr="00D30A6D">
              <w:rPr>
                <w:lang w:val="en-GB"/>
              </w:rPr>
              <w:t>2 teachers in their 3</w:t>
            </w:r>
            <w:r w:rsidRPr="00D30A6D">
              <w:rPr>
                <w:vertAlign w:val="superscript"/>
                <w:lang w:val="en-GB"/>
              </w:rPr>
              <w:t>rd</w:t>
            </w:r>
            <w:r w:rsidRPr="00D30A6D">
              <w:rPr>
                <w:lang w:val="en-GB"/>
              </w:rPr>
              <w:t xml:space="preserve"> year of teaching</w:t>
            </w:r>
          </w:p>
          <w:p w14:paraId="470222A7" w14:textId="77777777" w:rsidR="00FA69C1" w:rsidRPr="00A06B1C" w:rsidRDefault="00C17C8B" w:rsidP="00310D23">
            <w:pPr>
              <w:pStyle w:val="7Tablecopybulleted"/>
              <w:numPr>
                <w:ilvl w:val="0"/>
                <w:numId w:val="0"/>
              </w:numPr>
              <w:ind w:left="340" w:hanging="170"/>
              <w:rPr>
                <w:highlight w:val="yellow"/>
                <w:lang w:val="en-GB"/>
              </w:rPr>
            </w:pPr>
            <w:r w:rsidRPr="00D30A6D">
              <w:rPr>
                <w:lang w:val="en-GB"/>
              </w:rPr>
              <w:t xml:space="preserve">We work closely within a </w:t>
            </w:r>
            <w:proofErr w:type="gramStart"/>
            <w:r w:rsidRPr="00D30A6D">
              <w:rPr>
                <w:lang w:val="en-GB"/>
              </w:rPr>
              <w:t>local school partnerships</w:t>
            </w:r>
            <w:proofErr w:type="gramEnd"/>
            <w:r w:rsidRPr="00D30A6D">
              <w:rPr>
                <w:lang w:val="en-GB"/>
              </w:rPr>
              <w:t>, SHARP for training, support, subject leadership</w:t>
            </w:r>
          </w:p>
        </w:tc>
      </w:tr>
    </w:tbl>
    <w:p w14:paraId="4842A666" w14:textId="77777777" w:rsidR="00CE4284" w:rsidRDefault="00CE4284">
      <w:r>
        <w:lastRenderedPageBreak/>
        <w:br w:type="page"/>
      </w: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FA69C1" w:rsidRPr="00A06B1C" w14:paraId="6D97C460" w14:textId="77777777" w:rsidTr="006D0D37">
        <w:trPr>
          <w:cantSplit/>
        </w:trPr>
        <w:tc>
          <w:tcPr>
            <w:tcW w:w="14742" w:type="dxa"/>
            <w:gridSpan w:val="3"/>
            <w:shd w:val="clear" w:color="auto" w:fill="DEEAF6"/>
            <w:tcMar>
              <w:top w:w="113" w:type="dxa"/>
              <w:bottom w:w="113" w:type="dxa"/>
            </w:tcMar>
          </w:tcPr>
          <w:p w14:paraId="3FF67949" w14:textId="77777777" w:rsidR="00FA69C1" w:rsidRPr="00A06B1C" w:rsidRDefault="00FA69C1">
            <w:pPr>
              <w:pStyle w:val="7Tablebodycopy"/>
              <w:rPr>
                <w:lang w:val="en-GB"/>
              </w:rPr>
            </w:pPr>
            <w:r w:rsidRPr="00A06B1C">
              <w:rPr>
                <w:lang w:val="en-GB"/>
              </w:rPr>
              <w:lastRenderedPageBreak/>
              <w:t>Progress against previous inspection</w:t>
            </w:r>
          </w:p>
        </w:tc>
      </w:tr>
      <w:tr w:rsidR="00FA69C1" w:rsidRPr="00A06B1C" w14:paraId="6D73B5ED" w14:textId="77777777" w:rsidTr="006D0D37">
        <w:trPr>
          <w:cantSplit/>
        </w:trPr>
        <w:tc>
          <w:tcPr>
            <w:tcW w:w="7485" w:type="dxa"/>
            <w:gridSpan w:val="2"/>
            <w:shd w:val="clear" w:color="auto" w:fill="DEEAF6"/>
            <w:tcMar>
              <w:top w:w="113" w:type="dxa"/>
              <w:bottom w:w="113" w:type="dxa"/>
            </w:tcMar>
          </w:tcPr>
          <w:p w14:paraId="7255956D" w14:textId="77777777" w:rsidR="00FA69C1" w:rsidRPr="00A06B1C" w:rsidRDefault="00FA69C1">
            <w:pPr>
              <w:pStyle w:val="7Tablecopybulleted"/>
              <w:numPr>
                <w:ilvl w:val="0"/>
                <w:numId w:val="0"/>
              </w:numPr>
              <w:rPr>
                <w:lang w:val="en-GB"/>
              </w:rPr>
            </w:pPr>
            <w:r w:rsidRPr="00A06B1C">
              <w:rPr>
                <w:lang w:val="en-GB"/>
              </w:rPr>
              <w:t>Areas to improve</w:t>
            </w:r>
          </w:p>
        </w:tc>
        <w:tc>
          <w:tcPr>
            <w:tcW w:w="7257" w:type="dxa"/>
            <w:shd w:val="clear" w:color="auto" w:fill="DEEAF6"/>
            <w:tcMar>
              <w:top w:w="113" w:type="dxa"/>
              <w:bottom w:w="113" w:type="dxa"/>
            </w:tcMar>
          </w:tcPr>
          <w:p w14:paraId="58526EDB" w14:textId="77777777" w:rsidR="00FA69C1" w:rsidRPr="00A06B1C" w:rsidRDefault="00FA69C1">
            <w:pPr>
              <w:pStyle w:val="7Tablebodycopy"/>
              <w:rPr>
                <w:lang w:val="en-GB"/>
              </w:rPr>
            </w:pPr>
            <w:r w:rsidRPr="00A06B1C">
              <w:rPr>
                <w:lang w:val="en-GB"/>
              </w:rPr>
              <w:t>Progress</w:t>
            </w:r>
          </w:p>
        </w:tc>
      </w:tr>
      <w:tr w:rsidR="00FA69C1" w:rsidRPr="00A06B1C" w14:paraId="6301F9B4" w14:textId="77777777" w:rsidTr="006D0D37">
        <w:trPr>
          <w:cantSplit/>
        </w:trPr>
        <w:tc>
          <w:tcPr>
            <w:tcW w:w="7485" w:type="dxa"/>
            <w:gridSpan w:val="2"/>
            <w:tcMar>
              <w:top w:w="113" w:type="dxa"/>
              <w:bottom w:w="113" w:type="dxa"/>
            </w:tcMar>
          </w:tcPr>
          <w:p w14:paraId="0B17344B" w14:textId="77777777" w:rsidR="00FA69C1" w:rsidRDefault="00D30A6D">
            <w:pPr>
              <w:pStyle w:val="7Tablebodycopy"/>
              <w:rPr>
                <w:lang w:val="en-GB"/>
              </w:rPr>
            </w:pPr>
            <w:r>
              <w:rPr>
                <w:lang w:val="en-GB"/>
              </w:rPr>
              <w:t>OFSTED January 23</w:t>
            </w:r>
          </w:p>
          <w:p w14:paraId="143DEA01" w14:textId="77777777" w:rsidR="00D30A6D" w:rsidRDefault="00D30A6D">
            <w:pPr>
              <w:pStyle w:val="7Tablebodycopy"/>
              <w:rPr>
                <w:lang w:val="en-GB"/>
              </w:rPr>
            </w:pPr>
            <w:r w:rsidRPr="00D30A6D">
              <w:rPr>
                <w:lang w:val="en-GB"/>
              </w:rPr>
              <w:t xml:space="preserve">In some foundation subjects, the curriculum content is too broad. Leaders have not identified with enough precision the detailed knowledge that pupils need to learn. Therefore, pupils </w:t>
            </w:r>
            <w:proofErr w:type="gramStart"/>
            <w:r w:rsidRPr="00D30A6D">
              <w:rPr>
                <w:lang w:val="en-GB"/>
              </w:rPr>
              <w:t>are not able to</w:t>
            </w:r>
            <w:proofErr w:type="gramEnd"/>
            <w:r w:rsidRPr="00D30A6D">
              <w:rPr>
                <w:lang w:val="en-GB"/>
              </w:rPr>
              <w:t xml:space="preserve"> make links between concepts securely enough, so they build and apply knowledge systematically. Leaders need to continue to refine the curriculum so that the exact knowledge that pupils need to learn and when they need to learn it is clear.</w:t>
            </w:r>
          </w:p>
          <w:p w14:paraId="2646EA27" w14:textId="77777777" w:rsidR="00D30A6D" w:rsidRPr="00A06B1C" w:rsidRDefault="00D30A6D">
            <w:pPr>
              <w:pStyle w:val="7Tablebodycopy"/>
              <w:rPr>
                <w:lang w:val="en-GB"/>
              </w:rPr>
            </w:pPr>
          </w:p>
        </w:tc>
        <w:tc>
          <w:tcPr>
            <w:tcW w:w="7257" w:type="dxa"/>
            <w:tcMar>
              <w:top w:w="113" w:type="dxa"/>
              <w:bottom w:w="113" w:type="dxa"/>
            </w:tcMar>
          </w:tcPr>
          <w:p w14:paraId="0991A014" w14:textId="77777777" w:rsidR="00FA69C1" w:rsidRDefault="0098262C" w:rsidP="007878D5">
            <w:pPr>
              <w:pStyle w:val="7Tablebodycopy"/>
              <w:numPr>
                <w:ilvl w:val="0"/>
                <w:numId w:val="8"/>
              </w:numPr>
              <w:rPr>
                <w:lang w:val="en-GB"/>
              </w:rPr>
            </w:pPr>
            <w:r>
              <w:rPr>
                <w:lang w:val="en-GB"/>
              </w:rPr>
              <w:t>New curriculum in place with links clear</w:t>
            </w:r>
          </w:p>
          <w:p w14:paraId="32B6E4CD" w14:textId="77777777" w:rsidR="0098262C" w:rsidRDefault="0098262C" w:rsidP="007878D5">
            <w:pPr>
              <w:pStyle w:val="7Tablebodycopy"/>
              <w:numPr>
                <w:ilvl w:val="0"/>
                <w:numId w:val="8"/>
              </w:numPr>
              <w:rPr>
                <w:lang w:val="en-GB"/>
              </w:rPr>
            </w:pPr>
            <w:r>
              <w:rPr>
                <w:lang w:val="en-GB"/>
              </w:rPr>
              <w:t>Knowledge built upon day by day, term by term, year by year</w:t>
            </w:r>
          </w:p>
          <w:p w14:paraId="2D745587" w14:textId="77777777" w:rsidR="0098262C" w:rsidRPr="00A06B1C" w:rsidRDefault="0098262C" w:rsidP="007878D5">
            <w:pPr>
              <w:pStyle w:val="7Tablebodycopy"/>
              <w:numPr>
                <w:ilvl w:val="0"/>
                <w:numId w:val="8"/>
              </w:numPr>
              <w:rPr>
                <w:lang w:val="en-GB"/>
              </w:rPr>
            </w:pPr>
            <w:r>
              <w:rPr>
                <w:lang w:val="en-GB"/>
              </w:rPr>
              <w:t>Pupils aware of links and knowledge that is constantly built upon</w:t>
            </w:r>
          </w:p>
        </w:tc>
      </w:tr>
      <w:tr w:rsidR="00FA69C1" w:rsidRPr="00A06B1C" w14:paraId="104F4B11" w14:textId="77777777" w:rsidTr="006D0D37">
        <w:trPr>
          <w:cantSplit/>
        </w:trPr>
        <w:tc>
          <w:tcPr>
            <w:tcW w:w="2098" w:type="dxa"/>
            <w:tcMar>
              <w:top w:w="113" w:type="dxa"/>
              <w:bottom w:w="113" w:type="dxa"/>
            </w:tcMar>
          </w:tcPr>
          <w:p w14:paraId="5DD54A2D" w14:textId="77777777" w:rsidR="00FA69C1" w:rsidRPr="00A06B1C" w:rsidRDefault="00FA69C1">
            <w:pPr>
              <w:pStyle w:val="7Tablebodycopy"/>
              <w:rPr>
                <w:lang w:val="en-GB"/>
              </w:rPr>
            </w:pPr>
            <w:r w:rsidRPr="00A06B1C">
              <w:rPr>
                <w:lang w:val="en-GB"/>
              </w:rPr>
              <w:t>School improvement priorities</w:t>
            </w:r>
          </w:p>
        </w:tc>
        <w:tc>
          <w:tcPr>
            <w:tcW w:w="12644" w:type="dxa"/>
            <w:gridSpan w:val="2"/>
            <w:tcMar>
              <w:top w:w="113" w:type="dxa"/>
              <w:bottom w:w="113" w:type="dxa"/>
            </w:tcMar>
          </w:tcPr>
          <w:p w14:paraId="5A8B8DBE" w14:textId="77777777" w:rsidR="0098262C" w:rsidRDefault="0098262C" w:rsidP="0098262C">
            <w:pPr>
              <w:pStyle w:val="7Tablebodycopy"/>
              <w:rPr>
                <w:lang w:val="en-GB"/>
              </w:rPr>
            </w:pPr>
            <w:r w:rsidRPr="0098262C">
              <w:rPr>
                <w:lang w:val="en-GB"/>
              </w:rPr>
              <w:t>Current School Improvement Pr</w:t>
            </w:r>
            <w:r w:rsidR="00FA69C1" w:rsidRPr="0098262C">
              <w:rPr>
                <w:lang w:val="en-GB"/>
              </w:rPr>
              <w:t xml:space="preserve">iorities </w:t>
            </w:r>
          </w:p>
          <w:p w14:paraId="20CB9C2A" w14:textId="77777777" w:rsidR="004444B7" w:rsidRPr="0098262C" w:rsidRDefault="004444B7" w:rsidP="0098262C">
            <w:pPr>
              <w:pStyle w:val="7Tablebodycopy"/>
              <w:rPr>
                <w:lang w:val="en-GB"/>
              </w:rPr>
            </w:pPr>
          </w:p>
          <w:p w14:paraId="36C9935B" w14:textId="77777777" w:rsidR="00FA69C1" w:rsidRPr="0098262C" w:rsidRDefault="00677CBB" w:rsidP="0098262C">
            <w:pPr>
              <w:pStyle w:val="7Tablebodycopy"/>
              <w:rPr>
                <w:lang w:val="en-GB"/>
              </w:rPr>
            </w:pPr>
            <w:r w:rsidRPr="00D34D2C">
              <w:rPr>
                <w:highlight w:val="green"/>
                <w:lang w:val="en-GB"/>
              </w:rPr>
              <w:t>Safeguarding</w:t>
            </w:r>
            <w:r w:rsidR="0098262C" w:rsidRPr="00D34D2C">
              <w:rPr>
                <w:highlight w:val="green"/>
                <w:lang w:val="en-GB"/>
              </w:rPr>
              <w:t xml:space="preserve">: </w:t>
            </w:r>
            <w:r w:rsidR="0098262C" w:rsidRPr="00D34D2C">
              <w:rPr>
                <w:rFonts w:eastAsia="Times New Roman" w:cs="Arial"/>
                <w:szCs w:val="20"/>
                <w:highlight w:val="green"/>
                <w:lang w:eastAsia="en-GB"/>
              </w:rPr>
              <w:t>Ensure full compliance and awareness</w:t>
            </w:r>
          </w:p>
          <w:p w14:paraId="6E26E206" w14:textId="1FC968B1" w:rsidR="00677CBB" w:rsidRDefault="00677CBB" w:rsidP="0098262C">
            <w:pPr>
              <w:pStyle w:val="7Tablecopybulleted"/>
              <w:numPr>
                <w:ilvl w:val="0"/>
                <w:numId w:val="0"/>
              </w:numPr>
              <w:rPr>
                <w:highlight w:val="yellow"/>
                <w:lang w:val="en-GB"/>
              </w:rPr>
            </w:pPr>
            <w:r w:rsidRPr="00D34D2C">
              <w:rPr>
                <w:highlight w:val="green"/>
                <w:lang w:val="en-GB"/>
              </w:rPr>
              <w:t>Inclusion</w:t>
            </w:r>
            <w:r w:rsidR="0098262C" w:rsidRPr="00D34D2C">
              <w:rPr>
                <w:highlight w:val="green"/>
                <w:lang w:val="en-GB"/>
              </w:rPr>
              <w:t xml:space="preserve">: </w:t>
            </w:r>
            <w:r w:rsidR="0098262C" w:rsidRPr="00D34D2C">
              <w:rPr>
                <w:rFonts w:eastAsia="Times New Roman" w:cs="Arial"/>
                <w:szCs w:val="20"/>
                <w:highlight w:val="green"/>
                <w:lang w:eastAsia="en-GB"/>
              </w:rPr>
              <w:t>Enhance</w:t>
            </w:r>
            <w:r w:rsidR="00D34D2C" w:rsidRPr="00D34D2C">
              <w:rPr>
                <w:rFonts w:eastAsia="Times New Roman" w:cs="Arial"/>
                <w:szCs w:val="20"/>
                <w:highlight w:val="green"/>
                <w:lang w:eastAsia="en-GB"/>
              </w:rPr>
              <w:t>d</w:t>
            </w:r>
            <w:r w:rsidR="0098262C" w:rsidRPr="00D34D2C">
              <w:rPr>
                <w:rFonts w:eastAsia="Times New Roman" w:cs="Arial"/>
                <w:szCs w:val="20"/>
                <w:highlight w:val="green"/>
                <w:lang w:eastAsia="en-GB"/>
              </w:rPr>
              <w:t xml:space="preserve"> support for SEND and disadvantaged pupils</w:t>
            </w:r>
            <w:r w:rsidR="0098262C">
              <w:rPr>
                <w:rFonts w:eastAsia="Times New Roman" w:cs="Arial"/>
                <w:szCs w:val="20"/>
                <w:lang w:eastAsia="en-GB"/>
              </w:rPr>
              <w:t>, PINS project completed</w:t>
            </w:r>
          </w:p>
          <w:p w14:paraId="64B9E375" w14:textId="77777777" w:rsidR="00677CBB" w:rsidRPr="0098262C" w:rsidRDefault="00677CBB" w:rsidP="0098262C">
            <w:pPr>
              <w:pStyle w:val="7Tablecopybulleted"/>
              <w:numPr>
                <w:ilvl w:val="0"/>
                <w:numId w:val="0"/>
              </w:numPr>
              <w:rPr>
                <w:lang w:val="en-GB"/>
              </w:rPr>
            </w:pPr>
            <w:r w:rsidRPr="00D34D2C">
              <w:rPr>
                <w:highlight w:val="green"/>
                <w:lang w:val="en-GB"/>
              </w:rPr>
              <w:t>Curriculum and teaching</w:t>
            </w:r>
            <w:r w:rsidR="0098262C" w:rsidRPr="00D34D2C">
              <w:rPr>
                <w:highlight w:val="green"/>
                <w:lang w:val="en-GB"/>
              </w:rPr>
              <w:t>: Implement Continuous Provision in Year 1</w:t>
            </w:r>
          </w:p>
          <w:p w14:paraId="4A57F345" w14:textId="693F30A3" w:rsidR="00677CBB" w:rsidRDefault="00677CBB" w:rsidP="0098262C">
            <w:pPr>
              <w:pStyle w:val="7Tablecopybulleted"/>
              <w:numPr>
                <w:ilvl w:val="0"/>
                <w:numId w:val="0"/>
              </w:numPr>
              <w:rPr>
                <w:highlight w:val="yellow"/>
                <w:lang w:val="en-GB"/>
              </w:rPr>
            </w:pPr>
            <w:r w:rsidRPr="0098262C">
              <w:rPr>
                <w:lang w:val="en-GB"/>
              </w:rPr>
              <w:t>Achievement</w:t>
            </w:r>
            <w:r w:rsidR="0098262C" w:rsidRPr="0098262C">
              <w:rPr>
                <w:lang w:val="en-GB"/>
              </w:rPr>
              <w:t xml:space="preserve">: 30% GDS/ </w:t>
            </w:r>
            <w:r w:rsidR="0098262C" w:rsidRPr="00025932">
              <w:rPr>
                <w:rFonts w:eastAsia="Times New Roman" w:cs="Arial"/>
                <w:szCs w:val="20"/>
                <w:lang w:eastAsia="en-GB"/>
              </w:rPr>
              <w:t>Enhance curriculum sequencing; boost pedagogical consistency</w:t>
            </w:r>
            <w:r w:rsidR="0098262C">
              <w:rPr>
                <w:rFonts w:eastAsia="Times New Roman" w:cs="Arial"/>
                <w:szCs w:val="20"/>
                <w:lang w:eastAsia="en-GB"/>
              </w:rPr>
              <w:t xml:space="preserve">, </w:t>
            </w:r>
            <w:proofErr w:type="gramStart"/>
            <w:r w:rsidR="0098262C" w:rsidRPr="00831B8E">
              <w:rPr>
                <w:rFonts w:eastAsia="Times New Roman" w:cs="Arial"/>
                <w:szCs w:val="20"/>
                <w:lang w:eastAsia="en-GB"/>
              </w:rPr>
              <w:t>Maintain</w:t>
            </w:r>
            <w:proofErr w:type="gramEnd"/>
            <w:r w:rsidR="0098262C" w:rsidRPr="00831B8E">
              <w:rPr>
                <w:rFonts w:eastAsia="Times New Roman" w:cs="Arial"/>
                <w:szCs w:val="20"/>
                <w:lang w:eastAsia="en-GB"/>
              </w:rPr>
              <w:t xml:space="preserve"> 85% </w:t>
            </w:r>
            <w:r w:rsidR="0098262C" w:rsidRPr="004D2A0B">
              <w:rPr>
                <w:rFonts w:eastAsia="Times New Roman" w:cs="Arial"/>
                <w:szCs w:val="20"/>
                <w:lang w:eastAsia="en-GB"/>
              </w:rPr>
              <w:t>proportion reaching expected+ in core subjects</w:t>
            </w:r>
            <w:r w:rsidR="00E97B29">
              <w:rPr>
                <w:rFonts w:eastAsia="Times New Roman" w:cs="Arial"/>
                <w:szCs w:val="20"/>
                <w:lang w:eastAsia="en-GB"/>
              </w:rPr>
              <w:t xml:space="preserve">, all subjects in line with LA </w:t>
            </w:r>
            <w:r w:rsidR="00295AE2">
              <w:rPr>
                <w:rFonts w:eastAsia="Times New Roman" w:cs="Arial"/>
                <w:szCs w:val="20"/>
                <w:lang w:eastAsia="en-GB"/>
              </w:rPr>
              <w:t>within each year group</w:t>
            </w:r>
          </w:p>
          <w:p w14:paraId="2B1C69E5" w14:textId="77777777" w:rsidR="00677CBB" w:rsidRPr="0098262C" w:rsidRDefault="00677CBB" w:rsidP="0098262C">
            <w:pPr>
              <w:pStyle w:val="7Tablecopybulleted"/>
              <w:numPr>
                <w:ilvl w:val="0"/>
                <w:numId w:val="0"/>
              </w:numPr>
              <w:rPr>
                <w:lang w:val="en-GB"/>
              </w:rPr>
            </w:pPr>
            <w:r w:rsidRPr="0098262C">
              <w:rPr>
                <w:lang w:val="en-GB"/>
              </w:rPr>
              <w:t>Attendance and behaviour</w:t>
            </w:r>
            <w:r w:rsidR="0098262C" w:rsidRPr="0098262C">
              <w:rPr>
                <w:lang w:val="en-GB"/>
              </w:rPr>
              <w:t>: reduce our PA</w:t>
            </w:r>
          </w:p>
          <w:p w14:paraId="7C174922" w14:textId="77777777" w:rsidR="00677CBB" w:rsidRDefault="00677CBB" w:rsidP="0098262C">
            <w:pPr>
              <w:pStyle w:val="7Tablecopybulleted"/>
              <w:numPr>
                <w:ilvl w:val="0"/>
                <w:numId w:val="0"/>
              </w:numPr>
              <w:rPr>
                <w:lang w:val="en-GB"/>
              </w:rPr>
            </w:pPr>
            <w:r w:rsidRPr="0081150E">
              <w:rPr>
                <w:highlight w:val="green"/>
                <w:lang w:val="en-GB"/>
              </w:rPr>
              <w:t>Per</w:t>
            </w:r>
            <w:r w:rsidR="0098262C" w:rsidRPr="0081150E">
              <w:rPr>
                <w:highlight w:val="green"/>
                <w:lang w:val="en-GB"/>
              </w:rPr>
              <w:t>sonal development and wellbeing: belonging key</w:t>
            </w:r>
          </w:p>
          <w:p w14:paraId="245DA07A" w14:textId="55D8C77B" w:rsidR="007E0ACD" w:rsidRPr="0098262C" w:rsidRDefault="007E0ACD" w:rsidP="0098262C">
            <w:pPr>
              <w:pStyle w:val="7Tablecopybulleted"/>
              <w:numPr>
                <w:ilvl w:val="0"/>
                <w:numId w:val="0"/>
              </w:numPr>
              <w:rPr>
                <w:lang w:val="en-GB"/>
              </w:rPr>
            </w:pPr>
            <w:r w:rsidRPr="0098262C">
              <w:rPr>
                <w:lang w:val="en-GB"/>
              </w:rPr>
              <w:t xml:space="preserve">Early </w:t>
            </w:r>
            <w:proofErr w:type="gramStart"/>
            <w:r w:rsidRPr="0098262C">
              <w:rPr>
                <w:lang w:val="en-GB"/>
              </w:rPr>
              <w:t>years :</w:t>
            </w:r>
            <w:proofErr w:type="gramEnd"/>
            <w:r w:rsidRPr="0098262C">
              <w:rPr>
                <w:lang w:val="en-GB"/>
              </w:rPr>
              <w:t xml:space="preserve"> </w:t>
            </w:r>
            <w:r w:rsidRPr="0081150E">
              <w:rPr>
                <w:highlight w:val="green"/>
                <w:lang w:val="en-GB"/>
              </w:rPr>
              <w:t>adults moving learning on</w:t>
            </w:r>
            <w:r w:rsidR="00295AE2">
              <w:rPr>
                <w:lang w:val="en-GB"/>
              </w:rPr>
              <w:t xml:space="preserve">, GLD close to LA of 71.9% Summer 2026 (currently </w:t>
            </w:r>
            <w:r w:rsidR="00D34D2C">
              <w:rPr>
                <w:lang w:val="en-GB"/>
              </w:rPr>
              <w:t>70%)</w:t>
            </w:r>
          </w:p>
          <w:p w14:paraId="36E23D5D" w14:textId="77777777" w:rsidR="00677CBB" w:rsidRPr="00A06B1C" w:rsidRDefault="00677CBB" w:rsidP="0098262C">
            <w:pPr>
              <w:pStyle w:val="7Tablecopybulleted"/>
              <w:numPr>
                <w:ilvl w:val="0"/>
                <w:numId w:val="0"/>
              </w:numPr>
              <w:rPr>
                <w:highlight w:val="yellow"/>
                <w:lang w:val="en-GB"/>
              </w:rPr>
            </w:pPr>
            <w:r w:rsidRPr="0098262C">
              <w:rPr>
                <w:lang w:val="en-GB"/>
              </w:rPr>
              <w:t xml:space="preserve">Leadership and </w:t>
            </w:r>
            <w:r w:rsidR="00DB27D3" w:rsidRPr="0098262C">
              <w:rPr>
                <w:lang w:val="en-GB"/>
              </w:rPr>
              <w:t>governance</w:t>
            </w:r>
            <w:r w:rsidR="0098262C" w:rsidRPr="0098262C">
              <w:rPr>
                <w:lang w:val="en-GB"/>
              </w:rPr>
              <w:t xml:space="preserve">: </w:t>
            </w:r>
            <w:r w:rsidR="0098262C" w:rsidRPr="004D2A0B">
              <w:rPr>
                <w:rFonts w:eastAsia="Times New Roman" w:cs="Arial"/>
                <w:szCs w:val="20"/>
                <w:lang w:eastAsia="en-GB"/>
              </w:rPr>
              <w:t>Strengthen governance oversight, improve stakeholder engagement</w:t>
            </w:r>
          </w:p>
          <w:p w14:paraId="2058F8D8" w14:textId="77777777" w:rsidR="00FA69C1" w:rsidRPr="00DB419D" w:rsidRDefault="00FA69C1" w:rsidP="007E0ACD">
            <w:pPr>
              <w:pStyle w:val="7Tablecopybulleted"/>
              <w:numPr>
                <w:ilvl w:val="0"/>
                <w:numId w:val="0"/>
              </w:numPr>
              <w:rPr>
                <w:highlight w:val="yellow"/>
                <w:lang w:val="en-GB"/>
              </w:rPr>
            </w:pPr>
          </w:p>
        </w:tc>
      </w:tr>
    </w:tbl>
    <w:p w14:paraId="4CFF816C" w14:textId="77777777" w:rsidR="00CF7487" w:rsidRDefault="00CF7487" w:rsidP="00FA69C1">
      <w:pPr>
        <w:rPr>
          <w:lang w:val="en-GB"/>
        </w:rPr>
      </w:pPr>
    </w:p>
    <w:p w14:paraId="0114F98F" w14:textId="77777777" w:rsidR="00CF7487" w:rsidRDefault="00CF7487" w:rsidP="00FA69C1">
      <w:pPr>
        <w:rPr>
          <w:lang w:val="en-GB"/>
        </w:rPr>
      </w:pPr>
    </w:p>
    <w:p w14:paraId="1CB696F4" w14:textId="77777777" w:rsidR="00CF7487" w:rsidRDefault="00CF7487" w:rsidP="00FA69C1">
      <w:pPr>
        <w:rPr>
          <w:lang w:val="en-GB"/>
        </w:rPr>
      </w:pPr>
    </w:p>
    <w:p w14:paraId="23C9C45E" w14:textId="77777777" w:rsidR="002A3F3C" w:rsidRDefault="002A3F3C" w:rsidP="00FA69C1">
      <w:pPr>
        <w:rPr>
          <w:lang w:val="en-GB"/>
        </w:rPr>
      </w:pPr>
    </w:p>
    <w:p w14:paraId="0E7F1232" w14:textId="77777777" w:rsidR="002A3F3C" w:rsidRDefault="002A3F3C" w:rsidP="00FA69C1">
      <w:pPr>
        <w:rPr>
          <w:lang w:val="en-GB"/>
        </w:rPr>
      </w:pPr>
    </w:p>
    <w:p w14:paraId="3BE9C14C" w14:textId="77777777" w:rsidR="002A3F3C" w:rsidRDefault="002A3F3C" w:rsidP="00FA69C1">
      <w:pPr>
        <w:rPr>
          <w:lang w:val="en-GB"/>
        </w:rPr>
      </w:pPr>
    </w:p>
    <w:p w14:paraId="11A95A7D" w14:textId="77777777" w:rsidR="002A3F3C" w:rsidRDefault="002A3F3C" w:rsidP="00FA69C1">
      <w:pPr>
        <w:rPr>
          <w:lang w:val="en-GB"/>
        </w:rPr>
      </w:pPr>
    </w:p>
    <w:p w14:paraId="2D823D2E" w14:textId="6F0EBE6C" w:rsidR="00CE4284" w:rsidRDefault="00CE4284">
      <w:pPr>
        <w:rPr>
          <w:lang w:val="en-GB"/>
        </w:rPr>
      </w:pPr>
    </w:p>
    <w:tbl>
      <w:tblPr>
        <w:tblpPr w:leftFromText="180" w:rightFromText="180" w:vertAnchor="text" w:horzAnchor="margin" w:tblpY="-479"/>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CE4284" w:rsidRPr="00A06B1C" w14:paraId="39F36BF9" w14:textId="77777777" w:rsidTr="00CE4284">
        <w:tc>
          <w:tcPr>
            <w:tcW w:w="14742" w:type="dxa"/>
            <w:gridSpan w:val="3"/>
            <w:shd w:val="clear" w:color="auto" w:fill="DEEAF6"/>
            <w:tcMar>
              <w:top w:w="113" w:type="dxa"/>
              <w:bottom w:w="113" w:type="dxa"/>
            </w:tcMar>
          </w:tcPr>
          <w:p w14:paraId="7871CB00" w14:textId="77777777" w:rsidR="00CE4284" w:rsidRDefault="00CE4284" w:rsidP="00CE4284">
            <w:pPr>
              <w:pStyle w:val="7Tablebodycopy"/>
              <w:rPr>
                <w:lang w:val="en-GB"/>
              </w:rPr>
            </w:pPr>
            <w:r>
              <w:rPr>
                <w:b/>
                <w:lang w:val="en-GB"/>
              </w:rPr>
              <w:lastRenderedPageBreak/>
              <w:t xml:space="preserve">SAFEGUARDING </w:t>
            </w:r>
            <w:proofErr w:type="gramStart"/>
            <w:r w:rsidRPr="00E67AF8">
              <w:rPr>
                <w:lang w:val="en-GB"/>
              </w:rPr>
              <w:t>–  ‘</w:t>
            </w:r>
            <w:proofErr w:type="gramEnd"/>
            <w:r w:rsidRPr="00E67AF8">
              <w:rPr>
                <w:lang w:val="en-GB"/>
              </w:rPr>
              <w:t xml:space="preserve">met’ </w:t>
            </w:r>
          </w:p>
          <w:p w14:paraId="4085AF2B" w14:textId="77777777" w:rsidR="00CE4284" w:rsidRDefault="00CE4284" w:rsidP="00CE4284">
            <w:pPr>
              <w:pStyle w:val="7Tablebodycopy"/>
              <w:rPr>
                <w:lang w:val="en-GB"/>
              </w:rPr>
            </w:pPr>
          </w:p>
          <w:p w14:paraId="639DDB50" w14:textId="77777777" w:rsidR="00CE4284" w:rsidRPr="00A06B1C" w:rsidRDefault="00CE4284" w:rsidP="00CE4284">
            <w:pPr>
              <w:pStyle w:val="7Tablebodycopy"/>
              <w:rPr>
                <w:lang w:val="en-GB"/>
              </w:rPr>
            </w:pPr>
            <w:r>
              <w:rPr>
                <w:highlight w:val="yellow"/>
                <w:lang w:val="en-GB"/>
              </w:rPr>
              <w:t xml:space="preserve"> </w:t>
            </w:r>
          </w:p>
        </w:tc>
      </w:tr>
      <w:tr w:rsidR="00CE4284" w:rsidRPr="00A06B1C" w14:paraId="4A03FAB7" w14:textId="77777777" w:rsidTr="00CE4284">
        <w:tc>
          <w:tcPr>
            <w:tcW w:w="2098" w:type="dxa"/>
            <w:tcMar>
              <w:top w:w="113" w:type="dxa"/>
              <w:bottom w:w="113" w:type="dxa"/>
            </w:tcMar>
          </w:tcPr>
          <w:p w14:paraId="4A81F61D" w14:textId="77777777" w:rsidR="00CE4284" w:rsidRPr="00A06B1C" w:rsidRDefault="00CE4284" w:rsidP="00CE4284">
            <w:pPr>
              <w:pStyle w:val="7Tablebodycopy"/>
              <w:rPr>
                <w:lang w:val="en-GB"/>
              </w:rPr>
            </w:pPr>
            <w:r w:rsidRPr="00A06B1C">
              <w:rPr>
                <w:lang w:val="en-GB"/>
              </w:rPr>
              <w:t xml:space="preserve">Strengths </w:t>
            </w:r>
          </w:p>
        </w:tc>
        <w:tc>
          <w:tcPr>
            <w:tcW w:w="12644" w:type="dxa"/>
            <w:gridSpan w:val="2"/>
            <w:tcMar>
              <w:top w:w="113" w:type="dxa"/>
              <w:bottom w:w="113" w:type="dxa"/>
            </w:tcMar>
          </w:tcPr>
          <w:p w14:paraId="76CB9B63" w14:textId="77777777" w:rsidR="00CE4284" w:rsidRPr="00E67AF8" w:rsidRDefault="00CE4284" w:rsidP="00CE4284">
            <w:pPr>
              <w:pStyle w:val="7Tablecopybulleted"/>
              <w:rPr>
                <w:lang w:val="en-GB"/>
              </w:rPr>
            </w:pPr>
            <w:r w:rsidRPr="00E67AF8">
              <w:rPr>
                <w:lang w:val="en-GB"/>
              </w:rPr>
              <w:t>Regular monitoring shows we have effective systems in place to report concerns</w:t>
            </w:r>
          </w:p>
          <w:p w14:paraId="7C151188" w14:textId="77777777" w:rsidR="00CE4284" w:rsidRPr="00E67AF8" w:rsidRDefault="00CE4284" w:rsidP="00CE4284">
            <w:pPr>
              <w:pStyle w:val="7Tablecopybulleted"/>
              <w:rPr>
                <w:lang w:val="en-GB"/>
              </w:rPr>
            </w:pPr>
            <w:r w:rsidRPr="00E67AF8">
              <w:rPr>
                <w:lang w:val="en-GB"/>
              </w:rPr>
              <w:t>Regular training ensures that staff understand their responsibilities to keep pupils safe. This contributes to a strong culture of vigilance</w:t>
            </w:r>
          </w:p>
          <w:p w14:paraId="4F4E9640" w14:textId="77777777" w:rsidR="00CE4284" w:rsidRPr="00E67AF8" w:rsidRDefault="00CE4284" w:rsidP="00CE4284">
            <w:pPr>
              <w:pStyle w:val="7Tablecopybulleted"/>
              <w:rPr>
                <w:lang w:val="en-GB"/>
              </w:rPr>
            </w:pPr>
            <w:r w:rsidRPr="00E67AF8">
              <w:rPr>
                <w:lang w:val="en-GB"/>
              </w:rPr>
              <w:t xml:space="preserve">Our child protection policy is clear, accessible and frequently reviewed, to make sure that we’re delivering comprehensive safeguarding </w:t>
            </w:r>
            <w:proofErr w:type="gramStart"/>
            <w:r>
              <w:rPr>
                <w:lang w:val="en-GB"/>
              </w:rPr>
              <w:t>training</w:t>
            </w:r>
            <w:proofErr w:type="gramEnd"/>
            <w:r>
              <w:rPr>
                <w:lang w:val="en-GB"/>
              </w:rPr>
              <w:t xml:space="preserve"> </w:t>
            </w:r>
            <w:r w:rsidRPr="00E67AF8">
              <w:rPr>
                <w:lang w:val="en-GB"/>
              </w:rPr>
              <w:t>and everyone understands their roles</w:t>
            </w:r>
          </w:p>
          <w:p w14:paraId="14E6FB3B" w14:textId="77777777" w:rsidR="00CE4284" w:rsidRDefault="00CE4284" w:rsidP="00CE4284">
            <w:pPr>
              <w:pStyle w:val="7Tablecopybulleted"/>
              <w:rPr>
                <w:lang w:val="en-GB"/>
              </w:rPr>
            </w:pPr>
            <w:r w:rsidRPr="00E67AF8">
              <w:rPr>
                <w:lang w:val="en-GB"/>
              </w:rPr>
              <w:t>We have effective multi-agency working procedures in place, and we collaborate frequently with our local safeguarding partners</w:t>
            </w:r>
          </w:p>
          <w:p w14:paraId="7C40C213" w14:textId="77777777" w:rsidR="00CE4284" w:rsidRDefault="00CE4284" w:rsidP="00CE4284">
            <w:pPr>
              <w:pStyle w:val="7Tablecopybulleted"/>
              <w:rPr>
                <w:lang w:val="en-GB"/>
              </w:rPr>
            </w:pPr>
            <w:r>
              <w:rPr>
                <w:lang w:val="en-GB"/>
              </w:rPr>
              <w:t>Termly DDSL meetings and cases reviewed</w:t>
            </w:r>
          </w:p>
          <w:p w14:paraId="5B624338" w14:textId="77777777" w:rsidR="00CE4284" w:rsidRDefault="00CE4284" w:rsidP="00CE4284">
            <w:pPr>
              <w:pStyle w:val="7Tablecopybulleted"/>
              <w:rPr>
                <w:lang w:val="en-GB"/>
              </w:rPr>
            </w:pPr>
            <w:r>
              <w:rPr>
                <w:lang w:val="en-GB"/>
              </w:rPr>
              <w:t>We are open and transparent, sharing information appropriately with relevant schools and agencies</w:t>
            </w:r>
          </w:p>
          <w:p w14:paraId="63B99FF8" w14:textId="77777777" w:rsidR="00CE4284" w:rsidRDefault="00CE4284" w:rsidP="00CE4284">
            <w:pPr>
              <w:pStyle w:val="7Tablecopybulleted"/>
              <w:rPr>
                <w:lang w:val="en-GB"/>
              </w:rPr>
            </w:pPr>
            <w:r>
              <w:rPr>
                <w:lang w:val="en-GB"/>
              </w:rPr>
              <w:t xml:space="preserve">We recognise that abuse may happen to any pupil at any time and every member of staff is vigilant, speaking out and </w:t>
            </w:r>
            <w:proofErr w:type="gramStart"/>
            <w:r>
              <w:rPr>
                <w:lang w:val="en-GB"/>
              </w:rPr>
              <w:t>taking action</w:t>
            </w:r>
            <w:proofErr w:type="gramEnd"/>
            <w:r>
              <w:rPr>
                <w:lang w:val="en-GB"/>
              </w:rPr>
              <w:t xml:space="preserve"> when appropriate</w:t>
            </w:r>
          </w:p>
          <w:p w14:paraId="633AEB1F" w14:textId="77777777" w:rsidR="00CE4284" w:rsidRDefault="00CE4284" w:rsidP="00CE4284">
            <w:pPr>
              <w:pStyle w:val="7Tablecopybulleted"/>
              <w:rPr>
                <w:lang w:val="en-GB"/>
              </w:rPr>
            </w:pPr>
            <w:r>
              <w:rPr>
                <w:lang w:val="en-GB"/>
              </w:rPr>
              <w:t xml:space="preserve">Pre-appointment checks are carried out including </w:t>
            </w:r>
            <w:proofErr w:type="gramStart"/>
            <w:r>
              <w:rPr>
                <w:lang w:val="en-GB"/>
              </w:rPr>
              <w:t>on line</w:t>
            </w:r>
            <w:proofErr w:type="gramEnd"/>
            <w:r>
              <w:rPr>
                <w:lang w:val="en-GB"/>
              </w:rPr>
              <w:t xml:space="preserve"> searches</w:t>
            </w:r>
          </w:p>
          <w:p w14:paraId="665AF208" w14:textId="77777777" w:rsidR="00CE4284" w:rsidRPr="00A06B1C" w:rsidRDefault="00CE4284" w:rsidP="00CE4284">
            <w:pPr>
              <w:pStyle w:val="7Tablecopybulleted"/>
              <w:rPr>
                <w:lang w:val="en-GB"/>
              </w:rPr>
            </w:pPr>
            <w:proofErr w:type="gramStart"/>
            <w:r>
              <w:rPr>
                <w:lang w:val="en-GB"/>
              </w:rPr>
              <w:t>Pupils</w:t>
            </w:r>
            <w:proofErr w:type="gramEnd"/>
            <w:r>
              <w:rPr>
                <w:lang w:val="en-GB"/>
              </w:rPr>
              <w:t xml:space="preserve"> voices are heard to enable every pupil to be kept safe and feel safe</w:t>
            </w:r>
          </w:p>
        </w:tc>
      </w:tr>
      <w:tr w:rsidR="00CE4284" w:rsidRPr="00A06B1C" w14:paraId="590301A5" w14:textId="77777777" w:rsidTr="00CE4284">
        <w:tc>
          <w:tcPr>
            <w:tcW w:w="7485" w:type="dxa"/>
            <w:gridSpan w:val="2"/>
            <w:tcMar>
              <w:top w:w="113" w:type="dxa"/>
              <w:bottom w:w="113" w:type="dxa"/>
            </w:tcMar>
          </w:tcPr>
          <w:p w14:paraId="15B62835" w14:textId="77777777" w:rsidR="00CE4284" w:rsidRPr="00A06B1C" w:rsidRDefault="00CE4284" w:rsidP="00CE4284">
            <w:pPr>
              <w:pStyle w:val="7Tablecopybulleted"/>
              <w:numPr>
                <w:ilvl w:val="0"/>
                <w:numId w:val="0"/>
              </w:numPr>
              <w:rPr>
                <w:lang w:val="en-GB"/>
              </w:rPr>
            </w:pPr>
            <w:r w:rsidRPr="00A06B1C">
              <w:rPr>
                <w:lang w:val="en-GB"/>
              </w:rPr>
              <w:t>Actions from</w:t>
            </w:r>
            <w:r>
              <w:rPr>
                <w:lang w:val="en-GB"/>
              </w:rPr>
              <w:t xml:space="preserve"> </w:t>
            </w:r>
            <w:r w:rsidRPr="00A06B1C">
              <w:rPr>
                <w:lang w:val="en-GB"/>
              </w:rPr>
              <w:t>previous year:</w:t>
            </w:r>
          </w:p>
          <w:p w14:paraId="0831380C" w14:textId="77777777" w:rsidR="00CE4284" w:rsidRPr="003805CB" w:rsidRDefault="00CE4284" w:rsidP="00CE4284">
            <w:pPr>
              <w:pStyle w:val="ListParagraph"/>
              <w:numPr>
                <w:ilvl w:val="0"/>
                <w:numId w:val="9"/>
              </w:numPr>
              <w:rPr>
                <w:rFonts w:ascii="Calibri" w:hAnsi="Calibri"/>
                <w:iCs/>
              </w:rPr>
            </w:pPr>
            <w:r>
              <w:rPr>
                <w:rFonts w:ascii="Calibri" w:hAnsi="Calibri"/>
                <w:iCs/>
              </w:rPr>
              <w:t>Check w</w:t>
            </w:r>
            <w:r w:rsidRPr="003805CB">
              <w:rPr>
                <w:rFonts w:ascii="Calibri" w:hAnsi="Calibri"/>
                <w:iCs/>
              </w:rPr>
              <w:t>hen last reviewed staff behaviour and whistle blowing policy?</w:t>
            </w:r>
          </w:p>
          <w:p w14:paraId="633FE013" w14:textId="77777777" w:rsidR="00CE4284" w:rsidRPr="003805CB" w:rsidRDefault="00CE4284" w:rsidP="00CE4284">
            <w:pPr>
              <w:pStyle w:val="ListParagraph"/>
              <w:numPr>
                <w:ilvl w:val="0"/>
                <w:numId w:val="9"/>
              </w:numPr>
              <w:rPr>
                <w:rFonts w:ascii="Calibri" w:hAnsi="Calibri"/>
                <w:i/>
                <w:iCs/>
              </w:rPr>
            </w:pPr>
            <w:r>
              <w:rPr>
                <w:rFonts w:ascii="Calibri" w:hAnsi="Calibri"/>
              </w:rPr>
              <w:t>Ensure Govs tick compliance for KCSIE</w:t>
            </w:r>
          </w:p>
          <w:p w14:paraId="24843031" w14:textId="77777777" w:rsidR="00CE4284" w:rsidRPr="003805CB" w:rsidRDefault="00CE4284" w:rsidP="00CE4284">
            <w:pPr>
              <w:pStyle w:val="ListParagraph"/>
              <w:numPr>
                <w:ilvl w:val="0"/>
                <w:numId w:val="9"/>
              </w:numPr>
              <w:rPr>
                <w:rFonts w:ascii="Calibri" w:hAnsi="Calibri"/>
                <w:i/>
                <w:iCs/>
              </w:rPr>
            </w:pPr>
            <w:r w:rsidRPr="003805CB">
              <w:rPr>
                <w:rFonts w:ascii="Calibri" w:hAnsi="Calibri"/>
                <w:iCs/>
              </w:rPr>
              <w:t>Prevent</w:t>
            </w:r>
            <w:r>
              <w:rPr>
                <w:rFonts w:ascii="Calibri" w:hAnsi="Calibri"/>
                <w:i/>
                <w:iCs/>
              </w:rPr>
              <w:t xml:space="preserve"> </w:t>
            </w:r>
            <w:proofErr w:type="spellStart"/>
            <w:r>
              <w:rPr>
                <w:rFonts w:ascii="Calibri" w:hAnsi="Calibri"/>
              </w:rPr>
              <w:t>elearning</w:t>
            </w:r>
            <w:proofErr w:type="spellEnd"/>
            <w:r>
              <w:rPr>
                <w:rFonts w:ascii="Calibri" w:hAnsi="Calibri"/>
              </w:rPr>
              <w:t xml:space="preserve"> October 24 for all staff</w:t>
            </w:r>
          </w:p>
          <w:p w14:paraId="7E3981DE" w14:textId="77777777" w:rsidR="00CE4284" w:rsidRPr="003805CB" w:rsidRDefault="00CE4284" w:rsidP="00CE4284">
            <w:pPr>
              <w:pStyle w:val="ListParagraph"/>
              <w:numPr>
                <w:ilvl w:val="0"/>
                <w:numId w:val="9"/>
              </w:numPr>
              <w:rPr>
                <w:rFonts w:ascii="Calibri" w:hAnsi="Calibri"/>
              </w:rPr>
            </w:pPr>
            <w:r w:rsidRPr="003805CB">
              <w:rPr>
                <w:rFonts w:ascii="Calibri" w:hAnsi="Calibri"/>
              </w:rPr>
              <w:t>Cleaners/ kitchen staff new DBS</w:t>
            </w:r>
            <w:r>
              <w:rPr>
                <w:rFonts w:ascii="Calibri" w:hAnsi="Calibri"/>
              </w:rPr>
              <w:t xml:space="preserve"> due to wrap around</w:t>
            </w:r>
          </w:p>
          <w:p w14:paraId="7F381915" w14:textId="77777777" w:rsidR="00CE4284" w:rsidRPr="003805CB" w:rsidRDefault="00CE4284" w:rsidP="00CE4284">
            <w:pPr>
              <w:pStyle w:val="ListParagraph"/>
              <w:numPr>
                <w:ilvl w:val="0"/>
                <w:numId w:val="9"/>
              </w:numPr>
              <w:rPr>
                <w:rFonts w:ascii="Calibri" w:hAnsi="Calibri"/>
                <w:i/>
                <w:iCs/>
              </w:rPr>
            </w:pPr>
            <w:r w:rsidRPr="003805CB">
              <w:rPr>
                <w:rFonts w:ascii="Calibri" w:hAnsi="Calibri"/>
              </w:rPr>
              <w:t>Roz and Kitty new DBS</w:t>
            </w:r>
            <w:r>
              <w:rPr>
                <w:rFonts w:ascii="Calibri" w:hAnsi="Calibri"/>
              </w:rPr>
              <w:t xml:space="preserve"> due to 3 months absence</w:t>
            </w:r>
          </w:p>
          <w:p w14:paraId="26272926" w14:textId="77777777" w:rsidR="00CE4284" w:rsidRPr="003805CB" w:rsidRDefault="00CE4284" w:rsidP="00CE4284">
            <w:pPr>
              <w:pStyle w:val="ListParagraph"/>
              <w:numPr>
                <w:ilvl w:val="0"/>
                <w:numId w:val="9"/>
              </w:numPr>
              <w:rPr>
                <w:rFonts w:ascii="Calibri" w:hAnsi="Calibri"/>
                <w:i/>
                <w:iCs/>
              </w:rPr>
            </w:pPr>
            <w:r>
              <w:rPr>
                <w:rFonts w:ascii="Calibri" w:hAnsi="Calibri"/>
              </w:rPr>
              <w:t>Chase Koosa re staff with DBS</w:t>
            </w:r>
          </w:p>
          <w:p w14:paraId="47626DA5" w14:textId="77777777" w:rsidR="00CE4284" w:rsidRPr="00A06B1C" w:rsidRDefault="00CE4284" w:rsidP="00CE4284">
            <w:pPr>
              <w:pStyle w:val="7Tablebodycopy"/>
              <w:rPr>
                <w:lang w:val="en-GB"/>
              </w:rPr>
            </w:pPr>
          </w:p>
        </w:tc>
        <w:tc>
          <w:tcPr>
            <w:tcW w:w="7257" w:type="dxa"/>
          </w:tcPr>
          <w:p w14:paraId="261540CA" w14:textId="77777777" w:rsidR="00CE4284" w:rsidRPr="00A06B1C" w:rsidRDefault="00CE4284" w:rsidP="00CE4284">
            <w:pPr>
              <w:pStyle w:val="7Tablebodycopy"/>
              <w:rPr>
                <w:lang w:val="en-GB"/>
              </w:rPr>
            </w:pPr>
            <w:r w:rsidRPr="00A06B1C">
              <w:rPr>
                <w:lang w:val="en-GB"/>
              </w:rPr>
              <w:t>Impact of actions:</w:t>
            </w:r>
          </w:p>
          <w:p w14:paraId="186343CD" w14:textId="77777777" w:rsidR="00CE4284" w:rsidRDefault="00CE4284" w:rsidP="00CE4284">
            <w:pPr>
              <w:pStyle w:val="7Tablebodycopy"/>
              <w:rPr>
                <w:lang w:val="en-GB"/>
              </w:rPr>
            </w:pPr>
            <w:r>
              <w:rPr>
                <w:lang w:val="en-GB"/>
              </w:rPr>
              <w:t>-all actions closed</w:t>
            </w:r>
          </w:p>
          <w:p w14:paraId="332CCEB7" w14:textId="77777777" w:rsidR="00CE4284" w:rsidRPr="00A06B1C" w:rsidRDefault="00CE4284" w:rsidP="00CE4284">
            <w:pPr>
              <w:pStyle w:val="7Tablebodycopy"/>
              <w:rPr>
                <w:lang w:val="en-GB"/>
              </w:rPr>
            </w:pPr>
            <w:r>
              <w:rPr>
                <w:lang w:val="en-GB"/>
              </w:rPr>
              <w:t>-pupils safe on site from 7.30am-6pm as all adults DBS checked</w:t>
            </w:r>
          </w:p>
        </w:tc>
      </w:tr>
      <w:tr w:rsidR="00CE4284" w:rsidRPr="00A06B1C" w14:paraId="6E3A13D6" w14:textId="77777777" w:rsidTr="00CE4284">
        <w:tc>
          <w:tcPr>
            <w:tcW w:w="2098" w:type="dxa"/>
            <w:tcMar>
              <w:top w:w="113" w:type="dxa"/>
              <w:bottom w:w="113" w:type="dxa"/>
            </w:tcMar>
          </w:tcPr>
          <w:p w14:paraId="6362F580" w14:textId="77777777" w:rsidR="00CE4284" w:rsidRPr="00A06B1C" w:rsidRDefault="00CE4284" w:rsidP="00CE4284">
            <w:pPr>
              <w:pStyle w:val="7Tablebodycopy"/>
              <w:rPr>
                <w:lang w:val="en-GB"/>
              </w:rPr>
            </w:pPr>
            <w:r w:rsidRPr="00A06B1C">
              <w:rPr>
                <w:lang w:val="en-GB"/>
              </w:rPr>
              <w:t>Areas for development</w:t>
            </w:r>
          </w:p>
        </w:tc>
        <w:tc>
          <w:tcPr>
            <w:tcW w:w="12644" w:type="dxa"/>
            <w:gridSpan w:val="2"/>
            <w:tcMar>
              <w:top w:w="113" w:type="dxa"/>
              <w:bottom w:w="113" w:type="dxa"/>
            </w:tcMar>
          </w:tcPr>
          <w:p w14:paraId="6671122E" w14:textId="77777777" w:rsidR="00CE4284" w:rsidRPr="00543194" w:rsidRDefault="00CE4284" w:rsidP="00CE4284">
            <w:pPr>
              <w:pStyle w:val="ListParagraph"/>
              <w:numPr>
                <w:ilvl w:val="0"/>
                <w:numId w:val="10"/>
              </w:numPr>
              <w:rPr>
                <w:rFonts w:ascii="Times New Roman" w:hAnsi="Times New Roman"/>
                <w:b/>
                <w:sz w:val="20"/>
                <w:szCs w:val="20"/>
              </w:rPr>
            </w:pPr>
            <w:r>
              <w:rPr>
                <w:rFonts w:ascii="Calibri" w:hAnsi="Calibri"/>
              </w:rPr>
              <w:t>Check adoption of HCC updates in all relevant policies and procedures: CP/ Safeguarding/</w:t>
            </w:r>
            <w:proofErr w:type="gramStart"/>
            <w:r>
              <w:rPr>
                <w:rFonts w:ascii="Calibri" w:hAnsi="Calibri"/>
              </w:rPr>
              <w:t>On Line</w:t>
            </w:r>
            <w:proofErr w:type="gramEnd"/>
            <w:r>
              <w:rPr>
                <w:rFonts w:ascii="Calibri" w:hAnsi="Calibri"/>
              </w:rPr>
              <w:t xml:space="preserve"> Safety-AI Use/ EYFS/ Alternative Provision checks</w:t>
            </w:r>
          </w:p>
          <w:p w14:paraId="1AD35105" w14:textId="77777777" w:rsidR="00CE4284" w:rsidRPr="0081150E" w:rsidRDefault="00CE4284" w:rsidP="00CE4284">
            <w:pPr>
              <w:pStyle w:val="ListParagraph"/>
              <w:numPr>
                <w:ilvl w:val="0"/>
                <w:numId w:val="10"/>
              </w:numPr>
              <w:rPr>
                <w:rFonts w:ascii="Times New Roman" w:hAnsi="Times New Roman"/>
                <w:b/>
                <w:sz w:val="20"/>
                <w:szCs w:val="20"/>
                <w:highlight w:val="green"/>
              </w:rPr>
            </w:pPr>
            <w:r w:rsidRPr="0081150E">
              <w:rPr>
                <w:rFonts w:ascii="Calibri" w:hAnsi="Calibri"/>
                <w:highlight w:val="green"/>
              </w:rPr>
              <w:t xml:space="preserve">Adoption of TED for </w:t>
            </w:r>
            <w:proofErr w:type="spellStart"/>
            <w:r w:rsidRPr="0081150E">
              <w:rPr>
                <w:rFonts w:ascii="Calibri" w:hAnsi="Calibri"/>
                <w:highlight w:val="green"/>
              </w:rPr>
              <w:t>CPOms</w:t>
            </w:r>
            <w:proofErr w:type="spellEnd"/>
            <w:r w:rsidRPr="0081150E">
              <w:rPr>
                <w:rFonts w:ascii="Calibri" w:hAnsi="Calibri"/>
                <w:highlight w:val="green"/>
              </w:rPr>
              <w:t xml:space="preserve"> entries</w:t>
            </w:r>
          </w:p>
          <w:p w14:paraId="37D7EC48" w14:textId="77777777" w:rsidR="00CE4284" w:rsidRPr="0081150E" w:rsidRDefault="00CE4284" w:rsidP="00CE4284">
            <w:pPr>
              <w:pStyle w:val="ListParagraph"/>
              <w:numPr>
                <w:ilvl w:val="0"/>
                <w:numId w:val="10"/>
              </w:numPr>
              <w:rPr>
                <w:rFonts w:ascii="Times New Roman" w:hAnsi="Times New Roman"/>
                <w:b/>
                <w:sz w:val="20"/>
                <w:szCs w:val="20"/>
                <w:highlight w:val="green"/>
              </w:rPr>
            </w:pPr>
            <w:r w:rsidRPr="0081150E">
              <w:rPr>
                <w:rFonts w:ascii="Calibri" w:hAnsi="Calibri"/>
                <w:highlight w:val="green"/>
              </w:rPr>
              <w:t>Formalise procedure for out of term contact</w:t>
            </w:r>
          </w:p>
          <w:p w14:paraId="71905A39" w14:textId="77777777" w:rsidR="00CE4284" w:rsidRPr="0081150E" w:rsidRDefault="00CE4284" w:rsidP="00CE4284">
            <w:pPr>
              <w:pStyle w:val="ListParagraph"/>
              <w:numPr>
                <w:ilvl w:val="0"/>
                <w:numId w:val="10"/>
              </w:numPr>
              <w:rPr>
                <w:rFonts w:ascii="Times New Roman" w:hAnsi="Times New Roman"/>
                <w:b/>
                <w:sz w:val="20"/>
                <w:szCs w:val="20"/>
                <w:highlight w:val="green"/>
              </w:rPr>
            </w:pPr>
            <w:r w:rsidRPr="0081150E">
              <w:rPr>
                <w:rFonts w:ascii="Calibri" w:hAnsi="Calibri"/>
                <w:highlight w:val="green"/>
              </w:rPr>
              <w:t>New BM to be trained in DPO and reports to FGB</w:t>
            </w:r>
          </w:p>
          <w:p w14:paraId="49E23544" w14:textId="77777777" w:rsidR="00CE4284" w:rsidRPr="0081150E" w:rsidRDefault="00CE4284" w:rsidP="00CE4284">
            <w:pPr>
              <w:pStyle w:val="ListParagraph"/>
              <w:numPr>
                <w:ilvl w:val="0"/>
                <w:numId w:val="10"/>
              </w:numPr>
              <w:rPr>
                <w:rFonts w:ascii="Times New Roman" w:hAnsi="Times New Roman"/>
                <w:b/>
                <w:sz w:val="20"/>
                <w:szCs w:val="20"/>
                <w:highlight w:val="green"/>
              </w:rPr>
            </w:pPr>
            <w:r w:rsidRPr="0081150E">
              <w:rPr>
                <w:rFonts w:ascii="Calibri" w:hAnsi="Calibri"/>
                <w:highlight w:val="green"/>
              </w:rPr>
              <w:t xml:space="preserve">DBS refreshers need to be recorded correctly in the SCR and new staff’s </w:t>
            </w:r>
            <w:proofErr w:type="gramStart"/>
            <w:r w:rsidRPr="0081150E">
              <w:rPr>
                <w:rFonts w:ascii="Calibri" w:hAnsi="Calibri"/>
                <w:highlight w:val="green"/>
              </w:rPr>
              <w:t>DBS’</w:t>
            </w:r>
            <w:proofErr w:type="gramEnd"/>
            <w:r w:rsidRPr="0081150E">
              <w:rPr>
                <w:rFonts w:ascii="Calibri" w:hAnsi="Calibri"/>
                <w:highlight w:val="green"/>
              </w:rPr>
              <w:t xml:space="preserve"> completed</w:t>
            </w:r>
          </w:p>
          <w:p w14:paraId="06225596" w14:textId="77777777" w:rsidR="00CE4284" w:rsidRPr="00A06B1C" w:rsidRDefault="00CE4284" w:rsidP="00CE4284">
            <w:pPr>
              <w:pStyle w:val="7Tablebodycopy"/>
              <w:rPr>
                <w:lang w:val="en-GB"/>
              </w:rPr>
            </w:pPr>
          </w:p>
        </w:tc>
      </w:tr>
    </w:tbl>
    <w:p w14:paraId="4517E95C" w14:textId="77777777" w:rsidR="00FA69C1" w:rsidRPr="00A06B1C" w:rsidRDefault="00FA69C1" w:rsidP="00FA69C1">
      <w:pPr>
        <w:rPr>
          <w:lang w:val="en-GB"/>
        </w:rPr>
      </w:pPr>
    </w:p>
    <w:tbl>
      <w:tblPr>
        <w:tblpPr w:leftFromText="180" w:rightFromText="180" w:vertAnchor="text" w:horzAnchor="margin" w:tblpY="-686"/>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C92E99" w:rsidRPr="00A06B1C" w14:paraId="15ED3DB9" w14:textId="77777777" w:rsidTr="00C92E99">
        <w:trPr>
          <w:trHeight w:val="20"/>
        </w:trPr>
        <w:tc>
          <w:tcPr>
            <w:tcW w:w="14742" w:type="dxa"/>
            <w:gridSpan w:val="3"/>
            <w:shd w:val="clear" w:color="auto" w:fill="DEEAF6"/>
            <w:tcMar>
              <w:top w:w="113" w:type="dxa"/>
              <w:bottom w:w="113" w:type="dxa"/>
            </w:tcMar>
          </w:tcPr>
          <w:p w14:paraId="41604890" w14:textId="77777777" w:rsidR="00C92E99" w:rsidRDefault="00C92E99" w:rsidP="00C92E99">
            <w:pPr>
              <w:pStyle w:val="7Tablebodycopy"/>
              <w:rPr>
                <w:lang w:val="en-GB"/>
              </w:rPr>
            </w:pPr>
            <w:r>
              <w:rPr>
                <w:b/>
                <w:lang w:val="en-GB"/>
              </w:rPr>
              <w:lastRenderedPageBreak/>
              <w:t xml:space="preserve">INCLUSION </w:t>
            </w:r>
            <w:r w:rsidRPr="00284A3D">
              <w:rPr>
                <w:lang w:val="en-GB"/>
              </w:rPr>
              <w:t>– ‘strong standard’</w:t>
            </w:r>
          </w:p>
          <w:p w14:paraId="25CC837F" w14:textId="77777777" w:rsidR="00C92E99" w:rsidRDefault="00C92E99" w:rsidP="00C92E99">
            <w:pPr>
              <w:pStyle w:val="7Tablebodycopy"/>
              <w:rPr>
                <w:lang w:val="en-GB"/>
              </w:rPr>
            </w:pPr>
          </w:p>
          <w:p w14:paraId="31DD680B" w14:textId="77777777" w:rsidR="00C92E99" w:rsidRPr="00A06B1C" w:rsidRDefault="00C92E99" w:rsidP="00C92E99">
            <w:pPr>
              <w:pStyle w:val="7Tablebodycopy"/>
              <w:rPr>
                <w:lang w:val="en-GB"/>
              </w:rPr>
            </w:pPr>
          </w:p>
        </w:tc>
      </w:tr>
      <w:tr w:rsidR="00C92E99" w:rsidRPr="00A06B1C" w14:paraId="673EC23F" w14:textId="77777777" w:rsidTr="00C92E99">
        <w:trPr>
          <w:trHeight w:val="20"/>
        </w:trPr>
        <w:tc>
          <w:tcPr>
            <w:tcW w:w="2098" w:type="dxa"/>
            <w:tcMar>
              <w:top w:w="113" w:type="dxa"/>
              <w:bottom w:w="113" w:type="dxa"/>
            </w:tcMar>
          </w:tcPr>
          <w:p w14:paraId="49659FDF" w14:textId="77777777" w:rsidR="00C92E99" w:rsidRPr="00A06B1C" w:rsidRDefault="00C92E99" w:rsidP="00C92E99">
            <w:pPr>
              <w:pStyle w:val="7Tablebodycopy"/>
              <w:rPr>
                <w:lang w:val="en-GB"/>
              </w:rPr>
            </w:pPr>
            <w:r w:rsidRPr="00A06B1C">
              <w:rPr>
                <w:lang w:val="en-GB"/>
              </w:rPr>
              <w:t xml:space="preserve">Strengths </w:t>
            </w:r>
          </w:p>
        </w:tc>
        <w:tc>
          <w:tcPr>
            <w:tcW w:w="12644" w:type="dxa"/>
            <w:gridSpan w:val="2"/>
            <w:tcMar>
              <w:top w:w="113" w:type="dxa"/>
              <w:bottom w:w="113" w:type="dxa"/>
            </w:tcMar>
          </w:tcPr>
          <w:p w14:paraId="5AB31AA8" w14:textId="77777777" w:rsidR="00C92E99" w:rsidRDefault="00C92E99" w:rsidP="007878D5">
            <w:pPr>
              <w:pStyle w:val="7Tablecopybulleted"/>
              <w:numPr>
                <w:ilvl w:val="0"/>
                <w:numId w:val="15"/>
              </w:numPr>
              <w:spacing w:after="0"/>
              <w:rPr>
                <w:lang w:val="en-GB"/>
              </w:rPr>
            </w:pPr>
            <w:r w:rsidRPr="00456121">
              <w:rPr>
                <w:lang w:val="en-GB"/>
              </w:rPr>
              <w:t xml:space="preserve">A truly inclusive school, 15 EHCPs in school, all complex needs </w:t>
            </w:r>
            <w:r w:rsidRPr="00284A3D">
              <w:rPr>
                <w:lang w:val="en-GB"/>
              </w:rPr>
              <w:t>and receive</w:t>
            </w:r>
            <w:r w:rsidRPr="00456121">
              <w:rPr>
                <w:lang w:val="en-GB"/>
              </w:rPr>
              <w:t xml:space="preserve"> exceptional+ top up funding </w:t>
            </w:r>
            <w:proofErr w:type="spellStart"/>
            <w:r w:rsidRPr="00456121">
              <w:rPr>
                <w:lang w:val="en-GB"/>
              </w:rPr>
              <w:t>eg</w:t>
            </w:r>
            <w:proofErr w:type="spellEnd"/>
            <w:r w:rsidRPr="00456121">
              <w:rPr>
                <w:lang w:val="en-GB"/>
              </w:rPr>
              <w:t xml:space="preserve"> catheterisation, non-verbal, Down syndrome </w:t>
            </w:r>
          </w:p>
          <w:p w14:paraId="24128769" w14:textId="77777777" w:rsidR="00FC03D7" w:rsidRDefault="00FC03D7" w:rsidP="007878D5">
            <w:pPr>
              <w:pStyle w:val="7Tablecopybulleted"/>
              <w:numPr>
                <w:ilvl w:val="0"/>
                <w:numId w:val="15"/>
              </w:numPr>
              <w:spacing w:after="0"/>
              <w:rPr>
                <w:lang w:val="en-GB"/>
              </w:rPr>
            </w:pPr>
            <w:r>
              <w:rPr>
                <w:lang w:val="en-GB"/>
              </w:rPr>
              <w:t xml:space="preserve">We have high expectations of </w:t>
            </w:r>
            <w:proofErr w:type="gramStart"/>
            <w:r>
              <w:rPr>
                <w:lang w:val="en-GB"/>
              </w:rPr>
              <w:t>each and every</w:t>
            </w:r>
            <w:proofErr w:type="gramEnd"/>
            <w:r>
              <w:rPr>
                <w:lang w:val="en-GB"/>
              </w:rPr>
              <w:t xml:space="preserve"> pupil, no ceiling is present for attainment for any pupil</w:t>
            </w:r>
          </w:p>
          <w:p w14:paraId="75E17B97" w14:textId="77777777" w:rsidR="007E75E8" w:rsidRDefault="007E75E8" w:rsidP="007878D5">
            <w:pPr>
              <w:pStyle w:val="7Tablecopybulleted"/>
              <w:numPr>
                <w:ilvl w:val="0"/>
                <w:numId w:val="15"/>
              </w:numPr>
              <w:spacing w:after="0"/>
              <w:rPr>
                <w:lang w:val="en-GB"/>
              </w:rPr>
            </w:pPr>
            <w:r>
              <w:rPr>
                <w:lang w:val="en-GB"/>
              </w:rPr>
              <w:t xml:space="preserve">Staff scaffold </w:t>
            </w:r>
            <w:proofErr w:type="gramStart"/>
            <w:r>
              <w:rPr>
                <w:lang w:val="en-GB"/>
              </w:rPr>
              <w:t>and  model</w:t>
            </w:r>
            <w:proofErr w:type="gramEnd"/>
            <w:r>
              <w:rPr>
                <w:lang w:val="en-GB"/>
              </w:rPr>
              <w:t xml:space="preserve"> ensuring WAGOLL is displayed to support pupils in their learning</w:t>
            </w:r>
          </w:p>
          <w:p w14:paraId="664F55C0" w14:textId="77777777" w:rsidR="00B37EAF" w:rsidRPr="00456121" w:rsidRDefault="00B37EAF" w:rsidP="007878D5">
            <w:pPr>
              <w:pStyle w:val="7Tablecopybulleted"/>
              <w:numPr>
                <w:ilvl w:val="0"/>
                <w:numId w:val="15"/>
              </w:numPr>
              <w:spacing w:after="0"/>
              <w:rPr>
                <w:lang w:val="en-GB"/>
              </w:rPr>
            </w:pPr>
            <w:r>
              <w:rPr>
                <w:lang w:val="en-GB"/>
              </w:rPr>
              <w:t>A culture is in place of identification and supporting pupils as soon as a need arises whether this is academic, social or emotional</w:t>
            </w:r>
          </w:p>
          <w:p w14:paraId="0C99975F" w14:textId="77777777" w:rsidR="00C92E99" w:rsidRPr="00456121" w:rsidRDefault="00C92E99" w:rsidP="007878D5">
            <w:pPr>
              <w:pStyle w:val="7Tablecopybulleted"/>
              <w:numPr>
                <w:ilvl w:val="0"/>
                <w:numId w:val="15"/>
              </w:numPr>
              <w:rPr>
                <w:lang w:val="en-GB"/>
              </w:rPr>
            </w:pPr>
            <w:r w:rsidRPr="00456121">
              <w:rPr>
                <w:lang w:val="en-GB"/>
              </w:rPr>
              <w:t>Action plans, individual interventions, ILPs and education, health and care (EHC) plans are in place to identify pupils’ emerging and changing needs, and adjustments are made for them. We’ve seen improvements in attendance and attainment among pupils with EHC plans over the past year because of these adjustments- complex needs pupils still have lots of appointments with professionals in term time</w:t>
            </w:r>
          </w:p>
          <w:p w14:paraId="7B50CB35" w14:textId="77777777" w:rsidR="00C92E99" w:rsidRPr="00456121" w:rsidRDefault="00C92E99" w:rsidP="007878D5">
            <w:pPr>
              <w:pStyle w:val="7Tablecopybulleted"/>
              <w:numPr>
                <w:ilvl w:val="0"/>
                <w:numId w:val="15"/>
              </w:numPr>
              <w:rPr>
                <w:lang w:val="en-GB"/>
              </w:rPr>
            </w:pPr>
            <w:r w:rsidRPr="00456121">
              <w:rPr>
                <w:lang w:val="en-GB"/>
              </w:rPr>
              <w:t xml:space="preserve">Staff CPD has improved our ability to implement a graduated approach. Our CPD records and staff surveys show greater confidence in delivering a graduated individualised approach </w:t>
            </w:r>
          </w:p>
          <w:p w14:paraId="6590BD31" w14:textId="77777777" w:rsidR="00C92E99" w:rsidRPr="00456121" w:rsidRDefault="00C92E99" w:rsidP="007878D5">
            <w:pPr>
              <w:pStyle w:val="7Tablecopybulleted"/>
              <w:numPr>
                <w:ilvl w:val="0"/>
                <w:numId w:val="15"/>
              </w:numPr>
              <w:rPr>
                <w:lang w:val="en-GB"/>
              </w:rPr>
            </w:pPr>
            <w:r w:rsidRPr="00456121">
              <w:rPr>
                <w:lang w:val="en-GB"/>
              </w:rPr>
              <w:t>Progress and assessment data</w:t>
            </w:r>
            <w:r w:rsidR="008C4B98">
              <w:rPr>
                <w:lang w:val="en-GB"/>
              </w:rPr>
              <w:t xml:space="preserve"> is scrutinised regularly including daily AFL</w:t>
            </w:r>
            <w:r w:rsidRPr="00456121">
              <w:rPr>
                <w:lang w:val="en-GB"/>
              </w:rPr>
              <w:t>, and onwards destination data for pupils with SEND and who are disadvantaged, show that strategies to support these groups and eliminate barriers are effective</w:t>
            </w:r>
            <w:r w:rsidR="008C4B98">
              <w:rPr>
                <w:lang w:val="en-GB"/>
              </w:rPr>
              <w:t xml:space="preserve"> and highly positive outcomes are achieved</w:t>
            </w:r>
          </w:p>
          <w:p w14:paraId="7CB6F443" w14:textId="77777777" w:rsidR="008C4B98" w:rsidRDefault="00C92E99" w:rsidP="007878D5">
            <w:pPr>
              <w:pStyle w:val="7Tablecopybulleted"/>
              <w:numPr>
                <w:ilvl w:val="0"/>
                <w:numId w:val="15"/>
              </w:numPr>
              <w:rPr>
                <w:lang w:val="en-GB"/>
              </w:rPr>
            </w:pPr>
            <w:r w:rsidRPr="00456121">
              <w:rPr>
                <w:lang w:val="en-GB"/>
              </w:rPr>
              <w:t>Our pupil premium strategy is evidence-based and we monitor it frequently. We’ve effectively reduced attainment gaps and increased participation in after-school clubs for pupils who qualify for the pupil premium</w:t>
            </w:r>
          </w:p>
          <w:p w14:paraId="11C5AB06" w14:textId="77777777" w:rsidR="00C92E99" w:rsidRPr="00A06B1C" w:rsidRDefault="008C4B98" w:rsidP="007878D5">
            <w:pPr>
              <w:pStyle w:val="7Tablecopybulleted"/>
              <w:numPr>
                <w:ilvl w:val="0"/>
                <w:numId w:val="15"/>
              </w:numPr>
              <w:rPr>
                <w:lang w:val="en-GB"/>
              </w:rPr>
            </w:pPr>
            <w:r>
              <w:rPr>
                <w:lang w:val="en-GB"/>
              </w:rPr>
              <w:t>Every pupil at our school feels like they belong and are part of our ‘</w:t>
            </w:r>
            <w:proofErr w:type="spellStart"/>
            <w:r>
              <w:rPr>
                <w:lang w:val="en-GB"/>
              </w:rPr>
              <w:t>Tweseldown</w:t>
            </w:r>
            <w:proofErr w:type="spellEnd"/>
            <w:r>
              <w:rPr>
                <w:lang w:val="en-GB"/>
              </w:rPr>
              <w:t xml:space="preserve"> family’ as demonstrated by surveys and pupil voice</w:t>
            </w:r>
            <w:r w:rsidR="00C92E99" w:rsidRPr="00456121">
              <w:rPr>
                <w:lang w:val="en-GB"/>
              </w:rPr>
              <w:t xml:space="preserve"> </w:t>
            </w:r>
          </w:p>
        </w:tc>
      </w:tr>
      <w:tr w:rsidR="00C92E99" w:rsidRPr="00A06B1C" w14:paraId="03AB0A0B" w14:textId="77777777" w:rsidTr="00C92E99">
        <w:trPr>
          <w:trHeight w:val="20"/>
        </w:trPr>
        <w:tc>
          <w:tcPr>
            <w:tcW w:w="7485" w:type="dxa"/>
            <w:gridSpan w:val="2"/>
            <w:tcMar>
              <w:top w:w="113" w:type="dxa"/>
              <w:bottom w:w="113" w:type="dxa"/>
            </w:tcMar>
          </w:tcPr>
          <w:p w14:paraId="6DAEC626" w14:textId="77777777" w:rsidR="00C92E99" w:rsidRDefault="00C92E99" w:rsidP="00C92E99">
            <w:pPr>
              <w:pStyle w:val="7Tablecopybulleted"/>
              <w:numPr>
                <w:ilvl w:val="0"/>
                <w:numId w:val="0"/>
              </w:numPr>
              <w:rPr>
                <w:lang w:val="en-GB"/>
              </w:rPr>
            </w:pPr>
            <w:r w:rsidRPr="00A06B1C">
              <w:rPr>
                <w:lang w:val="en-GB"/>
              </w:rPr>
              <w:t>Actions from</w:t>
            </w:r>
            <w:r>
              <w:rPr>
                <w:lang w:val="en-GB"/>
              </w:rPr>
              <w:t xml:space="preserve"> </w:t>
            </w:r>
            <w:r w:rsidRPr="00A06B1C">
              <w:rPr>
                <w:lang w:val="en-GB"/>
              </w:rPr>
              <w:t>previous year:</w:t>
            </w:r>
          </w:p>
          <w:p w14:paraId="64F482C8" w14:textId="77777777" w:rsidR="00B37EAF" w:rsidRDefault="00B37EAF" w:rsidP="007878D5">
            <w:pPr>
              <w:pStyle w:val="7Tablecopybulleted"/>
              <w:numPr>
                <w:ilvl w:val="0"/>
                <w:numId w:val="13"/>
              </w:numPr>
              <w:rPr>
                <w:lang w:val="en-GB"/>
              </w:rPr>
            </w:pPr>
            <w:r>
              <w:rPr>
                <w:lang w:val="en-GB"/>
              </w:rPr>
              <w:t>Completion of new PP form</w:t>
            </w:r>
          </w:p>
          <w:p w14:paraId="134A30EA" w14:textId="77777777" w:rsidR="00B37EAF" w:rsidRDefault="00B37EAF" w:rsidP="007878D5">
            <w:pPr>
              <w:pStyle w:val="7Tablecopybulleted"/>
              <w:numPr>
                <w:ilvl w:val="0"/>
                <w:numId w:val="13"/>
              </w:numPr>
              <w:rPr>
                <w:lang w:val="en-GB"/>
              </w:rPr>
            </w:pPr>
            <w:r>
              <w:rPr>
                <w:lang w:val="en-GB"/>
              </w:rPr>
              <w:t>Working closely with parents whose pupils are identified as being vulnerable at our school</w:t>
            </w:r>
          </w:p>
          <w:p w14:paraId="204336F5" w14:textId="77777777" w:rsidR="008C4B98" w:rsidRPr="00A06B1C" w:rsidRDefault="008C4B98" w:rsidP="007878D5">
            <w:pPr>
              <w:pStyle w:val="7Tablecopybulleted"/>
              <w:numPr>
                <w:ilvl w:val="0"/>
                <w:numId w:val="13"/>
              </w:numPr>
              <w:rPr>
                <w:lang w:val="en-GB"/>
              </w:rPr>
            </w:pPr>
            <w:r>
              <w:rPr>
                <w:lang w:val="en-GB"/>
              </w:rPr>
              <w:t>Trained staff member in Thrive and assessments for individual and groups of pupils regarding starting points</w:t>
            </w:r>
          </w:p>
          <w:p w14:paraId="4DA02673" w14:textId="77777777" w:rsidR="00C92E99" w:rsidRPr="00A06B1C" w:rsidRDefault="00C92E99" w:rsidP="00C92E99">
            <w:pPr>
              <w:pStyle w:val="7Tablebodycopy"/>
              <w:rPr>
                <w:lang w:val="en-GB"/>
              </w:rPr>
            </w:pPr>
          </w:p>
          <w:p w14:paraId="13EFF4A1" w14:textId="77777777" w:rsidR="00C92E99" w:rsidRPr="00A06B1C" w:rsidRDefault="00C92E99" w:rsidP="00C92E99">
            <w:pPr>
              <w:pStyle w:val="7Tablebodycopy"/>
              <w:rPr>
                <w:lang w:val="en-GB"/>
              </w:rPr>
            </w:pPr>
          </w:p>
        </w:tc>
        <w:tc>
          <w:tcPr>
            <w:tcW w:w="7257" w:type="dxa"/>
          </w:tcPr>
          <w:p w14:paraId="778878B6" w14:textId="77777777" w:rsidR="00C92E99" w:rsidRPr="00A06B1C" w:rsidRDefault="00C92E99" w:rsidP="00C92E99">
            <w:pPr>
              <w:pStyle w:val="7Tablebodycopy"/>
              <w:rPr>
                <w:lang w:val="en-GB"/>
              </w:rPr>
            </w:pPr>
            <w:r w:rsidRPr="00A06B1C">
              <w:rPr>
                <w:lang w:val="en-GB"/>
              </w:rPr>
              <w:t>Impact of actions:</w:t>
            </w:r>
          </w:p>
          <w:p w14:paraId="498BCF1C" w14:textId="77777777" w:rsidR="00C92E99" w:rsidRDefault="00B37EAF" w:rsidP="007878D5">
            <w:pPr>
              <w:pStyle w:val="7Tablebodycopy"/>
              <w:numPr>
                <w:ilvl w:val="0"/>
                <w:numId w:val="14"/>
              </w:numPr>
              <w:rPr>
                <w:lang w:val="en-GB"/>
              </w:rPr>
            </w:pPr>
            <w:r>
              <w:rPr>
                <w:lang w:val="en-GB"/>
              </w:rPr>
              <w:t xml:space="preserve">Closer relationships with </w:t>
            </w:r>
            <w:r w:rsidR="00BD5E55">
              <w:rPr>
                <w:lang w:val="en-GB"/>
              </w:rPr>
              <w:t xml:space="preserve">parents and </w:t>
            </w:r>
            <w:r>
              <w:rPr>
                <w:lang w:val="en-GB"/>
              </w:rPr>
              <w:t xml:space="preserve">carers </w:t>
            </w:r>
            <w:r w:rsidR="00BD5E55">
              <w:rPr>
                <w:lang w:val="en-GB"/>
              </w:rPr>
              <w:t>ensuring that their views and aspirations are included in decision making regarding support.</w:t>
            </w:r>
          </w:p>
          <w:p w14:paraId="13953BB8" w14:textId="77777777" w:rsidR="008C4B98" w:rsidRDefault="008C4B98" w:rsidP="007878D5">
            <w:pPr>
              <w:pStyle w:val="7Tablebodycopy"/>
              <w:numPr>
                <w:ilvl w:val="0"/>
                <w:numId w:val="14"/>
              </w:numPr>
              <w:rPr>
                <w:lang w:val="en-GB"/>
              </w:rPr>
            </w:pPr>
            <w:r>
              <w:rPr>
                <w:lang w:val="en-GB"/>
              </w:rPr>
              <w:t>We shared our practice with other schools</w:t>
            </w:r>
          </w:p>
          <w:p w14:paraId="5F20AD73" w14:textId="77777777" w:rsidR="008C4B98" w:rsidRPr="00A06B1C" w:rsidRDefault="008C4B98" w:rsidP="007878D5">
            <w:pPr>
              <w:pStyle w:val="7Tablebodycopy"/>
              <w:numPr>
                <w:ilvl w:val="0"/>
                <w:numId w:val="14"/>
              </w:numPr>
              <w:rPr>
                <w:lang w:val="en-GB"/>
              </w:rPr>
            </w:pPr>
            <w:r>
              <w:rPr>
                <w:lang w:val="en-GB"/>
              </w:rPr>
              <w:t>Thrive embedded and CTs aware of levels prior to planning</w:t>
            </w:r>
          </w:p>
        </w:tc>
      </w:tr>
      <w:tr w:rsidR="00C92E99" w:rsidRPr="00A06B1C" w14:paraId="5401BC39" w14:textId="77777777" w:rsidTr="00C92E99">
        <w:trPr>
          <w:trHeight w:val="20"/>
        </w:trPr>
        <w:tc>
          <w:tcPr>
            <w:tcW w:w="2098" w:type="dxa"/>
            <w:tcMar>
              <w:top w:w="113" w:type="dxa"/>
              <w:bottom w:w="113" w:type="dxa"/>
            </w:tcMar>
          </w:tcPr>
          <w:p w14:paraId="53AD05BC" w14:textId="77777777" w:rsidR="00C92E99" w:rsidRPr="00A06B1C" w:rsidRDefault="00C92E99" w:rsidP="00C92E99">
            <w:pPr>
              <w:pStyle w:val="7Tablebodycopy"/>
              <w:rPr>
                <w:lang w:val="en-GB"/>
              </w:rPr>
            </w:pPr>
            <w:r w:rsidRPr="00A06B1C">
              <w:rPr>
                <w:lang w:val="en-GB"/>
              </w:rPr>
              <w:t>Areas for development</w:t>
            </w:r>
          </w:p>
        </w:tc>
        <w:tc>
          <w:tcPr>
            <w:tcW w:w="12644" w:type="dxa"/>
            <w:gridSpan w:val="2"/>
            <w:tcMar>
              <w:top w:w="113" w:type="dxa"/>
              <w:bottom w:w="113" w:type="dxa"/>
            </w:tcMar>
          </w:tcPr>
          <w:p w14:paraId="2FC1F0EA" w14:textId="5453E13D" w:rsidR="00C92E99" w:rsidRDefault="00C92E99" w:rsidP="007878D5">
            <w:pPr>
              <w:pStyle w:val="7Tablebodycopy"/>
              <w:numPr>
                <w:ilvl w:val="0"/>
                <w:numId w:val="11"/>
              </w:numPr>
              <w:rPr>
                <w:lang w:val="en-GB"/>
              </w:rPr>
            </w:pPr>
            <w:r>
              <w:rPr>
                <w:lang w:val="en-GB"/>
              </w:rPr>
              <w:t>PINS</w:t>
            </w:r>
            <w:proofErr w:type="gramStart"/>
            <w:r>
              <w:rPr>
                <w:lang w:val="en-GB"/>
              </w:rPr>
              <w:t xml:space="preserve">- </w:t>
            </w:r>
            <w:r w:rsidRPr="00EF430E">
              <w:rPr>
                <w:rFonts w:cs="Arial"/>
              </w:rPr>
              <w:t xml:space="preserve"> Increased</w:t>
            </w:r>
            <w:proofErr w:type="gramEnd"/>
            <w:r w:rsidRPr="00EF430E">
              <w:rPr>
                <w:rFonts w:cs="Arial"/>
              </w:rPr>
              <w:t xml:space="preserve"> engagement </w:t>
            </w:r>
            <w:r>
              <w:rPr>
                <w:rFonts w:cs="Arial"/>
              </w:rPr>
              <w:t xml:space="preserve">of parents of SEND pupils, </w:t>
            </w:r>
            <w:r w:rsidR="0081150E" w:rsidRPr="0081150E">
              <w:rPr>
                <w:rFonts w:cs="Arial"/>
                <w:highlight w:val="green"/>
              </w:rPr>
              <w:t>u</w:t>
            </w:r>
            <w:r w:rsidRPr="0081150E">
              <w:rPr>
                <w:rFonts w:cs="Arial"/>
                <w:highlight w:val="green"/>
              </w:rPr>
              <w:t>pskill staff in meeting the needs of neurodiverse pupils</w:t>
            </w:r>
            <w:r w:rsidRPr="007D05E2">
              <w:rPr>
                <w:rFonts w:cs="Arial"/>
              </w:rPr>
              <w:t xml:space="preserve">, including meeting </w:t>
            </w:r>
            <w:proofErr w:type="spellStart"/>
            <w:r w:rsidRPr="007D05E2">
              <w:rPr>
                <w:rFonts w:cs="Arial"/>
              </w:rPr>
              <w:t>behaviour</w:t>
            </w:r>
            <w:proofErr w:type="spellEnd"/>
            <w:r w:rsidRPr="007D05E2">
              <w:rPr>
                <w:rFonts w:cs="Arial"/>
              </w:rPr>
              <w:t xml:space="preserve"> </w:t>
            </w:r>
            <w:proofErr w:type="gramStart"/>
            <w:r w:rsidRPr="007D05E2">
              <w:rPr>
                <w:rFonts w:cs="Arial"/>
              </w:rPr>
              <w:t>needs</w:t>
            </w:r>
            <w:r>
              <w:rPr>
                <w:rFonts w:cs="Arial"/>
              </w:rPr>
              <w:t>,  Improving</w:t>
            </w:r>
            <w:proofErr w:type="gramEnd"/>
            <w:r>
              <w:rPr>
                <w:rFonts w:cs="Arial"/>
              </w:rPr>
              <w:t xml:space="preserve"> the lunchtime experience for pupils – including meals provided, noise levels, lunchtime play – considering sensory needs</w:t>
            </w:r>
          </w:p>
          <w:p w14:paraId="3E43FEE6" w14:textId="77777777" w:rsidR="00C92E99" w:rsidRPr="00C15B35" w:rsidRDefault="00C92E99" w:rsidP="007878D5">
            <w:pPr>
              <w:pStyle w:val="7Tablebodycopy"/>
              <w:numPr>
                <w:ilvl w:val="0"/>
                <w:numId w:val="11"/>
              </w:numPr>
              <w:rPr>
                <w:highlight w:val="green"/>
                <w:lang w:val="en-GB"/>
              </w:rPr>
            </w:pPr>
            <w:r w:rsidRPr="00C15B35">
              <w:rPr>
                <w:rFonts w:eastAsia="Times New Roman" w:cs="Arial"/>
                <w:szCs w:val="20"/>
                <w:highlight w:val="green"/>
                <w:lang w:eastAsia="en-GB"/>
              </w:rPr>
              <w:t xml:space="preserve">Enhance support for </w:t>
            </w:r>
            <w:r w:rsidR="008C4B98" w:rsidRPr="00C15B35">
              <w:rPr>
                <w:rFonts w:eastAsia="Times New Roman" w:cs="Arial"/>
                <w:szCs w:val="20"/>
                <w:highlight w:val="green"/>
                <w:lang w:eastAsia="en-GB"/>
              </w:rPr>
              <w:t xml:space="preserve">pupils with complex </w:t>
            </w:r>
            <w:r w:rsidRPr="00C15B35">
              <w:rPr>
                <w:rFonts w:eastAsia="Times New Roman" w:cs="Arial"/>
                <w:szCs w:val="20"/>
                <w:highlight w:val="green"/>
                <w:lang w:eastAsia="en-GB"/>
              </w:rPr>
              <w:t>SEND and disadvantaged pupils-new SEND team and pupils timetabled for support</w:t>
            </w:r>
          </w:p>
          <w:p w14:paraId="519698BE" w14:textId="77777777" w:rsidR="008C4B98" w:rsidRPr="00C15B35" w:rsidRDefault="008C4B98" w:rsidP="007878D5">
            <w:pPr>
              <w:pStyle w:val="7Tablebodycopy"/>
              <w:numPr>
                <w:ilvl w:val="0"/>
                <w:numId w:val="11"/>
              </w:numPr>
              <w:rPr>
                <w:highlight w:val="green"/>
                <w:lang w:val="en-GB"/>
              </w:rPr>
            </w:pPr>
            <w:r w:rsidRPr="00C15B35">
              <w:rPr>
                <w:rFonts w:eastAsia="Times New Roman" w:cs="Arial"/>
                <w:szCs w:val="20"/>
                <w:highlight w:val="green"/>
                <w:lang w:eastAsia="en-GB"/>
              </w:rPr>
              <w:lastRenderedPageBreak/>
              <w:t>Retrain another member of staff in Thrive (DHT) to ensure best practice is continued to support pupils</w:t>
            </w:r>
          </w:p>
          <w:p w14:paraId="196E8D0A" w14:textId="77777777" w:rsidR="007E75E8" w:rsidRPr="00A06B1C" w:rsidRDefault="007E75E8" w:rsidP="007878D5">
            <w:pPr>
              <w:pStyle w:val="7Tablebodycopy"/>
              <w:numPr>
                <w:ilvl w:val="0"/>
                <w:numId w:val="11"/>
              </w:numPr>
              <w:rPr>
                <w:lang w:val="en-GB"/>
              </w:rPr>
            </w:pPr>
            <w:r>
              <w:rPr>
                <w:rFonts w:eastAsia="Times New Roman" w:cs="Arial"/>
                <w:szCs w:val="20"/>
                <w:lang w:eastAsia="en-GB"/>
              </w:rPr>
              <w:t>Extending learning</w:t>
            </w:r>
            <w:r w:rsidR="001717D3">
              <w:rPr>
                <w:rFonts w:eastAsia="Times New Roman" w:cs="Arial"/>
                <w:szCs w:val="20"/>
                <w:lang w:eastAsia="en-GB"/>
              </w:rPr>
              <w:t xml:space="preserve"> for our more able pupils</w:t>
            </w:r>
          </w:p>
          <w:p w14:paraId="41256E35" w14:textId="77777777" w:rsidR="00C92E99" w:rsidRPr="00A06B1C" w:rsidRDefault="00C92E99" w:rsidP="00C92E99">
            <w:pPr>
              <w:pStyle w:val="7Tablebodycopy"/>
              <w:rPr>
                <w:lang w:val="en-GB"/>
              </w:rPr>
            </w:pPr>
          </w:p>
        </w:tc>
      </w:tr>
      <w:tr w:rsidR="00C92E99" w:rsidRPr="00A06B1C" w14:paraId="1DB08460" w14:textId="77777777" w:rsidTr="00C92E99">
        <w:trPr>
          <w:trHeight w:val="20"/>
        </w:trPr>
        <w:tc>
          <w:tcPr>
            <w:tcW w:w="2098" w:type="dxa"/>
            <w:tcMar>
              <w:top w:w="113" w:type="dxa"/>
              <w:bottom w:w="113" w:type="dxa"/>
            </w:tcMar>
          </w:tcPr>
          <w:p w14:paraId="619EAFCC" w14:textId="77777777" w:rsidR="00C92E99" w:rsidRPr="00A06B1C" w:rsidRDefault="00C92E99" w:rsidP="00C92E99">
            <w:pPr>
              <w:pStyle w:val="7Tablebodycopy"/>
              <w:rPr>
                <w:lang w:val="en-GB"/>
              </w:rPr>
            </w:pPr>
            <w:r w:rsidRPr="00A06B1C">
              <w:rPr>
                <w:lang w:val="en-GB"/>
              </w:rPr>
              <w:lastRenderedPageBreak/>
              <w:t>Next steps</w:t>
            </w:r>
          </w:p>
          <w:p w14:paraId="1FCAFDD4" w14:textId="77777777" w:rsidR="00C92E99" w:rsidRPr="00A06B1C" w:rsidRDefault="00C92E99" w:rsidP="00C92E99">
            <w:pPr>
              <w:pStyle w:val="7Tablebodycopy"/>
              <w:rPr>
                <w:lang w:val="en-GB"/>
              </w:rPr>
            </w:pPr>
          </w:p>
        </w:tc>
        <w:tc>
          <w:tcPr>
            <w:tcW w:w="12644" w:type="dxa"/>
            <w:gridSpan w:val="2"/>
            <w:tcMar>
              <w:top w:w="113" w:type="dxa"/>
              <w:bottom w:w="113" w:type="dxa"/>
            </w:tcMar>
          </w:tcPr>
          <w:p w14:paraId="497863E4" w14:textId="77777777" w:rsidR="00C92E99" w:rsidRPr="00C15B35" w:rsidRDefault="00C92E99" w:rsidP="007878D5">
            <w:pPr>
              <w:pStyle w:val="7Tablebodycopy"/>
              <w:numPr>
                <w:ilvl w:val="0"/>
                <w:numId w:val="12"/>
              </w:numPr>
              <w:rPr>
                <w:highlight w:val="green"/>
                <w:lang w:val="en-GB"/>
              </w:rPr>
            </w:pPr>
            <w:r w:rsidRPr="00C15B35">
              <w:rPr>
                <w:highlight w:val="green"/>
                <w:lang w:val="en-GB"/>
              </w:rPr>
              <w:t xml:space="preserve">Timetable </w:t>
            </w:r>
            <w:r w:rsidR="00404B38" w:rsidRPr="00C15B35">
              <w:rPr>
                <w:highlight w:val="green"/>
                <w:lang w:val="en-GB"/>
              </w:rPr>
              <w:t>frequently amended to meet pupils’ emerging and changing needs</w:t>
            </w:r>
          </w:p>
          <w:p w14:paraId="2A9CEC4F" w14:textId="77777777" w:rsidR="00404B38" w:rsidRPr="00C15B35" w:rsidRDefault="00404B38" w:rsidP="007878D5">
            <w:pPr>
              <w:pStyle w:val="7Tablebodycopy"/>
              <w:numPr>
                <w:ilvl w:val="0"/>
                <w:numId w:val="12"/>
              </w:numPr>
              <w:rPr>
                <w:highlight w:val="green"/>
                <w:lang w:val="en-GB"/>
              </w:rPr>
            </w:pPr>
            <w:r w:rsidRPr="00C15B35">
              <w:rPr>
                <w:highlight w:val="green"/>
                <w:lang w:val="en-GB"/>
              </w:rPr>
              <w:t>Advertising and appointing another AT for Rabbit class and SEND team member</w:t>
            </w:r>
          </w:p>
          <w:p w14:paraId="61225B4E" w14:textId="77777777" w:rsidR="008C4B98" w:rsidRPr="00C15B35" w:rsidRDefault="008C4B98" w:rsidP="007878D5">
            <w:pPr>
              <w:pStyle w:val="7Tablebodycopy"/>
              <w:numPr>
                <w:ilvl w:val="0"/>
                <w:numId w:val="12"/>
              </w:numPr>
              <w:rPr>
                <w:highlight w:val="green"/>
                <w:lang w:val="en-GB"/>
              </w:rPr>
            </w:pPr>
            <w:r w:rsidRPr="00C15B35">
              <w:rPr>
                <w:highlight w:val="green"/>
                <w:lang w:val="en-GB"/>
              </w:rPr>
              <w:t>Thrive training complete</w:t>
            </w:r>
          </w:p>
          <w:p w14:paraId="7E15998C" w14:textId="77777777" w:rsidR="00C92E99" w:rsidRPr="00CE4284" w:rsidRDefault="008C4B98" w:rsidP="00C92E99">
            <w:pPr>
              <w:pStyle w:val="7Tablebodycopy"/>
              <w:numPr>
                <w:ilvl w:val="0"/>
                <w:numId w:val="12"/>
              </w:numPr>
              <w:rPr>
                <w:lang w:val="en-GB"/>
              </w:rPr>
            </w:pPr>
            <w:r>
              <w:rPr>
                <w:lang w:val="en-GB"/>
              </w:rPr>
              <w:t>Progression of Skills in play used for pupils who face barriers to their learning</w:t>
            </w:r>
          </w:p>
        </w:tc>
      </w:tr>
    </w:tbl>
    <w:p w14:paraId="17D31BBD" w14:textId="77777777" w:rsidR="00FA69C1" w:rsidRDefault="00FA69C1" w:rsidP="00FA69C1">
      <w:pPr>
        <w:rPr>
          <w:lang w:val="en-GB"/>
        </w:rPr>
      </w:pPr>
    </w:p>
    <w:p w14:paraId="18DBD25E" w14:textId="77777777" w:rsidR="002A3F3C" w:rsidRDefault="002A3F3C" w:rsidP="00FA69C1">
      <w:pPr>
        <w:rPr>
          <w:lang w:val="en-GB"/>
        </w:rPr>
      </w:pPr>
    </w:p>
    <w:p w14:paraId="4422162C" w14:textId="77777777" w:rsidR="002A3F3C" w:rsidRDefault="002A3F3C" w:rsidP="00FA69C1">
      <w:pPr>
        <w:rPr>
          <w:lang w:val="en-GB"/>
        </w:rPr>
      </w:pPr>
    </w:p>
    <w:p w14:paraId="6AB96E66" w14:textId="77777777" w:rsidR="00CE4284" w:rsidRDefault="00CE4284">
      <w:pPr>
        <w:rPr>
          <w:lang w:val="en-GB"/>
        </w:rPr>
      </w:pPr>
      <w:r>
        <w:rPr>
          <w:lang w:val="en-GB"/>
        </w:rPr>
        <w:br w:type="page"/>
      </w:r>
    </w:p>
    <w:p w14:paraId="66CD25C8" w14:textId="77777777" w:rsidR="002A3F3C" w:rsidRDefault="002A3F3C" w:rsidP="00FA69C1">
      <w:pPr>
        <w:rPr>
          <w:lang w:val="en-GB"/>
        </w:rPr>
      </w:pPr>
    </w:p>
    <w:p w14:paraId="672F449E" w14:textId="77777777" w:rsidR="002A3F3C" w:rsidRPr="00A06B1C" w:rsidRDefault="002A3F3C"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487682" w:rsidRPr="00A06B1C" w14:paraId="5CDF20EA" w14:textId="77777777" w:rsidTr="008D3399">
        <w:tc>
          <w:tcPr>
            <w:tcW w:w="14742" w:type="dxa"/>
            <w:gridSpan w:val="3"/>
            <w:shd w:val="clear" w:color="auto" w:fill="DEEAF6"/>
            <w:tcMar>
              <w:top w:w="113" w:type="dxa"/>
              <w:bottom w:w="113" w:type="dxa"/>
            </w:tcMar>
          </w:tcPr>
          <w:p w14:paraId="1B684EDF" w14:textId="77777777" w:rsidR="00487682" w:rsidRDefault="00487682" w:rsidP="00736CDC">
            <w:pPr>
              <w:pStyle w:val="7Tablebodycopy"/>
              <w:rPr>
                <w:lang w:val="en-GB"/>
              </w:rPr>
            </w:pPr>
            <w:r>
              <w:rPr>
                <w:b/>
                <w:lang w:val="en-GB"/>
              </w:rPr>
              <w:t>CURRICULUM AND TEACHING</w:t>
            </w:r>
            <w:r w:rsidRPr="00A06B1C">
              <w:rPr>
                <w:lang w:val="en-GB"/>
              </w:rPr>
              <w:t xml:space="preserve"> </w:t>
            </w:r>
            <w:r w:rsidRPr="00F10A19">
              <w:rPr>
                <w:lang w:val="en-GB"/>
              </w:rPr>
              <w:t xml:space="preserve">– </w:t>
            </w:r>
            <w:r w:rsidR="00284A3D">
              <w:rPr>
                <w:lang w:val="en-GB"/>
              </w:rPr>
              <w:t>‘expected</w:t>
            </w:r>
            <w:r w:rsidR="00F10A19" w:rsidRPr="00F10A19">
              <w:rPr>
                <w:lang w:val="en-GB"/>
              </w:rPr>
              <w:t xml:space="preserve"> standard’</w:t>
            </w:r>
          </w:p>
          <w:p w14:paraId="0BA682F4" w14:textId="77777777" w:rsidR="00E02CBB" w:rsidRDefault="00E02CBB" w:rsidP="00736CDC">
            <w:pPr>
              <w:pStyle w:val="7Tablebodycopy"/>
              <w:rPr>
                <w:lang w:val="en-GB"/>
              </w:rPr>
            </w:pPr>
          </w:p>
          <w:p w14:paraId="0DFA7820" w14:textId="77777777" w:rsidR="00E02CBB" w:rsidRPr="00A06B1C" w:rsidRDefault="00F10A19" w:rsidP="00736CDC">
            <w:pPr>
              <w:pStyle w:val="7Tablebodycopy"/>
              <w:rPr>
                <w:lang w:val="en-GB"/>
              </w:rPr>
            </w:pPr>
            <w:r>
              <w:rPr>
                <w:lang w:val="en-GB"/>
              </w:rPr>
              <w:t>Previous Ofsted named ‘Quality of Education’- Good</w:t>
            </w:r>
          </w:p>
        </w:tc>
      </w:tr>
      <w:tr w:rsidR="00487682" w:rsidRPr="00A06B1C" w14:paraId="4719685C" w14:textId="77777777" w:rsidTr="008D3399">
        <w:tc>
          <w:tcPr>
            <w:tcW w:w="2098" w:type="dxa"/>
            <w:tcMar>
              <w:top w:w="113" w:type="dxa"/>
              <w:bottom w:w="113" w:type="dxa"/>
            </w:tcMar>
          </w:tcPr>
          <w:p w14:paraId="76FEA12C" w14:textId="77777777" w:rsidR="00487682" w:rsidRPr="00A06B1C" w:rsidRDefault="00487682" w:rsidP="00736CDC">
            <w:pPr>
              <w:pStyle w:val="7Tablebodycopy"/>
              <w:rPr>
                <w:lang w:val="en-GB"/>
              </w:rPr>
            </w:pPr>
            <w:r w:rsidRPr="00A06B1C">
              <w:rPr>
                <w:lang w:val="en-GB"/>
              </w:rPr>
              <w:t xml:space="preserve">Strengths </w:t>
            </w:r>
          </w:p>
        </w:tc>
        <w:tc>
          <w:tcPr>
            <w:tcW w:w="12644" w:type="dxa"/>
            <w:gridSpan w:val="2"/>
            <w:tcMar>
              <w:top w:w="113" w:type="dxa"/>
              <w:bottom w:w="113" w:type="dxa"/>
            </w:tcMar>
          </w:tcPr>
          <w:p w14:paraId="217A11F8" w14:textId="77777777" w:rsidR="00F10A19" w:rsidRPr="00F10A19" w:rsidRDefault="00E33A2E" w:rsidP="00736CDC">
            <w:pPr>
              <w:pStyle w:val="7Tablecopybulleted"/>
              <w:rPr>
                <w:lang w:val="en-GB"/>
              </w:rPr>
            </w:pPr>
            <w:r w:rsidRPr="00F10A19">
              <w:rPr>
                <w:lang w:val="en-GB"/>
              </w:rPr>
              <w:t xml:space="preserve">Curriculum plans show that </w:t>
            </w:r>
            <w:r w:rsidR="00FA6545" w:rsidRPr="00F10A19">
              <w:rPr>
                <w:lang w:val="en-GB"/>
              </w:rPr>
              <w:t>our</w:t>
            </w:r>
            <w:r w:rsidR="00BC73E0" w:rsidRPr="00F10A19">
              <w:rPr>
                <w:lang w:val="en-GB"/>
              </w:rPr>
              <w:t xml:space="preserve"> curriculum is suitable, well-planned and sequenced across the school</w:t>
            </w:r>
          </w:p>
          <w:p w14:paraId="631009AB" w14:textId="77777777" w:rsidR="00487682" w:rsidRPr="00F10A19" w:rsidRDefault="00FA6545" w:rsidP="00736CDC">
            <w:pPr>
              <w:pStyle w:val="7Tablecopybulleted"/>
              <w:rPr>
                <w:lang w:val="en-GB"/>
              </w:rPr>
            </w:pPr>
            <w:r w:rsidRPr="00F10A19">
              <w:rPr>
                <w:lang w:val="en-GB"/>
              </w:rPr>
              <w:t>Pupil</w:t>
            </w:r>
            <w:r w:rsidR="00F10A19" w:rsidRPr="00F10A19">
              <w:rPr>
                <w:lang w:val="en-GB"/>
              </w:rPr>
              <w:t xml:space="preserve"> </w:t>
            </w:r>
            <w:r w:rsidR="00FC4F7F" w:rsidRPr="00F10A19">
              <w:rPr>
                <w:lang w:val="en-GB"/>
              </w:rPr>
              <w:t xml:space="preserve">book </w:t>
            </w:r>
            <w:proofErr w:type="spellStart"/>
            <w:r w:rsidRPr="00F10A19">
              <w:rPr>
                <w:lang w:val="en-GB"/>
              </w:rPr>
              <w:t>scrutinies</w:t>
            </w:r>
            <w:proofErr w:type="spellEnd"/>
            <w:r w:rsidR="00F10A19" w:rsidRPr="00F10A19">
              <w:rPr>
                <w:lang w:val="en-GB"/>
              </w:rPr>
              <w:t xml:space="preserve"> show that plans are </w:t>
            </w:r>
            <w:r w:rsidR="00FC4F7F" w:rsidRPr="00F10A19">
              <w:rPr>
                <w:lang w:val="en-GB"/>
              </w:rPr>
              <w:t>followed and</w:t>
            </w:r>
            <w:r w:rsidRPr="00F10A19">
              <w:rPr>
                <w:lang w:val="en-GB"/>
              </w:rPr>
              <w:t xml:space="preserve"> </w:t>
            </w:r>
            <w:r w:rsidR="00FC4F7F" w:rsidRPr="00F10A19">
              <w:rPr>
                <w:lang w:val="en-GB"/>
              </w:rPr>
              <w:t>that pupils gain foundational k</w:t>
            </w:r>
            <w:r w:rsidR="00F10A19" w:rsidRPr="00F10A19">
              <w:rPr>
                <w:lang w:val="en-GB"/>
              </w:rPr>
              <w:t xml:space="preserve">nowledge and skills through their time at </w:t>
            </w:r>
            <w:proofErr w:type="spellStart"/>
            <w:r w:rsidR="00F10A19" w:rsidRPr="00F10A19">
              <w:rPr>
                <w:lang w:val="en-GB"/>
              </w:rPr>
              <w:t>Tweseldown</w:t>
            </w:r>
            <w:proofErr w:type="spellEnd"/>
            <w:r w:rsidR="00F10A19" w:rsidRPr="00F10A19">
              <w:rPr>
                <w:lang w:val="en-GB"/>
              </w:rPr>
              <w:t xml:space="preserve"> </w:t>
            </w:r>
          </w:p>
          <w:p w14:paraId="794FD642" w14:textId="77777777" w:rsidR="00F10A19" w:rsidRPr="00F10A19" w:rsidRDefault="00F10A19" w:rsidP="00736CDC">
            <w:pPr>
              <w:pStyle w:val="7Tablecopybulleted"/>
              <w:rPr>
                <w:lang w:val="en-GB"/>
              </w:rPr>
            </w:pPr>
            <w:r w:rsidRPr="00F10A19">
              <w:rPr>
                <w:lang w:val="en-GB"/>
              </w:rPr>
              <w:t>AFL ensures that pupils are taught what they require and therefore differences may be seen between classes or even within classes</w:t>
            </w:r>
          </w:p>
          <w:p w14:paraId="06DBACD3" w14:textId="77777777" w:rsidR="00BC73E0" w:rsidRPr="00F10A19" w:rsidRDefault="00FA6545" w:rsidP="00736CDC">
            <w:pPr>
              <w:pStyle w:val="7Tablecopybulleted"/>
              <w:rPr>
                <w:lang w:val="en-GB"/>
              </w:rPr>
            </w:pPr>
            <w:r w:rsidRPr="00F10A19">
              <w:rPr>
                <w:lang w:val="en-GB"/>
              </w:rPr>
              <w:t>Our CPD programme is effective and</w:t>
            </w:r>
            <w:r w:rsidR="00BC73E0" w:rsidRPr="00F10A19">
              <w:rPr>
                <w:lang w:val="en-GB"/>
              </w:rPr>
              <w:t xml:space="preserve"> allows teachers to gain the expertise </w:t>
            </w:r>
            <w:r w:rsidR="00F10A19" w:rsidRPr="00F10A19">
              <w:rPr>
                <w:lang w:val="en-GB"/>
              </w:rPr>
              <w:t>they need in their subject</w:t>
            </w:r>
            <w:r w:rsidR="00E338FC" w:rsidRPr="00F10A19">
              <w:rPr>
                <w:lang w:val="en-GB"/>
              </w:rPr>
              <w:t>. This is reflected in improved assessmen</w:t>
            </w:r>
            <w:r w:rsidR="00F10A19" w:rsidRPr="00F10A19">
              <w:rPr>
                <w:lang w:val="en-GB"/>
              </w:rPr>
              <w:t xml:space="preserve">t data </w:t>
            </w:r>
          </w:p>
          <w:p w14:paraId="3481BE18" w14:textId="77777777" w:rsidR="00BC73E0" w:rsidRPr="00F10A19" w:rsidRDefault="00FA6545" w:rsidP="00736CDC">
            <w:pPr>
              <w:pStyle w:val="7Tablecopybulleted"/>
              <w:rPr>
                <w:lang w:val="en-GB"/>
              </w:rPr>
            </w:pPr>
            <w:r w:rsidRPr="00F10A19">
              <w:rPr>
                <w:lang w:val="en-GB"/>
              </w:rPr>
              <w:t>Pupils are effectively supported to</w:t>
            </w:r>
            <w:r w:rsidR="00BC73E0" w:rsidRPr="00F10A19">
              <w:rPr>
                <w:lang w:val="en-GB"/>
              </w:rPr>
              <w:t xml:space="preserve"> gain foundational knowledge</w:t>
            </w:r>
            <w:r w:rsidR="00E338FC" w:rsidRPr="00F10A19">
              <w:rPr>
                <w:lang w:val="en-GB"/>
              </w:rPr>
              <w:t xml:space="preserve">. Assessment data shows that pupils who receive phonics interventions have made significant progress over the </w:t>
            </w:r>
            <w:r w:rsidRPr="00F10A19">
              <w:rPr>
                <w:lang w:val="en-GB"/>
              </w:rPr>
              <w:t>p</w:t>
            </w:r>
            <w:r w:rsidR="00E338FC" w:rsidRPr="00F10A19">
              <w:rPr>
                <w:lang w:val="en-GB"/>
              </w:rPr>
              <w:t>ast year</w:t>
            </w:r>
          </w:p>
          <w:p w14:paraId="70667555" w14:textId="77777777" w:rsidR="00BC73E0" w:rsidRDefault="00BC73E0" w:rsidP="00736CDC">
            <w:pPr>
              <w:pStyle w:val="7Tablecopybulleted"/>
              <w:rPr>
                <w:lang w:val="en-GB"/>
              </w:rPr>
            </w:pPr>
            <w:r w:rsidRPr="00F10A19">
              <w:rPr>
                <w:lang w:val="en-GB"/>
              </w:rPr>
              <w:t>EH</w:t>
            </w:r>
            <w:r w:rsidR="00A67C23" w:rsidRPr="00F10A19">
              <w:rPr>
                <w:lang w:val="en-GB"/>
              </w:rPr>
              <w:t>C</w:t>
            </w:r>
            <w:r w:rsidR="00F10A19" w:rsidRPr="00F10A19">
              <w:rPr>
                <w:lang w:val="en-GB"/>
              </w:rPr>
              <w:t>Ps</w:t>
            </w:r>
            <w:r w:rsidRPr="00F10A19">
              <w:rPr>
                <w:lang w:val="en-GB"/>
              </w:rPr>
              <w:t xml:space="preserve"> are used to carefully adapt the curriculum and teaching for all pupils</w:t>
            </w:r>
            <w:r w:rsidR="00E338FC" w:rsidRPr="00F10A19">
              <w:rPr>
                <w:lang w:val="en-GB"/>
              </w:rPr>
              <w:t>. Pupil progress meetings show that curriculum a</w:t>
            </w:r>
            <w:r w:rsidR="00F10A19" w:rsidRPr="00F10A19">
              <w:rPr>
                <w:lang w:val="en-GB"/>
              </w:rPr>
              <w:t>daptations detailed in EHCPs</w:t>
            </w:r>
            <w:r w:rsidR="00E338FC" w:rsidRPr="00F10A19">
              <w:rPr>
                <w:lang w:val="en-GB"/>
              </w:rPr>
              <w:t xml:space="preserve"> </w:t>
            </w:r>
            <w:r w:rsidR="00760EB1" w:rsidRPr="00F10A19">
              <w:rPr>
                <w:lang w:val="en-GB"/>
              </w:rPr>
              <w:t>lead to</w:t>
            </w:r>
            <w:r w:rsidR="00E338FC" w:rsidRPr="00F10A19">
              <w:rPr>
                <w:lang w:val="en-GB"/>
              </w:rPr>
              <w:t xml:space="preserve"> meaningful and measurable progress for individual pupils</w:t>
            </w:r>
          </w:p>
          <w:p w14:paraId="25B03D2F" w14:textId="77777777" w:rsidR="00115841" w:rsidRDefault="00115841" w:rsidP="00736CDC">
            <w:pPr>
              <w:pStyle w:val="7Tablecopybulleted"/>
              <w:rPr>
                <w:lang w:val="en-GB"/>
              </w:rPr>
            </w:pPr>
            <w:r>
              <w:rPr>
                <w:lang w:val="en-GB"/>
              </w:rPr>
              <w:t>Teaching of rea</w:t>
            </w:r>
            <w:r w:rsidR="00B60B74">
              <w:rPr>
                <w:lang w:val="en-GB"/>
              </w:rPr>
              <w:t>ding and phonics is prioritised, pupils are streamed into fluid groups that develops fluency, confidence and enjoyment using Bug Club Synthetic Phonics</w:t>
            </w:r>
          </w:p>
          <w:p w14:paraId="7527FEED" w14:textId="77777777" w:rsidR="00DC443B" w:rsidRDefault="00DC443B" w:rsidP="00736CDC">
            <w:pPr>
              <w:pStyle w:val="7Tablecopybulleted"/>
              <w:rPr>
                <w:lang w:val="en-GB"/>
              </w:rPr>
            </w:pPr>
            <w:r>
              <w:rPr>
                <w:lang w:val="en-GB"/>
              </w:rPr>
              <w:t>Highly responsive teaching is in place which ensures pupils receive the knowledge and skills to be successful building upon prior knowledge</w:t>
            </w:r>
          </w:p>
          <w:p w14:paraId="1A6BB58C" w14:textId="77777777" w:rsidR="00DC443B" w:rsidRDefault="00DC443B" w:rsidP="00736CDC">
            <w:pPr>
              <w:pStyle w:val="7Tablecopybulleted"/>
              <w:rPr>
                <w:lang w:val="en-GB"/>
              </w:rPr>
            </w:pPr>
            <w:r>
              <w:rPr>
                <w:lang w:val="en-GB"/>
              </w:rPr>
              <w:t>All adults in classrooms are deployed effectively to enable all pupils to access high quality teaching and have CPD and appraisal to understand how to identify and remove barriers to learning</w:t>
            </w:r>
          </w:p>
          <w:p w14:paraId="3120819E" w14:textId="77777777" w:rsidR="00DC443B" w:rsidRPr="00A06B1C" w:rsidRDefault="00DC443B" w:rsidP="00736CDC">
            <w:pPr>
              <w:pStyle w:val="7Tablecopybulleted"/>
              <w:rPr>
                <w:lang w:val="en-GB"/>
              </w:rPr>
            </w:pPr>
            <w:r>
              <w:rPr>
                <w:lang w:val="en-GB"/>
              </w:rPr>
              <w:t>Reasonable adjustments are made to ensure equity not equality to meet pupils ’with highly complex needs</w:t>
            </w:r>
          </w:p>
        </w:tc>
      </w:tr>
      <w:tr w:rsidR="00487682" w:rsidRPr="00A06B1C" w14:paraId="7ADB6DDD" w14:textId="77777777" w:rsidTr="008D3399">
        <w:tc>
          <w:tcPr>
            <w:tcW w:w="7485" w:type="dxa"/>
            <w:gridSpan w:val="2"/>
            <w:tcMar>
              <w:top w:w="113" w:type="dxa"/>
              <w:bottom w:w="113" w:type="dxa"/>
            </w:tcMar>
          </w:tcPr>
          <w:p w14:paraId="34C562B8" w14:textId="77777777" w:rsidR="00487682" w:rsidRPr="00A06B1C" w:rsidRDefault="00487682" w:rsidP="00736CDC">
            <w:pPr>
              <w:pStyle w:val="7Tablecopybulleted"/>
              <w:numPr>
                <w:ilvl w:val="0"/>
                <w:numId w:val="0"/>
              </w:numPr>
              <w:rPr>
                <w:lang w:val="en-GB"/>
              </w:rPr>
            </w:pPr>
            <w:r w:rsidRPr="00A06B1C">
              <w:rPr>
                <w:lang w:val="en-GB"/>
              </w:rPr>
              <w:t>Actions from previous year:</w:t>
            </w:r>
          </w:p>
          <w:p w14:paraId="136909C2" w14:textId="77777777" w:rsidR="00487682" w:rsidRDefault="008C4B98" w:rsidP="007878D5">
            <w:pPr>
              <w:pStyle w:val="7Tablebodycopy"/>
              <w:numPr>
                <w:ilvl w:val="0"/>
                <w:numId w:val="16"/>
              </w:numPr>
              <w:rPr>
                <w:lang w:val="en-GB"/>
              </w:rPr>
            </w:pPr>
            <w:r>
              <w:rPr>
                <w:lang w:val="en-GB"/>
              </w:rPr>
              <w:t>Constructing a new curriculum designed to meet the needs of both year R and year 1 simultaneously</w:t>
            </w:r>
          </w:p>
          <w:p w14:paraId="3FA813F2" w14:textId="77777777" w:rsidR="005837E7" w:rsidRDefault="005837E7" w:rsidP="007878D5">
            <w:pPr>
              <w:pStyle w:val="7Tablebodycopy"/>
              <w:numPr>
                <w:ilvl w:val="0"/>
                <w:numId w:val="16"/>
              </w:numPr>
              <w:rPr>
                <w:lang w:val="en-GB"/>
              </w:rPr>
            </w:pPr>
            <w:r>
              <w:rPr>
                <w:lang w:val="en-GB"/>
              </w:rPr>
              <w:t>‘</w:t>
            </w:r>
            <w:proofErr w:type="gramStart"/>
            <w:r>
              <w:rPr>
                <w:lang w:val="en-GB"/>
              </w:rPr>
              <w:t>keep</w:t>
            </w:r>
            <w:proofErr w:type="gramEnd"/>
            <w:r>
              <w:rPr>
                <w:lang w:val="en-GB"/>
              </w:rPr>
              <w:t xml:space="preserve"> up’ not catch up for all pupils</w:t>
            </w:r>
          </w:p>
          <w:p w14:paraId="2E11F4CB" w14:textId="77777777" w:rsidR="005A2CF0" w:rsidRPr="005A2CF0" w:rsidRDefault="005A2CF0" w:rsidP="007878D5">
            <w:pPr>
              <w:pStyle w:val="7Tablebodycopy"/>
              <w:numPr>
                <w:ilvl w:val="0"/>
                <w:numId w:val="16"/>
              </w:numPr>
              <w:rPr>
                <w:lang w:val="en-GB"/>
              </w:rPr>
            </w:pPr>
            <w:r>
              <w:t>Teachers to use AFL to respond quickly to children’s needs in writing</w:t>
            </w:r>
          </w:p>
          <w:p w14:paraId="01E8ED56" w14:textId="77777777" w:rsidR="005A2CF0" w:rsidRPr="00A06B1C" w:rsidRDefault="005A2CF0" w:rsidP="007878D5">
            <w:pPr>
              <w:pStyle w:val="7Tablebodycopy"/>
              <w:numPr>
                <w:ilvl w:val="0"/>
                <w:numId w:val="16"/>
              </w:numPr>
              <w:rPr>
                <w:lang w:val="en-GB"/>
              </w:rPr>
            </w:pPr>
            <w:r>
              <w:t>Introduction of Drawing Club to Year R and Curious Quests to Year 1</w:t>
            </w:r>
          </w:p>
          <w:p w14:paraId="5FE5AAB2" w14:textId="77777777" w:rsidR="00487682" w:rsidRPr="00A06B1C" w:rsidRDefault="00487682" w:rsidP="00736CDC">
            <w:pPr>
              <w:pStyle w:val="7Tablebodycopy"/>
              <w:rPr>
                <w:lang w:val="en-GB"/>
              </w:rPr>
            </w:pPr>
          </w:p>
        </w:tc>
        <w:tc>
          <w:tcPr>
            <w:tcW w:w="7257" w:type="dxa"/>
          </w:tcPr>
          <w:p w14:paraId="08D26030" w14:textId="77777777" w:rsidR="00487682" w:rsidRPr="00A06B1C" w:rsidRDefault="00487682" w:rsidP="00736CDC">
            <w:pPr>
              <w:pStyle w:val="7Tablebodycopy"/>
              <w:rPr>
                <w:lang w:val="en-GB"/>
              </w:rPr>
            </w:pPr>
            <w:r w:rsidRPr="00A06B1C">
              <w:rPr>
                <w:lang w:val="en-GB"/>
              </w:rPr>
              <w:t>Impact of actions:</w:t>
            </w:r>
          </w:p>
          <w:p w14:paraId="09C0BCAD" w14:textId="77777777" w:rsidR="00487682" w:rsidRDefault="007878D5" w:rsidP="007878D5">
            <w:pPr>
              <w:pStyle w:val="7Tablebodycopy"/>
              <w:numPr>
                <w:ilvl w:val="0"/>
                <w:numId w:val="16"/>
              </w:numPr>
              <w:rPr>
                <w:lang w:val="en-GB"/>
              </w:rPr>
            </w:pPr>
            <w:r>
              <w:rPr>
                <w:lang w:val="en-GB"/>
              </w:rPr>
              <w:t>New curriculum adopted for EYFS and Year 1 to enable all pupils to have the knowledge and skills to achieve and build upon previous knowledge</w:t>
            </w:r>
          </w:p>
          <w:p w14:paraId="4212E4E8" w14:textId="77777777" w:rsidR="005837E7" w:rsidRDefault="005837E7" w:rsidP="007878D5">
            <w:pPr>
              <w:pStyle w:val="7Tablebodycopy"/>
              <w:numPr>
                <w:ilvl w:val="0"/>
                <w:numId w:val="16"/>
              </w:numPr>
              <w:rPr>
                <w:lang w:val="en-GB"/>
              </w:rPr>
            </w:pPr>
            <w:r>
              <w:rPr>
                <w:lang w:val="en-GB"/>
              </w:rPr>
              <w:t>Pupils identified quickly and support put in place immediately</w:t>
            </w:r>
          </w:p>
          <w:p w14:paraId="69E46AA0" w14:textId="77777777" w:rsidR="005A2CF0" w:rsidRPr="00A06B1C" w:rsidRDefault="005A2CF0" w:rsidP="007878D5">
            <w:pPr>
              <w:pStyle w:val="7Tablebodycopy"/>
              <w:numPr>
                <w:ilvl w:val="0"/>
                <w:numId w:val="16"/>
              </w:numPr>
              <w:rPr>
                <w:lang w:val="en-GB"/>
              </w:rPr>
            </w:pPr>
            <w:r>
              <w:rPr>
                <w:lang w:val="en-GB"/>
              </w:rPr>
              <w:t>Writing results improved</w:t>
            </w:r>
          </w:p>
        </w:tc>
      </w:tr>
      <w:tr w:rsidR="00487682" w:rsidRPr="00A06B1C" w14:paraId="78E4310A" w14:textId="77777777" w:rsidTr="008D3399">
        <w:tc>
          <w:tcPr>
            <w:tcW w:w="2098" w:type="dxa"/>
            <w:tcMar>
              <w:top w:w="113" w:type="dxa"/>
              <w:bottom w:w="113" w:type="dxa"/>
            </w:tcMar>
          </w:tcPr>
          <w:p w14:paraId="4F12AD26" w14:textId="77777777" w:rsidR="00487682" w:rsidRPr="00A06B1C" w:rsidRDefault="00487682" w:rsidP="00736CDC">
            <w:pPr>
              <w:pStyle w:val="7Tablebodycopy"/>
              <w:rPr>
                <w:lang w:val="en-GB"/>
              </w:rPr>
            </w:pPr>
            <w:r w:rsidRPr="00A06B1C">
              <w:rPr>
                <w:lang w:val="en-GB"/>
              </w:rPr>
              <w:lastRenderedPageBreak/>
              <w:t>Areas for development</w:t>
            </w:r>
          </w:p>
        </w:tc>
        <w:tc>
          <w:tcPr>
            <w:tcW w:w="12644" w:type="dxa"/>
            <w:gridSpan w:val="2"/>
            <w:tcMar>
              <w:top w:w="113" w:type="dxa"/>
              <w:bottom w:w="113" w:type="dxa"/>
            </w:tcMar>
          </w:tcPr>
          <w:p w14:paraId="1A895A02" w14:textId="77777777" w:rsidR="00487682" w:rsidRPr="00C15B35" w:rsidRDefault="007878D5" w:rsidP="007878D5">
            <w:pPr>
              <w:pStyle w:val="7Tablebodycopy"/>
              <w:numPr>
                <w:ilvl w:val="0"/>
                <w:numId w:val="16"/>
              </w:numPr>
              <w:rPr>
                <w:highlight w:val="green"/>
                <w:lang w:val="en-GB"/>
              </w:rPr>
            </w:pPr>
            <w:r w:rsidRPr="00C15B35">
              <w:rPr>
                <w:highlight w:val="green"/>
                <w:lang w:val="en-GB"/>
              </w:rPr>
              <w:t>Continue to use assessment effectively to inform T&amp;L and therefore ensure that it meets the needs of every pupil within a class</w:t>
            </w:r>
          </w:p>
          <w:p w14:paraId="224EB1FB" w14:textId="77777777" w:rsidR="007878D5" w:rsidRPr="00C15B35" w:rsidRDefault="007878D5" w:rsidP="007878D5">
            <w:pPr>
              <w:pStyle w:val="7Tablebodycopy"/>
              <w:numPr>
                <w:ilvl w:val="0"/>
                <w:numId w:val="16"/>
              </w:numPr>
              <w:rPr>
                <w:highlight w:val="green"/>
                <w:lang w:val="en-GB"/>
              </w:rPr>
            </w:pPr>
            <w:r w:rsidRPr="00C15B35">
              <w:rPr>
                <w:highlight w:val="green"/>
                <w:lang w:val="en-GB"/>
              </w:rPr>
              <w:t>CTs to present information in an engaging way to capture and hold the attention of all pupils</w:t>
            </w:r>
          </w:p>
          <w:p w14:paraId="400EA6F3" w14:textId="77777777" w:rsidR="005837E7" w:rsidRPr="00C15B35" w:rsidRDefault="005837E7" w:rsidP="007878D5">
            <w:pPr>
              <w:pStyle w:val="7Tablebodycopy"/>
              <w:numPr>
                <w:ilvl w:val="0"/>
                <w:numId w:val="16"/>
              </w:numPr>
              <w:rPr>
                <w:highlight w:val="green"/>
                <w:lang w:val="en-GB"/>
              </w:rPr>
            </w:pPr>
            <w:r w:rsidRPr="00C15B35">
              <w:rPr>
                <w:highlight w:val="green"/>
                <w:lang w:val="en-GB"/>
              </w:rPr>
              <w:t>CTs clearly know starting points of each pupil</w:t>
            </w:r>
          </w:p>
          <w:p w14:paraId="0D279E09" w14:textId="77777777" w:rsidR="008515C4" w:rsidRDefault="008515C4" w:rsidP="007878D5">
            <w:pPr>
              <w:pStyle w:val="7Tablebodycopy"/>
              <w:numPr>
                <w:ilvl w:val="0"/>
                <w:numId w:val="16"/>
              </w:numPr>
              <w:rPr>
                <w:lang w:val="en-GB"/>
              </w:rPr>
            </w:pPr>
            <w:r>
              <w:rPr>
                <w:lang w:val="en-GB"/>
              </w:rPr>
              <w:t>Challenge for GDS pupils ensuring 30% achieve GDS in every year group</w:t>
            </w:r>
          </w:p>
          <w:p w14:paraId="43E66602" w14:textId="77777777" w:rsidR="00487682" w:rsidRPr="008515C4" w:rsidRDefault="008515C4" w:rsidP="00736CDC">
            <w:pPr>
              <w:pStyle w:val="7Tablebodycopy"/>
              <w:numPr>
                <w:ilvl w:val="0"/>
                <w:numId w:val="16"/>
              </w:numPr>
              <w:rPr>
                <w:lang w:val="en-GB"/>
              </w:rPr>
            </w:pPr>
            <w:r w:rsidRPr="00025932">
              <w:rPr>
                <w:rFonts w:eastAsia="Times New Roman" w:cs="Arial"/>
                <w:szCs w:val="20"/>
                <w:lang w:eastAsia="en-GB"/>
              </w:rPr>
              <w:t>Enhance curriculum sequencing; boost pedagogical consistency</w:t>
            </w:r>
          </w:p>
        </w:tc>
      </w:tr>
      <w:tr w:rsidR="00487682" w:rsidRPr="00A06B1C" w14:paraId="0E292648" w14:textId="77777777" w:rsidTr="008D3399">
        <w:tc>
          <w:tcPr>
            <w:tcW w:w="2098" w:type="dxa"/>
            <w:tcMar>
              <w:top w:w="113" w:type="dxa"/>
              <w:bottom w:w="113" w:type="dxa"/>
            </w:tcMar>
          </w:tcPr>
          <w:p w14:paraId="653A566D" w14:textId="77777777" w:rsidR="00487682" w:rsidRPr="00A06B1C" w:rsidRDefault="00487682" w:rsidP="00736CDC">
            <w:pPr>
              <w:pStyle w:val="7Tablebodycopy"/>
              <w:rPr>
                <w:lang w:val="en-GB"/>
              </w:rPr>
            </w:pPr>
            <w:r w:rsidRPr="00A06B1C">
              <w:rPr>
                <w:lang w:val="en-GB"/>
              </w:rPr>
              <w:t>Next steps</w:t>
            </w:r>
          </w:p>
          <w:p w14:paraId="0A126EF0" w14:textId="77777777" w:rsidR="00487682" w:rsidRPr="00A06B1C" w:rsidRDefault="00487682" w:rsidP="00736CDC">
            <w:pPr>
              <w:pStyle w:val="7Tablebodycopy"/>
              <w:rPr>
                <w:lang w:val="en-GB"/>
              </w:rPr>
            </w:pPr>
          </w:p>
        </w:tc>
        <w:tc>
          <w:tcPr>
            <w:tcW w:w="12644" w:type="dxa"/>
            <w:gridSpan w:val="2"/>
            <w:tcMar>
              <w:top w:w="113" w:type="dxa"/>
              <w:bottom w:w="113" w:type="dxa"/>
            </w:tcMar>
          </w:tcPr>
          <w:p w14:paraId="0036B0C7" w14:textId="77777777" w:rsidR="00487682" w:rsidRPr="00C15B35" w:rsidRDefault="007878D5" w:rsidP="007878D5">
            <w:pPr>
              <w:pStyle w:val="7Tablebodycopy"/>
              <w:numPr>
                <w:ilvl w:val="0"/>
                <w:numId w:val="17"/>
              </w:numPr>
              <w:rPr>
                <w:highlight w:val="green"/>
                <w:lang w:val="en-GB"/>
              </w:rPr>
            </w:pPr>
            <w:r w:rsidRPr="00C15B35">
              <w:rPr>
                <w:highlight w:val="green"/>
                <w:lang w:val="en-GB"/>
              </w:rPr>
              <w:t>Continue to assess delivery of the curriculum particularly in th</w:t>
            </w:r>
            <w:r w:rsidR="00B362E9" w:rsidRPr="00C15B35">
              <w:rPr>
                <w:highlight w:val="green"/>
                <w:lang w:val="en-GB"/>
              </w:rPr>
              <w:t>e</w:t>
            </w:r>
            <w:r w:rsidRPr="00C15B35">
              <w:rPr>
                <w:highlight w:val="green"/>
                <w:lang w:val="en-GB"/>
              </w:rPr>
              <w:t xml:space="preserve"> split Year R/ 1 class</w:t>
            </w:r>
          </w:p>
          <w:p w14:paraId="4D286FA0" w14:textId="77777777" w:rsidR="00A4141E" w:rsidRPr="00C15B35" w:rsidRDefault="00A4141E" w:rsidP="007878D5">
            <w:pPr>
              <w:pStyle w:val="7Tablebodycopy"/>
              <w:numPr>
                <w:ilvl w:val="0"/>
                <w:numId w:val="17"/>
              </w:numPr>
              <w:rPr>
                <w:highlight w:val="green"/>
                <w:lang w:val="en-GB"/>
              </w:rPr>
            </w:pPr>
            <w:r w:rsidRPr="00C15B35">
              <w:rPr>
                <w:highlight w:val="green"/>
                <w:lang w:val="en-GB"/>
              </w:rPr>
              <w:t xml:space="preserve">Continuous provision extended into year 1 due to low levels of CL&amp;L and PSED (from GLD) </w:t>
            </w:r>
          </w:p>
          <w:p w14:paraId="234F22D9" w14:textId="77777777" w:rsidR="005837E7" w:rsidRPr="00A06B1C" w:rsidRDefault="005837E7" w:rsidP="007878D5">
            <w:pPr>
              <w:pStyle w:val="7Tablebodycopy"/>
              <w:numPr>
                <w:ilvl w:val="0"/>
                <w:numId w:val="17"/>
              </w:numPr>
              <w:rPr>
                <w:lang w:val="en-GB"/>
              </w:rPr>
            </w:pPr>
            <w:r>
              <w:rPr>
                <w:lang w:val="en-GB"/>
              </w:rPr>
              <w:t xml:space="preserve">Through lesson observations, scrutinising planning, attending planning meetings and book </w:t>
            </w:r>
            <w:proofErr w:type="spellStart"/>
            <w:r>
              <w:rPr>
                <w:lang w:val="en-GB"/>
              </w:rPr>
              <w:t>scrutinies</w:t>
            </w:r>
            <w:proofErr w:type="spellEnd"/>
            <w:r>
              <w:rPr>
                <w:lang w:val="en-GB"/>
              </w:rPr>
              <w:t xml:space="preserve"> ensure all pupils have the knowledge they need to achieve</w:t>
            </w:r>
          </w:p>
          <w:p w14:paraId="2DF898E7" w14:textId="77777777" w:rsidR="00487682" w:rsidRPr="00A06B1C" w:rsidRDefault="00487682" w:rsidP="00736CDC">
            <w:pPr>
              <w:pStyle w:val="7Tablebodycopy"/>
              <w:rPr>
                <w:lang w:val="en-GB"/>
              </w:rPr>
            </w:pPr>
          </w:p>
          <w:p w14:paraId="350EA6FE" w14:textId="77777777" w:rsidR="00487682" w:rsidRPr="00A06B1C" w:rsidRDefault="00487682" w:rsidP="00736CDC">
            <w:pPr>
              <w:pStyle w:val="7Tablebodycopy"/>
              <w:rPr>
                <w:lang w:val="en-GB"/>
              </w:rPr>
            </w:pPr>
          </w:p>
        </w:tc>
      </w:tr>
    </w:tbl>
    <w:p w14:paraId="5BAE60FC" w14:textId="77777777" w:rsidR="00FA69C1" w:rsidRPr="00A06B1C" w:rsidRDefault="00FA69C1" w:rsidP="00FA69C1">
      <w:pPr>
        <w:rPr>
          <w:lang w:val="en-GB"/>
        </w:rPr>
      </w:pPr>
    </w:p>
    <w:p w14:paraId="4BCB92AA" w14:textId="77777777" w:rsidR="00FA69C1" w:rsidRPr="00A06B1C" w:rsidRDefault="00FA69C1" w:rsidP="00FA69C1">
      <w:pPr>
        <w:rPr>
          <w:lang w:val="en-GB"/>
        </w:rPr>
      </w:pPr>
    </w:p>
    <w:p w14:paraId="5BC66BE8" w14:textId="77777777" w:rsidR="008515C4" w:rsidRDefault="008515C4">
      <w:pPr>
        <w:rPr>
          <w:lang w:val="en-GB"/>
        </w:rPr>
      </w:pPr>
      <w:r>
        <w:rPr>
          <w:lang w:val="en-GB"/>
        </w:rPr>
        <w:br w:type="page"/>
      </w:r>
    </w:p>
    <w:tbl>
      <w:tblPr>
        <w:tblpPr w:leftFromText="180" w:rightFromText="180" w:vertAnchor="text" w:horzAnchor="margin" w:tblpY="-374"/>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8515C4" w:rsidRPr="00A06B1C" w14:paraId="268FF72A" w14:textId="77777777" w:rsidTr="008515C4">
        <w:tc>
          <w:tcPr>
            <w:tcW w:w="14742" w:type="dxa"/>
            <w:gridSpan w:val="3"/>
            <w:shd w:val="clear" w:color="auto" w:fill="DEEAF6"/>
            <w:tcMar>
              <w:top w:w="113" w:type="dxa"/>
              <w:bottom w:w="113" w:type="dxa"/>
            </w:tcMar>
          </w:tcPr>
          <w:p w14:paraId="66268F8D" w14:textId="77777777" w:rsidR="008515C4" w:rsidRDefault="008515C4" w:rsidP="008515C4">
            <w:pPr>
              <w:pStyle w:val="7Tablebodycopy"/>
              <w:rPr>
                <w:lang w:val="en-GB"/>
              </w:rPr>
            </w:pPr>
            <w:r>
              <w:rPr>
                <w:b/>
                <w:lang w:val="en-GB"/>
              </w:rPr>
              <w:lastRenderedPageBreak/>
              <w:t>ACHIEVEMENT</w:t>
            </w:r>
            <w:r w:rsidR="00284A3D">
              <w:rPr>
                <w:lang w:val="en-GB"/>
              </w:rPr>
              <w:t xml:space="preserve"> </w:t>
            </w:r>
            <w:r w:rsidR="00284A3D" w:rsidRPr="00284A3D">
              <w:rPr>
                <w:lang w:val="en-GB"/>
              </w:rPr>
              <w:t>–</w:t>
            </w:r>
            <w:r w:rsidRPr="00284A3D">
              <w:rPr>
                <w:lang w:val="en-GB"/>
              </w:rPr>
              <w:t xml:space="preserve"> ‘strong standard’</w:t>
            </w:r>
            <w:r>
              <w:rPr>
                <w:lang w:val="en-GB"/>
              </w:rPr>
              <w:t xml:space="preserve"> </w:t>
            </w:r>
          </w:p>
          <w:p w14:paraId="705E001E" w14:textId="77777777" w:rsidR="008515C4" w:rsidRDefault="008515C4" w:rsidP="008515C4">
            <w:pPr>
              <w:pStyle w:val="7Tablebodycopy"/>
              <w:rPr>
                <w:lang w:val="en-GB"/>
              </w:rPr>
            </w:pPr>
          </w:p>
          <w:p w14:paraId="61376E51" w14:textId="77777777" w:rsidR="008515C4" w:rsidRPr="00A06B1C" w:rsidRDefault="008515C4" w:rsidP="008515C4">
            <w:pPr>
              <w:pStyle w:val="7Tablebodycopy"/>
              <w:rPr>
                <w:lang w:val="en-GB"/>
              </w:rPr>
            </w:pPr>
            <w:r>
              <w:rPr>
                <w:lang w:val="en-GB"/>
              </w:rPr>
              <w:t>Previous Ofsted: Quality of Education: Good</w:t>
            </w:r>
          </w:p>
        </w:tc>
      </w:tr>
      <w:tr w:rsidR="008515C4" w:rsidRPr="00A06B1C" w14:paraId="4981A5A0" w14:textId="77777777" w:rsidTr="008515C4">
        <w:tc>
          <w:tcPr>
            <w:tcW w:w="2098" w:type="dxa"/>
            <w:tcMar>
              <w:top w:w="113" w:type="dxa"/>
              <w:bottom w:w="113" w:type="dxa"/>
            </w:tcMar>
          </w:tcPr>
          <w:p w14:paraId="7C09C2A6" w14:textId="77777777" w:rsidR="008515C4" w:rsidRPr="00A06B1C" w:rsidRDefault="008515C4" w:rsidP="008515C4">
            <w:pPr>
              <w:pStyle w:val="7Tablebodycopy"/>
              <w:rPr>
                <w:lang w:val="en-GB"/>
              </w:rPr>
            </w:pPr>
            <w:r w:rsidRPr="00A06B1C">
              <w:rPr>
                <w:lang w:val="en-GB"/>
              </w:rPr>
              <w:t xml:space="preserve">Strengths </w:t>
            </w:r>
          </w:p>
        </w:tc>
        <w:tc>
          <w:tcPr>
            <w:tcW w:w="12644" w:type="dxa"/>
            <w:gridSpan w:val="2"/>
            <w:tcMar>
              <w:top w:w="113" w:type="dxa"/>
              <w:bottom w:w="113" w:type="dxa"/>
            </w:tcMar>
          </w:tcPr>
          <w:p w14:paraId="1D7D4395" w14:textId="77777777" w:rsidR="008515C4" w:rsidRPr="00E33A2E" w:rsidRDefault="008515C4" w:rsidP="008515C4">
            <w:pPr>
              <w:pStyle w:val="7Tablecopybulleted"/>
              <w:numPr>
                <w:ilvl w:val="0"/>
                <w:numId w:val="0"/>
              </w:numPr>
              <w:ind w:left="340" w:hanging="170"/>
              <w:rPr>
                <w:highlight w:val="yellow"/>
                <w:lang w:val="en-GB"/>
              </w:rPr>
            </w:pPr>
          </w:p>
          <w:p w14:paraId="6996668B" w14:textId="77777777" w:rsidR="008515C4" w:rsidRDefault="008515C4" w:rsidP="008515C4">
            <w:pPr>
              <w:pStyle w:val="7Tablecopybulleted"/>
              <w:rPr>
                <w:lang w:val="en-GB"/>
              </w:rPr>
            </w:pPr>
            <w:r w:rsidRPr="007456F5">
              <w:rPr>
                <w:lang w:val="en-GB"/>
              </w:rPr>
              <w:t>Assessment data shows strong results and progress over time for all pupil groups</w:t>
            </w:r>
            <w:r>
              <w:rPr>
                <w:lang w:val="en-GB"/>
              </w:rPr>
              <w:t>. All pupils make progress from their starting points, the</w:t>
            </w:r>
            <w:r w:rsidR="00284A3D">
              <w:rPr>
                <w:lang w:val="en-GB"/>
              </w:rPr>
              <w:t>y</w:t>
            </w:r>
            <w:r>
              <w:rPr>
                <w:lang w:val="en-GB"/>
              </w:rPr>
              <w:t xml:space="preserve"> know more, remember more and can do more</w:t>
            </w:r>
          </w:p>
          <w:p w14:paraId="49E8E446" w14:textId="77777777" w:rsidR="008515C4" w:rsidRPr="007456F5" w:rsidRDefault="008515C4" w:rsidP="008515C4">
            <w:pPr>
              <w:pStyle w:val="7Tablecopybulleted"/>
              <w:rPr>
                <w:lang w:val="en-GB"/>
              </w:rPr>
            </w:pPr>
            <w:r>
              <w:rPr>
                <w:lang w:val="en-GB"/>
              </w:rPr>
              <w:t xml:space="preserve">Pupils read fluently due to a rigorous phonics delivery by all </w:t>
            </w:r>
            <w:proofErr w:type="gramStart"/>
            <w:r>
              <w:rPr>
                <w:lang w:val="en-GB"/>
              </w:rPr>
              <w:t>staff,</w:t>
            </w:r>
            <w:proofErr w:type="gramEnd"/>
            <w:r>
              <w:rPr>
                <w:lang w:val="en-GB"/>
              </w:rPr>
              <w:t xml:space="preserve"> pupils are streamed for phonics and groups are fluid. All pupils read widely and often with </w:t>
            </w:r>
            <w:proofErr w:type="gramStart"/>
            <w:r>
              <w:rPr>
                <w:lang w:val="en-GB"/>
              </w:rPr>
              <w:t>age appropriate</w:t>
            </w:r>
            <w:proofErr w:type="gramEnd"/>
            <w:r>
              <w:rPr>
                <w:lang w:val="en-GB"/>
              </w:rPr>
              <w:t xml:space="preserve"> comprehension</w:t>
            </w:r>
          </w:p>
          <w:p w14:paraId="068A1BFD" w14:textId="77777777" w:rsidR="008515C4" w:rsidRPr="007456F5" w:rsidRDefault="008515C4" w:rsidP="008515C4">
            <w:pPr>
              <w:pStyle w:val="7Tablecopybulleted"/>
              <w:rPr>
                <w:lang w:val="en-GB"/>
              </w:rPr>
            </w:pPr>
            <w:r w:rsidRPr="007456F5">
              <w:rPr>
                <w:lang w:val="en-GB"/>
              </w:rPr>
              <w:t xml:space="preserve">Lesson observations, learning walks and book </w:t>
            </w:r>
            <w:proofErr w:type="spellStart"/>
            <w:r w:rsidRPr="007456F5">
              <w:rPr>
                <w:lang w:val="en-GB"/>
              </w:rPr>
              <w:t>scrutinies</w:t>
            </w:r>
            <w:proofErr w:type="spellEnd"/>
            <w:r w:rsidRPr="007456F5">
              <w:rPr>
                <w:lang w:val="en-GB"/>
              </w:rPr>
              <w:t xml:space="preserve"> show that our pupils develop the foundational knowledge and skills they need</w:t>
            </w:r>
            <w:r>
              <w:rPr>
                <w:lang w:val="en-GB"/>
              </w:rPr>
              <w:t xml:space="preserve"> and produce high quality work (as seen in books and commented in book </w:t>
            </w:r>
            <w:proofErr w:type="spellStart"/>
            <w:r>
              <w:rPr>
                <w:lang w:val="en-GB"/>
              </w:rPr>
              <w:t>scutinies</w:t>
            </w:r>
            <w:proofErr w:type="spellEnd"/>
            <w:r>
              <w:rPr>
                <w:lang w:val="en-GB"/>
              </w:rPr>
              <w:t>)</w:t>
            </w:r>
          </w:p>
          <w:p w14:paraId="7B60621E" w14:textId="77777777" w:rsidR="008515C4" w:rsidRPr="007456F5" w:rsidRDefault="008515C4" w:rsidP="008515C4">
            <w:pPr>
              <w:pStyle w:val="7Tablecopybulleted"/>
              <w:rPr>
                <w:lang w:val="en-GB"/>
              </w:rPr>
            </w:pPr>
            <w:r w:rsidRPr="007456F5">
              <w:rPr>
                <w:lang w:val="en-GB"/>
              </w:rPr>
              <w:t>Onward destination data shows that pupils are consistently well prepared for the next stage of education</w:t>
            </w:r>
          </w:p>
          <w:p w14:paraId="3BA1155B" w14:textId="77777777" w:rsidR="008515C4" w:rsidRDefault="008515C4" w:rsidP="008515C4">
            <w:pPr>
              <w:pStyle w:val="7Tablecopybulleted"/>
              <w:rPr>
                <w:lang w:val="en-GB"/>
              </w:rPr>
            </w:pPr>
            <w:r w:rsidRPr="007456F5">
              <w:rPr>
                <w:lang w:val="en-GB"/>
              </w:rPr>
              <w:t>Disadvantaged pupils, those with SEND, those who are known to children’s social care, and those who face other barriers, are achieving well. They are developing detailed knowledge and skills and are producing high-quality work across the curriculum. The attainment gap between pupils with SEND and those without identified SEND has narrowed over the past 2 years</w:t>
            </w:r>
          </w:p>
          <w:p w14:paraId="2DBD12A9" w14:textId="77777777" w:rsidR="008515C4" w:rsidRPr="00E33A2E" w:rsidRDefault="008515C4" w:rsidP="008515C4">
            <w:pPr>
              <w:pStyle w:val="7Tablecopybulleted"/>
              <w:rPr>
                <w:lang w:val="en-GB"/>
              </w:rPr>
            </w:pPr>
            <w:r>
              <w:rPr>
                <w:lang w:val="en-GB"/>
              </w:rPr>
              <w:t>Attainment &amp; progress has been above national and local authority every year in KS1 phonics and end of KS1 assessments (when submitted)</w:t>
            </w:r>
          </w:p>
        </w:tc>
      </w:tr>
      <w:tr w:rsidR="008515C4" w:rsidRPr="00A06B1C" w14:paraId="2ACBE887" w14:textId="77777777" w:rsidTr="008515C4">
        <w:tc>
          <w:tcPr>
            <w:tcW w:w="7485" w:type="dxa"/>
            <w:gridSpan w:val="2"/>
            <w:tcMar>
              <w:top w:w="113" w:type="dxa"/>
              <w:bottom w:w="113" w:type="dxa"/>
            </w:tcMar>
          </w:tcPr>
          <w:p w14:paraId="0DBBC8DD" w14:textId="77777777" w:rsidR="008515C4" w:rsidRPr="005B4219" w:rsidRDefault="008515C4" w:rsidP="008515C4">
            <w:pPr>
              <w:pStyle w:val="7Tablecopybulleted"/>
              <w:numPr>
                <w:ilvl w:val="0"/>
                <w:numId w:val="0"/>
              </w:numPr>
              <w:rPr>
                <w:rFonts w:cs="Arial"/>
                <w:szCs w:val="20"/>
                <w:lang w:val="en-GB"/>
              </w:rPr>
            </w:pPr>
            <w:r w:rsidRPr="005B4219">
              <w:rPr>
                <w:rFonts w:cs="Arial"/>
                <w:szCs w:val="20"/>
                <w:lang w:val="en-GB"/>
              </w:rPr>
              <w:t>Actions from the previous year:</w:t>
            </w:r>
          </w:p>
          <w:p w14:paraId="781582AD" w14:textId="77777777" w:rsidR="008515C4" w:rsidRPr="005B4219" w:rsidRDefault="008515C4" w:rsidP="008515C4">
            <w:pPr>
              <w:pStyle w:val="7Tablebodycopy"/>
              <w:numPr>
                <w:ilvl w:val="0"/>
                <w:numId w:val="22"/>
              </w:numPr>
              <w:rPr>
                <w:rFonts w:cs="Arial"/>
                <w:szCs w:val="20"/>
                <w:lang w:val="en-GB"/>
              </w:rPr>
            </w:pPr>
            <w:r w:rsidRPr="005B4219">
              <w:rPr>
                <w:rFonts w:cs="Arial"/>
                <w:szCs w:val="20"/>
                <w:lang w:val="en-GB"/>
              </w:rPr>
              <w:t>Quality first teaching for CTs delivering engaging lessons</w:t>
            </w:r>
          </w:p>
          <w:p w14:paraId="6C43101F" w14:textId="77777777" w:rsidR="008515C4" w:rsidRPr="005B4219" w:rsidRDefault="008515C4" w:rsidP="008515C4">
            <w:pPr>
              <w:pStyle w:val="7Tablebodycopy"/>
              <w:numPr>
                <w:ilvl w:val="0"/>
                <w:numId w:val="22"/>
              </w:numPr>
              <w:rPr>
                <w:rFonts w:cs="Arial"/>
                <w:szCs w:val="20"/>
                <w:lang w:val="en-GB"/>
              </w:rPr>
            </w:pPr>
            <w:r w:rsidRPr="005B4219">
              <w:rPr>
                <w:rFonts w:cs="Arial"/>
                <w:szCs w:val="20"/>
                <w:lang w:val="en-GB"/>
              </w:rPr>
              <w:t>High quality texts for writing stimulus</w:t>
            </w:r>
          </w:p>
          <w:p w14:paraId="63CE570B" w14:textId="77777777" w:rsidR="008515C4" w:rsidRPr="005B4219" w:rsidRDefault="008515C4" w:rsidP="008515C4">
            <w:pPr>
              <w:pStyle w:val="7Tablebodycopy"/>
              <w:numPr>
                <w:ilvl w:val="0"/>
                <w:numId w:val="22"/>
              </w:numPr>
              <w:rPr>
                <w:rFonts w:cs="Arial"/>
                <w:szCs w:val="20"/>
                <w:lang w:val="en-GB"/>
              </w:rPr>
            </w:pPr>
            <w:r w:rsidRPr="005B4219">
              <w:rPr>
                <w:rFonts w:cs="Arial"/>
                <w:szCs w:val="20"/>
                <w:lang w:val="en-GB"/>
              </w:rPr>
              <w:t>Use AFL to respond in lessons</w:t>
            </w:r>
          </w:p>
          <w:p w14:paraId="7DEE1C7B" w14:textId="77777777" w:rsidR="008515C4" w:rsidRPr="005B4219" w:rsidRDefault="008515C4" w:rsidP="008515C4">
            <w:pPr>
              <w:pStyle w:val="7Tablebodycopy"/>
              <w:numPr>
                <w:ilvl w:val="0"/>
                <w:numId w:val="22"/>
              </w:numPr>
              <w:rPr>
                <w:rFonts w:cs="Arial"/>
                <w:szCs w:val="20"/>
                <w:lang w:val="en-GB"/>
              </w:rPr>
            </w:pPr>
            <w:r w:rsidRPr="005B4219">
              <w:rPr>
                <w:rFonts w:cs="Arial"/>
                <w:szCs w:val="20"/>
                <w:lang w:val="en-GB"/>
              </w:rPr>
              <w:t>Increase the use of media to stimulate writing opportunities</w:t>
            </w:r>
          </w:p>
          <w:p w14:paraId="32C79292" w14:textId="77777777" w:rsidR="008515C4" w:rsidRPr="005B4219" w:rsidRDefault="008515C4" w:rsidP="008515C4">
            <w:pPr>
              <w:pStyle w:val="ListParagraph"/>
              <w:numPr>
                <w:ilvl w:val="0"/>
                <w:numId w:val="22"/>
              </w:numPr>
              <w:rPr>
                <w:rFonts w:ascii="Arial" w:hAnsi="Arial"/>
                <w:sz w:val="20"/>
                <w:szCs w:val="20"/>
              </w:rPr>
            </w:pPr>
            <w:r w:rsidRPr="005B4219">
              <w:rPr>
                <w:rFonts w:ascii="Arial" w:hAnsi="Arial"/>
                <w:sz w:val="20"/>
                <w:szCs w:val="20"/>
              </w:rPr>
              <w:t>Implementation of Drawing Club in Year R and for transition in Year 1 leading to Curious Quests Autumn 2</w:t>
            </w:r>
          </w:p>
          <w:p w14:paraId="2D4EB67E" w14:textId="77777777" w:rsidR="008515C4" w:rsidRPr="00B45B44" w:rsidRDefault="008515C4" w:rsidP="008515C4">
            <w:pPr>
              <w:pStyle w:val="7Tablebodycopy"/>
              <w:numPr>
                <w:ilvl w:val="0"/>
                <w:numId w:val="22"/>
              </w:numPr>
              <w:rPr>
                <w:rStyle w:val="eop"/>
                <w:rFonts w:cs="Arial"/>
                <w:szCs w:val="20"/>
                <w:lang w:val="en-GB"/>
              </w:rPr>
            </w:pPr>
            <w:r w:rsidRPr="005B4219">
              <w:rPr>
                <w:rStyle w:val="normaltextrun"/>
                <w:rFonts w:cs="Arial"/>
                <w:szCs w:val="20"/>
              </w:rPr>
              <w:t>Spelling of key words and NC words relevant to year group accurate</w:t>
            </w:r>
            <w:r w:rsidRPr="005B4219">
              <w:rPr>
                <w:rStyle w:val="eop"/>
                <w:rFonts w:cs="Arial"/>
                <w:szCs w:val="20"/>
              </w:rPr>
              <w:t> </w:t>
            </w:r>
          </w:p>
          <w:p w14:paraId="3FBBD63E" w14:textId="77777777" w:rsidR="008515C4" w:rsidRPr="00B45B44" w:rsidRDefault="00B45B44" w:rsidP="008515C4">
            <w:pPr>
              <w:pStyle w:val="7Tablebodycopy"/>
              <w:numPr>
                <w:ilvl w:val="0"/>
                <w:numId w:val="22"/>
              </w:numPr>
              <w:rPr>
                <w:rFonts w:cs="Arial"/>
                <w:szCs w:val="20"/>
                <w:lang w:val="en-GB"/>
              </w:rPr>
            </w:pPr>
            <w:r>
              <w:rPr>
                <w:rStyle w:val="eop"/>
              </w:rPr>
              <w:t>Year 2 phonics, results improve</w:t>
            </w:r>
          </w:p>
        </w:tc>
        <w:tc>
          <w:tcPr>
            <w:tcW w:w="7257" w:type="dxa"/>
          </w:tcPr>
          <w:p w14:paraId="2416D387" w14:textId="77777777" w:rsidR="008515C4" w:rsidRPr="00A06B1C" w:rsidRDefault="008515C4" w:rsidP="008515C4">
            <w:pPr>
              <w:pStyle w:val="7Tablebodycopy"/>
              <w:rPr>
                <w:lang w:val="en-GB"/>
              </w:rPr>
            </w:pPr>
            <w:r w:rsidRPr="00A06B1C">
              <w:rPr>
                <w:lang w:val="en-GB"/>
              </w:rPr>
              <w:t>Impact of actions:</w:t>
            </w:r>
          </w:p>
          <w:p w14:paraId="1ABDB511" w14:textId="77777777" w:rsidR="008515C4" w:rsidRDefault="008515C4" w:rsidP="008515C4">
            <w:pPr>
              <w:pStyle w:val="7Tablebodycopy"/>
              <w:numPr>
                <w:ilvl w:val="0"/>
                <w:numId w:val="21"/>
              </w:numPr>
              <w:rPr>
                <w:lang w:val="en-GB"/>
              </w:rPr>
            </w:pPr>
            <w:r>
              <w:rPr>
                <w:lang w:val="en-GB"/>
              </w:rPr>
              <w:t>90% of pupils (without SEND) in year 1 passed phonics screening</w:t>
            </w:r>
          </w:p>
          <w:p w14:paraId="7AD80A8A" w14:textId="77777777" w:rsidR="008515C4" w:rsidRDefault="008515C4" w:rsidP="008515C4">
            <w:pPr>
              <w:pStyle w:val="7Tablebodycopy"/>
              <w:numPr>
                <w:ilvl w:val="0"/>
                <w:numId w:val="21"/>
              </w:numPr>
              <w:rPr>
                <w:lang w:val="en-GB"/>
              </w:rPr>
            </w:pPr>
            <w:r>
              <w:rPr>
                <w:lang w:val="en-GB"/>
              </w:rPr>
              <w:t>Pupils engaged in writing lessons</w:t>
            </w:r>
          </w:p>
          <w:p w14:paraId="4D194745" w14:textId="77777777" w:rsidR="008515C4" w:rsidRDefault="008515C4" w:rsidP="008515C4">
            <w:pPr>
              <w:pStyle w:val="7Tablebodycopy"/>
              <w:numPr>
                <w:ilvl w:val="0"/>
                <w:numId w:val="21"/>
              </w:numPr>
              <w:rPr>
                <w:lang w:val="en-GB"/>
              </w:rPr>
            </w:pPr>
            <w:r>
              <w:rPr>
                <w:lang w:val="en-GB"/>
              </w:rPr>
              <w:t xml:space="preserve">Strong writers emerged from </w:t>
            </w:r>
            <w:proofErr w:type="gramStart"/>
            <w:r>
              <w:rPr>
                <w:lang w:val="en-GB"/>
              </w:rPr>
              <w:t>EYFS</w:t>
            </w:r>
            <w:proofErr w:type="gramEnd"/>
            <w:r>
              <w:rPr>
                <w:lang w:val="en-GB"/>
              </w:rPr>
              <w:t xml:space="preserve"> and all pupils made progress from starting points</w:t>
            </w:r>
          </w:p>
          <w:p w14:paraId="5DCFF4B6" w14:textId="77777777" w:rsidR="008515C4" w:rsidRDefault="008515C4" w:rsidP="008515C4">
            <w:pPr>
              <w:pStyle w:val="7Tablebodycopy"/>
              <w:numPr>
                <w:ilvl w:val="0"/>
                <w:numId w:val="21"/>
              </w:numPr>
              <w:rPr>
                <w:lang w:val="en-GB"/>
              </w:rPr>
            </w:pPr>
            <w:r>
              <w:rPr>
                <w:lang w:val="en-GB"/>
              </w:rPr>
              <w:t>Spelling more accurate in pupils’ books due to teaching spelling daily in phonics sessions, weekly spelling tests, key words of the week on display and practiced until embedded</w:t>
            </w:r>
          </w:p>
          <w:p w14:paraId="0DEBD15F" w14:textId="77777777" w:rsidR="00B45B44" w:rsidRPr="00A06B1C" w:rsidRDefault="00B45B44" w:rsidP="008515C4">
            <w:pPr>
              <w:pStyle w:val="7Tablebodycopy"/>
              <w:numPr>
                <w:ilvl w:val="0"/>
                <w:numId w:val="21"/>
              </w:numPr>
              <w:rPr>
                <w:lang w:val="en-GB"/>
              </w:rPr>
            </w:pPr>
            <w:r>
              <w:rPr>
                <w:lang w:val="en-GB"/>
              </w:rPr>
              <w:t>70% passed year 2 phonics</w:t>
            </w:r>
          </w:p>
        </w:tc>
      </w:tr>
      <w:tr w:rsidR="008515C4" w:rsidRPr="00A06B1C" w14:paraId="6991F2F1" w14:textId="77777777" w:rsidTr="008515C4">
        <w:tc>
          <w:tcPr>
            <w:tcW w:w="2098" w:type="dxa"/>
            <w:tcMar>
              <w:top w:w="113" w:type="dxa"/>
              <w:bottom w:w="113" w:type="dxa"/>
            </w:tcMar>
          </w:tcPr>
          <w:p w14:paraId="6BA453AA" w14:textId="77777777" w:rsidR="008515C4" w:rsidRPr="00A06B1C" w:rsidRDefault="008515C4" w:rsidP="008515C4">
            <w:pPr>
              <w:pStyle w:val="7Tablebodycopy"/>
              <w:rPr>
                <w:lang w:val="en-GB"/>
              </w:rPr>
            </w:pPr>
            <w:r w:rsidRPr="00A06B1C">
              <w:rPr>
                <w:lang w:val="en-GB"/>
              </w:rPr>
              <w:t>Areas for development</w:t>
            </w:r>
          </w:p>
        </w:tc>
        <w:tc>
          <w:tcPr>
            <w:tcW w:w="12644" w:type="dxa"/>
            <w:gridSpan w:val="2"/>
            <w:tcMar>
              <w:top w:w="113" w:type="dxa"/>
              <w:bottom w:w="113" w:type="dxa"/>
            </w:tcMar>
          </w:tcPr>
          <w:p w14:paraId="1A2A8BAF" w14:textId="77777777" w:rsidR="008515C4" w:rsidRDefault="008515C4" w:rsidP="008515C4">
            <w:pPr>
              <w:pStyle w:val="7Tablebodycopy"/>
              <w:numPr>
                <w:ilvl w:val="0"/>
                <w:numId w:val="23"/>
              </w:numPr>
              <w:rPr>
                <w:lang w:val="en-GB"/>
              </w:rPr>
            </w:pPr>
            <w:r>
              <w:rPr>
                <w:lang w:val="en-GB"/>
              </w:rPr>
              <w:t>More able pupils challenged in all lessons</w:t>
            </w:r>
          </w:p>
          <w:p w14:paraId="6D3D73D7" w14:textId="77777777" w:rsidR="008515C4" w:rsidRPr="005B4219" w:rsidRDefault="008515C4" w:rsidP="008515C4">
            <w:pPr>
              <w:pStyle w:val="ListParagraph"/>
              <w:numPr>
                <w:ilvl w:val="0"/>
                <w:numId w:val="23"/>
              </w:numPr>
              <w:shd w:val="clear" w:color="auto" w:fill="FFFFFF"/>
              <w:rPr>
                <w:rFonts w:ascii="Arial" w:hAnsi="Arial"/>
                <w:color w:val="242424"/>
                <w:sz w:val="20"/>
                <w:szCs w:val="20"/>
              </w:rPr>
            </w:pPr>
            <w:r w:rsidRPr="00C15B35">
              <w:rPr>
                <w:rFonts w:ascii="Arial" w:hAnsi="Arial"/>
                <w:color w:val="242424"/>
                <w:sz w:val="20"/>
                <w:szCs w:val="20"/>
                <w:highlight w:val="green"/>
                <w:bdr w:val="none" w:sz="0" w:space="0" w:color="auto" w:frame="1"/>
              </w:rPr>
              <w:t>All staff to Understand the Needs of Neurodivergent Pupils</w:t>
            </w:r>
          </w:p>
        </w:tc>
      </w:tr>
      <w:tr w:rsidR="008515C4" w:rsidRPr="00A06B1C" w14:paraId="236EC63F" w14:textId="77777777" w:rsidTr="008515C4">
        <w:tc>
          <w:tcPr>
            <w:tcW w:w="2098" w:type="dxa"/>
            <w:tcMar>
              <w:top w:w="113" w:type="dxa"/>
              <w:bottom w:w="113" w:type="dxa"/>
            </w:tcMar>
          </w:tcPr>
          <w:p w14:paraId="1F2200DD" w14:textId="77777777" w:rsidR="008515C4" w:rsidRPr="00A06B1C" w:rsidRDefault="008515C4" w:rsidP="008515C4">
            <w:pPr>
              <w:pStyle w:val="7Tablebodycopy"/>
              <w:rPr>
                <w:lang w:val="en-GB"/>
              </w:rPr>
            </w:pPr>
            <w:r w:rsidRPr="00A06B1C">
              <w:rPr>
                <w:lang w:val="en-GB"/>
              </w:rPr>
              <w:t>Next steps</w:t>
            </w:r>
          </w:p>
          <w:p w14:paraId="7687D4AE" w14:textId="77777777" w:rsidR="008515C4" w:rsidRPr="00A06B1C" w:rsidRDefault="008515C4" w:rsidP="008515C4">
            <w:pPr>
              <w:pStyle w:val="7Tablebodycopy"/>
              <w:rPr>
                <w:lang w:val="en-GB"/>
              </w:rPr>
            </w:pPr>
          </w:p>
        </w:tc>
        <w:tc>
          <w:tcPr>
            <w:tcW w:w="12644" w:type="dxa"/>
            <w:gridSpan w:val="2"/>
            <w:tcMar>
              <w:top w:w="113" w:type="dxa"/>
              <w:bottom w:w="113" w:type="dxa"/>
            </w:tcMar>
          </w:tcPr>
          <w:p w14:paraId="53F71278" w14:textId="77777777" w:rsidR="008515C4" w:rsidRPr="006D0DC5" w:rsidRDefault="008515C4" w:rsidP="008515C4">
            <w:pPr>
              <w:numPr>
                <w:ilvl w:val="0"/>
                <w:numId w:val="19"/>
              </w:numPr>
              <w:shd w:val="clear" w:color="auto" w:fill="FFFFFF"/>
              <w:rPr>
                <w:rFonts w:ascii="Aptos" w:eastAsia="Times New Roman" w:hAnsi="Aptos" w:cs="Segoe UI"/>
                <w:color w:val="242424"/>
                <w:szCs w:val="20"/>
                <w:highlight w:val="green"/>
                <w:lang w:val="en-GB" w:eastAsia="en-GB"/>
              </w:rPr>
            </w:pPr>
            <w:r w:rsidRPr="006D0DC5">
              <w:rPr>
                <w:rFonts w:eastAsia="Times New Roman" w:cs="Arial"/>
                <w:color w:val="242424"/>
                <w:szCs w:val="20"/>
                <w:highlight w:val="green"/>
                <w:bdr w:val="none" w:sz="0" w:space="0" w:color="auto" w:frame="1"/>
                <w:lang w:val="en-GB" w:eastAsia="en-GB"/>
              </w:rPr>
              <w:t>Understanding neurodiversity and meeting pupils’ needs</w:t>
            </w:r>
          </w:p>
          <w:p w14:paraId="488C57CA" w14:textId="77777777" w:rsidR="008515C4" w:rsidRPr="00A83058" w:rsidRDefault="008515C4" w:rsidP="008515C4">
            <w:pPr>
              <w:numPr>
                <w:ilvl w:val="0"/>
                <w:numId w:val="19"/>
              </w:numPr>
              <w:shd w:val="clear" w:color="auto" w:fill="FFFFFF"/>
              <w:rPr>
                <w:rFonts w:ascii="Aptos" w:eastAsia="Times New Roman" w:hAnsi="Aptos" w:cs="Segoe UI"/>
                <w:color w:val="242424"/>
                <w:szCs w:val="20"/>
                <w:lang w:val="en-GB" w:eastAsia="en-GB"/>
              </w:rPr>
            </w:pPr>
            <w:r w:rsidRPr="00A83058">
              <w:rPr>
                <w:rFonts w:eastAsia="Times New Roman" w:cs="Arial"/>
                <w:color w:val="242424"/>
                <w:szCs w:val="20"/>
                <w:bdr w:val="none" w:sz="0" w:space="0" w:color="auto" w:frame="1"/>
                <w:lang w:val="en-GB" w:eastAsia="en-GB"/>
              </w:rPr>
              <w:t>The impact on lear</w:t>
            </w:r>
            <w:r>
              <w:rPr>
                <w:rFonts w:eastAsia="Times New Roman" w:cs="Arial"/>
                <w:color w:val="242424"/>
                <w:szCs w:val="20"/>
                <w:bdr w:val="none" w:sz="0" w:space="0" w:color="auto" w:frame="1"/>
                <w:lang w:val="en-GB" w:eastAsia="en-GB"/>
              </w:rPr>
              <w:t>ning for neurodivergent pupils</w:t>
            </w:r>
            <w:r w:rsidRPr="00A83058">
              <w:rPr>
                <w:rFonts w:eastAsia="Times New Roman" w:cs="Arial"/>
                <w:color w:val="242424"/>
                <w:szCs w:val="20"/>
                <w:bdr w:val="none" w:sz="0" w:space="0" w:color="auto" w:frame="1"/>
                <w:lang w:val="en-GB" w:eastAsia="en-GB"/>
              </w:rPr>
              <w:t xml:space="preserve"> </w:t>
            </w:r>
          </w:p>
          <w:p w14:paraId="4B10C430" w14:textId="77777777" w:rsidR="008515C4" w:rsidRPr="006D0DC5" w:rsidRDefault="008515C4" w:rsidP="008515C4">
            <w:pPr>
              <w:numPr>
                <w:ilvl w:val="0"/>
                <w:numId w:val="19"/>
              </w:numPr>
              <w:shd w:val="clear" w:color="auto" w:fill="FFFFFF"/>
              <w:rPr>
                <w:rFonts w:ascii="Aptos" w:eastAsia="Times New Roman" w:hAnsi="Aptos" w:cs="Segoe UI"/>
                <w:color w:val="242424"/>
                <w:szCs w:val="20"/>
                <w:highlight w:val="green"/>
                <w:lang w:val="en-GB" w:eastAsia="en-GB"/>
              </w:rPr>
            </w:pPr>
            <w:r w:rsidRPr="006D0DC5">
              <w:rPr>
                <w:rFonts w:eastAsia="Times New Roman" w:cs="Arial"/>
                <w:color w:val="242424"/>
                <w:szCs w:val="20"/>
                <w:highlight w:val="green"/>
                <w:bdr w:val="none" w:sz="0" w:space="0" w:color="auto" w:frame="1"/>
                <w:lang w:val="en-GB" w:eastAsia="en-GB"/>
              </w:rPr>
              <w:lastRenderedPageBreak/>
              <w:t>Behaviours and equality versus equity</w:t>
            </w:r>
          </w:p>
          <w:p w14:paraId="5D433D2D" w14:textId="77777777" w:rsidR="008515C4" w:rsidRPr="006D0DC5" w:rsidRDefault="008515C4" w:rsidP="008515C4">
            <w:pPr>
              <w:numPr>
                <w:ilvl w:val="0"/>
                <w:numId w:val="19"/>
              </w:numPr>
              <w:shd w:val="clear" w:color="auto" w:fill="FFFFFF"/>
              <w:rPr>
                <w:rFonts w:ascii="Aptos" w:eastAsia="Times New Roman" w:hAnsi="Aptos" w:cs="Segoe UI"/>
                <w:color w:val="242424"/>
                <w:szCs w:val="20"/>
                <w:highlight w:val="green"/>
                <w:lang w:val="en-GB" w:eastAsia="en-GB"/>
              </w:rPr>
            </w:pPr>
            <w:r w:rsidRPr="006D0DC5">
              <w:rPr>
                <w:rFonts w:eastAsia="Times New Roman" w:cs="Arial"/>
                <w:color w:val="242424"/>
                <w:szCs w:val="20"/>
                <w:highlight w:val="green"/>
                <w:bdr w:val="none" w:sz="0" w:space="0" w:color="auto" w:frame="1"/>
                <w:lang w:val="en-GB" w:eastAsia="en-GB"/>
              </w:rPr>
              <w:t>Speech, Language and Communication Needs barriers and reasonable adjustments</w:t>
            </w:r>
          </w:p>
          <w:p w14:paraId="778EDC15" w14:textId="77777777" w:rsidR="008515C4" w:rsidRPr="006D0DC5" w:rsidRDefault="008515C4" w:rsidP="008515C4">
            <w:pPr>
              <w:numPr>
                <w:ilvl w:val="0"/>
                <w:numId w:val="19"/>
              </w:numPr>
              <w:shd w:val="clear" w:color="auto" w:fill="FFFFFF"/>
              <w:rPr>
                <w:rFonts w:ascii="Aptos" w:eastAsia="Times New Roman" w:hAnsi="Aptos" w:cs="Segoe UI"/>
                <w:color w:val="242424"/>
                <w:szCs w:val="20"/>
                <w:highlight w:val="green"/>
                <w:lang w:val="en-GB" w:eastAsia="en-GB"/>
              </w:rPr>
            </w:pPr>
            <w:r w:rsidRPr="006D0DC5">
              <w:rPr>
                <w:rFonts w:eastAsia="Times New Roman" w:cs="Arial"/>
                <w:color w:val="242424"/>
                <w:szCs w:val="20"/>
                <w:highlight w:val="green"/>
                <w:bdr w:val="none" w:sz="0" w:space="0" w:color="auto" w:frame="1"/>
                <w:lang w:val="en-GB" w:eastAsia="en-GB"/>
              </w:rPr>
              <w:t>Masking</w:t>
            </w:r>
          </w:p>
          <w:p w14:paraId="3E9E11AF" w14:textId="77777777" w:rsidR="008515C4" w:rsidRPr="006D0DC5" w:rsidRDefault="008515C4" w:rsidP="008515C4">
            <w:pPr>
              <w:numPr>
                <w:ilvl w:val="0"/>
                <w:numId w:val="19"/>
              </w:numPr>
              <w:shd w:val="clear" w:color="auto" w:fill="FFFFFF"/>
              <w:rPr>
                <w:rFonts w:ascii="Aptos" w:eastAsia="Times New Roman" w:hAnsi="Aptos" w:cs="Segoe UI"/>
                <w:color w:val="242424"/>
                <w:szCs w:val="20"/>
                <w:highlight w:val="green"/>
                <w:lang w:val="en-GB" w:eastAsia="en-GB"/>
              </w:rPr>
            </w:pPr>
            <w:r w:rsidRPr="006D0DC5">
              <w:rPr>
                <w:rFonts w:eastAsia="Times New Roman" w:cs="Arial"/>
                <w:color w:val="242424"/>
                <w:szCs w:val="20"/>
                <w:highlight w:val="green"/>
                <w:bdr w:val="none" w:sz="0" w:space="0" w:color="auto" w:frame="1"/>
                <w:lang w:val="en-GB" w:eastAsia="en-GB"/>
              </w:rPr>
              <w:t>Creating a whole school inclusive environment</w:t>
            </w:r>
          </w:p>
          <w:p w14:paraId="51192A62" w14:textId="77777777" w:rsidR="008515C4" w:rsidRPr="006D0DC5" w:rsidRDefault="008515C4" w:rsidP="008515C4">
            <w:pPr>
              <w:numPr>
                <w:ilvl w:val="0"/>
                <w:numId w:val="19"/>
              </w:numPr>
              <w:shd w:val="clear" w:color="auto" w:fill="FFFFFF"/>
              <w:rPr>
                <w:rFonts w:eastAsia="Times New Roman" w:cs="Arial"/>
                <w:color w:val="242424"/>
                <w:szCs w:val="20"/>
                <w:lang w:val="en-GB" w:eastAsia="en-GB"/>
              </w:rPr>
            </w:pPr>
            <w:r w:rsidRPr="006D0DC5">
              <w:rPr>
                <w:rFonts w:eastAsia="Times New Roman" w:cs="Arial"/>
                <w:color w:val="242424"/>
                <w:szCs w:val="20"/>
                <w:lang w:val="en-GB" w:eastAsia="en-GB"/>
              </w:rPr>
              <w:t>Maintain 85% + in core subjects in every year group and 30% GDS</w:t>
            </w:r>
          </w:p>
          <w:p w14:paraId="4D7BDA33" w14:textId="77777777" w:rsidR="00A4141E" w:rsidRPr="00C13FA7" w:rsidRDefault="00A4141E" w:rsidP="008515C4">
            <w:pPr>
              <w:numPr>
                <w:ilvl w:val="0"/>
                <w:numId w:val="19"/>
              </w:numPr>
              <w:shd w:val="clear" w:color="auto" w:fill="FFFFFF"/>
              <w:rPr>
                <w:rFonts w:ascii="Aptos" w:eastAsia="Times New Roman" w:hAnsi="Aptos" w:cs="Segoe UI"/>
                <w:color w:val="242424"/>
                <w:szCs w:val="20"/>
                <w:lang w:val="en-GB" w:eastAsia="en-GB"/>
              </w:rPr>
            </w:pPr>
            <w:r w:rsidRPr="006D0DC5">
              <w:rPr>
                <w:rFonts w:eastAsia="Times New Roman" w:cs="Arial"/>
                <w:color w:val="242424"/>
                <w:szCs w:val="20"/>
                <w:lang w:val="en-GB" w:eastAsia="en-GB"/>
              </w:rPr>
              <w:t>50% of year 2 retake phonics pass (11 pupils in total)</w:t>
            </w:r>
          </w:p>
        </w:tc>
      </w:tr>
    </w:tbl>
    <w:p w14:paraId="6BB8320E" w14:textId="77777777" w:rsidR="00FA69C1" w:rsidRPr="00A06B1C" w:rsidRDefault="00FA69C1" w:rsidP="00FA69C1">
      <w:pPr>
        <w:rPr>
          <w:lang w:val="en-GB"/>
        </w:rPr>
      </w:pPr>
    </w:p>
    <w:p w14:paraId="146534C1" w14:textId="77777777" w:rsidR="00FA69C1" w:rsidRPr="00A06B1C" w:rsidRDefault="00FA69C1" w:rsidP="00FA69C1">
      <w:pPr>
        <w:rPr>
          <w:lang w:val="en-GB"/>
        </w:rPr>
      </w:pPr>
    </w:p>
    <w:p w14:paraId="09A598B9" w14:textId="77777777" w:rsidR="00FA69C1" w:rsidRPr="00A06B1C" w:rsidRDefault="00FA69C1" w:rsidP="00FA69C1">
      <w:pPr>
        <w:rPr>
          <w:lang w:val="en-GB"/>
        </w:rPr>
      </w:pPr>
    </w:p>
    <w:p w14:paraId="30E0A50F" w14:textId="77777777" w:rsidR="00FA69C1" w:rsidRDefault="00FA69C1" w:rsidP="00FA69C1">
      <w:pPr>
        <w:rPr>
          <w:lang w:val="en-GB"/>
        </w:rPr>
      </w:pPr>
    </w:p>
    <w:p w14:paraId="3528FE9A" w14:textId="77777777" w:rsidR="00A43B63" w:rsidRDefault="00A43B63" w:rsidP="00FA69C1">
      <w:pPr>
        <w:rPr>
          <w:lang w:val="en-GB"/>
        </w:rPr>
      </w:pPr>
    </w:p>
    <w:p w14:paraId="00BC1EBC" w14:textId="77777777" w:rsidR="00DC443B" w:rsidRPr="00A06B1C" w:rsidRDefault="00DC443B" w:rsidP="00FA69C1">
      <w:pPr>
        <w:rPr>
          <w:lang w:val="en-GB"/>
        </w:rPr>
      </w:pPr>
    </w:p>
    <w:p w14:paraId="4BF3BC08" w14:textId="77777777" w:rsidR="00FA69C1" w:rsidRPr="00A06B1C" w:rsidRDefault="00FA69C1" w:rsidP="00FA69C1">
      <w:pPr>
        <w:rPr>
          <w:lang w:val="en-GB"/>
        </w:rPr>
      </w:pPr>
    </w:p>
    <w:p w14:paraId="60815F6A" w14:textId="77777777" w:rsidR="008515C4" w:rsidRDefault="008515C4">
      <w:pPr>
        <w:rPr>
          <w:lang w:val="en-GB"/>
        </w:rPr>
      </w:pPr>
      <w:r>
        <w:rPr>
          <w:lang w:val="en-GB"/>
        </w:rPr>
        <w:br w:type="page"/>
      </w:r>
    </w:p>
    <w:tbl>
      <w:tblPr>
        <w:tblpPr w:leftFromText="180" w:rightFromText="180" w:vertAnchor="text" w:horzAnchor="margin" w:tblpY="-359"/>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8515C4" w:rsidRPr="00A06B1C" w14:paraId="639BDA52" w14:textId="77777777" w:rsidTr="008515C4">
        <w:tc>
          <w:tcPr>
            <w:tcW w:w="14742" w:type="dxa"/>
            <w:gridSpan w:val="3"/>
            <w:shd w:val="clear" w:color="auto" w:fill="DEEAF6"/>
            <w:tcMar>
              <w:top w:w="113" w:type="dxa"/>
              <w:bottom w:w="113" w:type="dxa"/>
            </w:tcMar>
          </w:tcPr>
          <w:p w14:paraId="5E364903" w14:textId="77777777" w:rsidR="008515C4" w:rsidRPr="00A06B1C" w:rsidRDefault="008515C4" w:rsidP="008515C4">
            <w:pPr>
              <w:pStyle w:val="7Tablebodycopy"/>
              <w:rPr>
                <w:lang w:val="en-GB"/>
              </w:rPr>
            </w:pPr>
            <w:r>
              <w:rPr>
                <w:b/>
                <w:lang w:val="en-GB"/>
              </w:rPr>
              <w:lastRenderedPageBreak/>
              <w:t>ATTENDANCE AND BEHAVIOUR</w:t>
            </w:r>
            <w:r w:rsidRPr="00A06B1C">
              <w:rPr>
                <w:lang w:val="en-GB"/>
              </w:rPr>
              <w:t xml:space="preserve"> – </w:t>
            </w:r>
            <w:r w:rsidRPr="004A5A24">
              <w:rPr>
                <w:lang w:val="en-GB"/>
              </w:rPr>
              <w:t>‘strong standard’</w:t>
            </w:r>
          </w:p>
        </w:tc>
      </w:tr>
      <w:tr w:rsidR="008515C4" w:rsidRPr="00A06B1C" w14:paraId="3D3E6E3B" w14:textId="77777777" w:rsidTr="008515C4">
        <w:tc>
          <w:tcPr>
            <w:tcW w:w="2098" w:type="dxa"/>
            <w:tcMar>
              <w:top w:w="113" w:type="dxa"/>
              <w:bottom w:w="113" w:type="dxa"/>
            </w:tcMar>
          </w:tcPr>
          <w:p w14:paraId="6D135AA5" w14:textId="77777777" w:rsidR="008515C4" w:rsidRPr="00A06B1C" w:rsidRDefault="008515C4" w:rsidP="008515C4">
            <w:pPr>
              <w:pStyle w:val="7Tablebodycopy"/>
              <w:rPr>
                <w:lang w:val="en-GB"/>
              </w:rPr>
            </w:pPr>
            <w:r w:rsidRPr="00A06B1C">
              <w:rPr>
                <w:lang w:val="en-GB"/>
              </w:rPr>
              <w:t xml:space="preserve">Strengths </w:t>
            </w:r>
          </w:p>
        </w:tc>
        <w:tc>
          <w:tcPr>
            <w:tcW w:w="12644" w:type="dxa"/>
            <w:gridSpan w:val="2"/>
            <w:tcMar>
              <w:top w:w="113" w:type="dxa"/>
              <w:bottom w:w="113" w:type="dxa"/>
            </w:tcMar>
          </w:tcPr>
          <w:p w14:paraId="1A896A7F" w14:textId="77777777" w:rsidR="008515C4" w:rsidRPr="00E33A2E" w:rsidRDefault="008515C4" w:rsidP="008515C4">
            <w:pPr>
              <w:pStyle w:val="7Tablecopybulleted"/>
              <w:numPr>
                <w:ilvl w:val="0"/>
                <w:numId w:val="0"/>
              </w:numPr>
              <w:rPr>
                <w:highlight w:val="yellow"/>
                <w:lang w:val="en-GB"/>
              </w:rPr>
            </w:pPr>
          </w:p>
          <w:p w14:paraId="24C75C09" w14:textId="77777777" w:rsidR="008515C4" w:rsidRDefault="008515C4" w:rsidP="008515C4">
            <w:pPr>
              <w:pStyle w:val="7Tablecopybulleted"/>
              <w:numPr>
                <w:ilvl w:val="0"/>
                <w:numId w:val="7"/>
              </w:numPr>
              <w:rPr>
                <w:lang w:val="en-GB"/>
              </w:rPr>
            </w:pPr>
            <w:r w:rsidRPr="004A5A24">
              <w:rPr>
                <w:lang w:val="en-GB"/>
              </w:rPr>
              <w:t xml:space="preserve">Weekly reports show that our school’s overall attendance rate has remained above 95% and is above the national average </w:t>
            </w:r>
          </w:p>
          <w:p w14:paraId="0F228D34" w14:textId="77777777" w:rsidR="008515C4" w:rsidRPr="004A5A24" w:rsidRDefault="008515C4" w:rsidP="008515C4">
            <w:pPr>
              <w:pStyle w:val="7Tablecopybulleted"/>
              <w:numPr>
                <w:ilvl w:val="0"/>
                <w:numId w:val="7"/>
              </w:numPr>
              <w:rPr>
                <w:lang w:val="en-GB"/>
              </w:rPr>
            </w:pPr>
            <w:r>
              <w:rPr>
                <w:lang w:val="en-GB"/>
              </w:rPr>
              <w:t>Punctuality is always prioritised</w:t>
            </w:r>
          </w:p>
          <w:p w14:paraId="3B8FC5C1" w14:textId="77777777" w:rsidR="008515C4" w:rsidRDefault="008515C4" w:rsidP="008515C4">
            <w:pPr>
              <w:pStyle w:val="7Tablecopybulleted"/>
              <w:numPr>
                <w:ilvl w:val="0"/>
                <w:numId w:val="7"/>
              </w:numPr>
              <w:rPr>
                <w:lang w:val="en-GB"/>
              </w:rPr>
            </w:pPr>
            <w:r w:rsidRPr="004A5A24">
              <w:rPr>
                <w:lang w:val="en-GB"/>
              </w:rPr>
              <w:t>Our targeted support scheme to improve attendance for key groups has been effective: over the past year</w:t>
            </w:r>
            <w:r>
              <w:rPr>
                <w:lang w:val="en-GB"/>
              </w:rPr>
              <w:t xml:space="preserve"> post LAC, GRT</w:t>
            </w:r>
          </w:p>
          <w:p w14:paraId="15A249FE" w14:textId="77777777" w:rsidR="008515C4" w:rsidRDefault="008515C4" w:rsidP="008515C4">
            <w:pPr>
              <w:pStyle w:val="7Tablecopybulleted"/>
              <w:numPr>
                <w:ilvl w:val="0"/>
                <w:numId w:val="7"/>
              </w:numPr>
              <w:rPr>
                <w:lang w:val="en-GB"/>
              </w:rPr>
            </w:pPr>
            <w:r w:rsidRPr="004A5A24">
              <w:rPr>
                <w:lang w:val="en-GB"/>
              </w:rPr>
              <w:t xml:space="preserve">We have robust reporting systems for behaviour incidents and we monitor them frequently </w:t>
            </w:r>
          </w:p>
          <w:p w14:paraId="0DFD56B0" w14:textId="77777777" w:rsidR="008515C4" w:rsidRDefault="008515C4" w:rsidP="008515C4">
            <w:pPr>
              <w:pStyle w:val="7Tablecopybulleted"/>
              <w:numPr>
                <w:ilvl w:val="0"/>
                <w:numId w:val="7"/>
              </w:numPr>
              <w:rPr>
                <w:lang w:val="en-GB"/>
              </w:rPr>
            </w:pPr>
            <w:r>
              <w:rPr>
                <w:lang w:val="en-GB"/>
              </w:rPr>
              <w:t>We meet parents whose attendance drops below 90% and offer support or signpost to other professionals</w:t>
            </w:r>
          </w:p>
          <w:p w14:paraId="4AF3675E" w14:textId="77777777" w:rsidR="008515C4" w:rsidRDefault="008515C4" w:rsidP="008515C4">
            <w:pPr>
              <w:pStyle w:val="7Tablecopybulleted"/>
              <w:numPr>
                <w:ilvl w:val="0"/>
                <w:numId w:val="7"/>
              </w:numPr>
              <w:rPr>
                <w:lang w:val="en-GB"/>
              </w:rPr>
            </w:pPr>
            <w:r>
              <w:rPr>
                <w:lang w:val="en-GB"/>
              </w:rPr>
              <w:t>Our policies communicate high expectations for all pupils’ attendance, behaviour and attitudes</w:t>
            </w:r>
          </w:p>
          <w:p w14:paraId="76D15B49" w14:textId="77777777" w:rsidR="008515C4" w:rsidRDefault="008515C4" w:rsidP="008515C4">
            <w:pPr>
              <w:pStyle w:val="7Tablecopybulleted"/>
              <w:numPr>
                <w:ilvl w:val="0"/>
                <w:numId w:val="7"/>
              </w:numPr>
              <w:rPr>
                <w:lang w:val="en-GB"/>
              </w:rPr>
            </w:pPr>
            <w:r>
              <w:rPr>
                <w:lang w:val="en-GB"/>
              </w:rPr>
              <w:t>We teach pupils daily routines (following visual timetables) to promote positive learning with clearly defined consequences applied consistently and fairly to all pupils</w:t>
            </w:r>
          </w:p>
          <w:p w14:paraId="58A7ED10" w14:textId="77777777" w:rsidR="008515C4" w:rsidRPr="004A5A24" w:rsidRDefault="008515C4" w:rsidP="008515C4">
            <w:pPr>
              <w:pStyle w:val="7Tablecopybulleted"/>
              <w:numPr>
                <w:ilvl w:val="0"/>
                <w:numId w:val="7"/>
              </w:numPr>
              <w:rPr>
                <w:lang w:val="en-GB"/>
              </w:rPr>
            </w:pPr>
            <w:r>
              <w:rPr>
                <w:lang w:val="en-GB"/>
              </w:rPr>
              <w:t xml:space="preserve">We work with other professionals to support attendance at school </w:t>
            </w:r>
            <w:proofErr w:type="spellStart"/>
            <w:r>
              <w:rPr>
                <w:lang w:val="en-GB"/>
              </w:rPr>
              <w:t>eg</w:t>
            </w:r>
            <w:proofErr w:type="spellEnd"/>
            <w:r>
              <w:rPr>
                <w:lang w:val="en-GB"/>
              </w:rPr>
              <w:t xml:space="preserve"> doctors, HTs at other schools, Eps, Aps, PBS</w:t>
            </w:r>
          </w:p>
        </w:tc>
      </w:tr>
      <w:tr w:rsidR="008515C4" w:rsidRPr="00A06B1C" w14:paraId="4A949E4E" w14:textId="77777777" w:rsidTr="008515C4">
        <w:tc>
          <w:tcPr>
            <w:tcW w:w="7485" w:type="dxa"/>
            <w:gridSpan w:val="2"/>
            <w:tcMar>
              <w:top w:w="113" w:type="dxa"/>
              <w:bottom w:w="113" w:type="dxa"/>
            </w:tcMar>
          </w:tcPr>
          <w:p w14:paraId="1F17AB19" w14:textId="77777777" w:rsidR="008515C4" w:rsidRPr="00A06B1C" w:rsidRDefault="008515C4" w:rsidP="008515C4">
            <w:pPr>
              <w:pStyle w:val="7Tablecopybulleted"/>
              <w:numPr>
                <w:ilvl w:val="0"/>
                <w:numId w:val="0"/>
              </w:numPr>
              <w:rPr>
                <w:lang w:val="en-GB"/>
              </w:rPr>
            </w:pPr>
            <w:r w:rsidRPr="00A06B1C">
              <w:rPr>
                <w:lang w:val="en-GB"/>
              </w:rPr>
              <w:t>Actions from</w:t>
            </w:r>
            <w:r>
              <w:rPr>
                <w:lang w:val="en-GB"/>
              </w:rPr>
              <w:t xml:space="preserve"> </w:t>
            </w:r>
            <w:r w:rsidRPr="00A06B1C">
              <w:rPr>
                <w:lang w:val="en-GB"/>
              </w:rPr>
              <w:t>previous year:</w:t>
            </w:r>
          </w:p>
          <w:p w14:paraId="6A0B9381" w14:textId="77777777" w:rsidR="008515C4" w:rsidRDefault="008515C4" w:rsidP="008515C4">
            <w:pPr>
              <w:pStyle w:val="7Tablebodycopy"/>
              <w:rPr>
                <w:lang w:val="en-GB"/>
              </w:rPr>
            </w:pPr>
            <w:r>
              <w:rPr>
                <w:lang w:val="en-GB"/>
              </w:rPr>
              <w:t>-work with our PA families to understand the reasons for absence &amp; how we can support to improve attendance</w:t>
            </w:r>
          </w:p>
          <w:p w14:paraId="5926A942" w14:textId="77777777" w:rsidR="008515C4" w:rsidRDefault="008515C4" w:rsidP="008515C4">
            <w:pPr>
              <w:pStyle w:val="7Tablebodycopy"/>
              <w:rPr>
                <w:lang w:val="en-GB"/>
              </w:rPr>
            </w:pPr>
            <w:r>
              <w:rPr>
                <w:lang w:val="en-GB"/>
              </w:rPr>
              <w:t>-best class for attendance weekly awarded certificate</w:t>
            </w:r>
          </w:p>
          <w:p w14:paraId="3B382A4F" w14:textId="77777777" w:rsidR="008515C4" w:rsidRPr="00A06B1C" w:rsidRDefault="008515C4" w:rsidP="008515C4">
            <w:pPr>
              <w:pStyle w:val="7Tablebodycopy"/>
              <w:rPr>
                <w:lang w:val="en-GB"/>
              </w:rPr>
            </w:pPr>
            <w:r>
              <w:rPr>
                <w:lang w:val="en-GB"/>
              </w:rPr>
              <w:t>-continue with home visits for vulnerable pupils who are absent</w:t>
            </w:r>
          </w:p>
          <w:p w14:paraId="74BBF0AA" w14:textId="77777777" w:rsidR="008515C4" w:rsidRPr="00A06B1C" w:rsidRDefault="008515C4" w:rsidP="008515C4">
            <w:pPr>
              <w:pStyle w:val="7Tablebodycopy"/>
              <w:rPr>
                <w:lang w:val="en-GB"/>
              </w:rPr>
            </w:pPr>
          </w:p>
        </w:tc>
        <w:tc>
          <w:tcPr>
            <w:tcW w:w="7257" w:type="dxa"/>
          </w:tcPr>
          <w:p w14:paraId="690C8D09" w14:textId="77777777" w:rsidR="008515C4" w:rsidRPr="00A06B1C" w:rsidRDefault="008515C4" w:rsidP="008515C4">
            <w:pPr>
              <w:pStyle w:val="7Tablebodycopy"/>
              <w:rPr>
                <w:lang w:val="en-GB"/>
              </w:rPr>
            </w:pPr>
            <w:r w:rsidRPr="00A06B1C">
              <w:rPr>
                <w:lang w:val="en-GB"/>
              </w:rPr>
              <w:t>Impact of actions:</w:t>
            </w:r>
          </w:p>
          <w:p w14:paraId="218B8609" w14:textId="77777777" w:rsidR="008515C4" w:rsidRDefault="008515C4" w:rsidP="008515C4">
            <w:pPr>
              <w:pStyle w:val="7Tablebodycopy"/>
              <w:rPr>
                <w:lang w:val="en-GB"/>
              </w:rPr>
            </w:pPr>
            <w:r>
              <w:rPr>
                <w:lang w:val="en-GB"/>
              </w:rPr>
              <w:t>-relationships strong with all families, EBSA, medical and parental issues main reasons for PA</w:t>
            </w:r>
          </w:p>
          <w:p w14:paraId="00A1D31A" w14:textId="77777777" w:rsidR="008515C4" w:rsidRDefault="008515C4" w:rsidP="008515C4">
            <w:pPr>
              <w:pStyle w:val="7Tablebodycopy"/>
              <w:rPr>
                <w:lang w:val="en-GB"/>
              </w:rPr>
            </w:pPr>
            <w:r>
              <w:rPr>
                <w:lang w:val="en-GB"/>
              </w:rPr>
              <w:t>-children encouraged parents to take them to school</w:t>
            </w:r>
          </w:p>
          <w:p w14:paraId="5B2C3907" w14:textId="77777777" w:rsidR="008515C4" w:rsidRPr="00A06B1C" w:rsidRDefault="008515C4" w:rsidP="008515C4">
            <w:pPr>
              <w:pStyle w:val="7Tablebodycopy"/>
              <w:rPr>
                <w:lang w:val="en-GB"/>
              </w:rPr>
            </w:pPr>
            <w:r>
              <w:rPr>
                <w:lang w:val="en-GB"/>
              </w:rPr>
              <w:t xml:space="preserve">-home visits carried out </w:t>
            </w:r>
          </w:p>
        </w:tc>
      </w:tr>
      <w:tr w:rsidR="008515C4" w:rsidRPr="00A06B1C" w14:paraId="6A48B881" w14:textId="77777777" w:rsidTr="008515C4">
        <w:tc>
          <w:tcPr>
            <w:tcW w:w="2098" w:type="dxa"/>
            <w:tcMar>
              <w:top w:w="113" w:type="dxa"/>
              <w:bottom w:w="113" w:type="dxa"/>
            </w:tcMar>
          </w:tcPr>
          <w:p w14:paraId="4289F6B2" w14:textId="77777777" w:rsidR="008515C4" w:rsidRPr="00A06B1C" w:rsidRDefault="008515C4" w:rsidP="008515C4">
            <w:pPr>
              <w:pStyle w:val="7Tablebodycopy"/>
              <w:rPr>
                <w:lang w:val="en-GB"/>
              </w:rPr>
            </w:pPr>
            <w:r w:rsidRPr="00A06B1C">
              <w:rPr>
                <w:lang w:val="en-GB"/>
              </w:rPr>
              <w:t>Areas for development</w:t>
            </w:r>
          </w:p>
        </w:tc>
        <w:tc>
          <w:tcPr>
            <w:tcW w:w="12644" w:type="dxa"/>
            <w:gridSpan w:val="2"/>
            <w:tcMar>
              <w:top w:w="113" w:type="dxa"/>
              <w:bottom w:w="113" w:type="dxa"/>
            </w:tcMar>
          </w:tcPr>
          <w:p w14:paraId="41C9D4C5" w14:textId="77777777" w:rsidR="008515C4" w:rsidRDefault="008515C4" w:rsidP="008515C4">
            <w:pPr>
              <w:pStyle w:val="7Tablebodycopy"/>
              <w:numPr>
                <w:ilvl w:val="0"/>
                <w:numId w:val="25"/>
              </w:numPr>
              <w:rPr>
                <w:lang w:val="en-GB"/>
              </w:rPr>
            </w:pPr>
            <w:r>
              <w:rPr>
                <w:lang w:val="en-GB"/>
              </w:rPr>
              <w:t>Revisit Behaviour Policy with staff</w:t>
            </w:r>
          </w:p>
          <w:p w14:paraId="76F455B1" w14:textId="77777777" w:rsidR="008515C4" w:rsidRPr="00226CBC" w:rsidRDefault="008515C4" w:rsidP="008515C4">
            <w:pPr>
              <w:pStyle w:val="7Tablebodycopy"/>
              <w:numPr>
                <w:ilvl w:val="0"/>
                <w:numId w:val="25"/>
              </w:numPr>
              <w:rPr>
                <w:lang w:val="en-GB"/>
              </w:rPr>
            </w:pPr>
            <w:r>
              <w:rPr>
                <w:lang w:val="en-GB"/>
              </w:rPr>
              <w:t>Class charters in place and signed by all pupils</w:t>
            </w:r>
          </w:p>
          <w:p w14:paraId="1688561F" w14:textId="77777777" w:rsidR="008515C4" w:rsidRDefault="008515C4" w:rsidP="008515C4">
            <w:pPr>
              <w:pStyle w:val="7Tablebodycopy"/>
              <w:numPr>
                <w:ilvl w:val="0"/>
                <w:numId w:val="24"/>
              </w:numPr>
              <w:rPr>
                <w:lang w:val="en-GB"/>
              </w:rPr>
            </w:pPr>
            <w:r>
              <w:rPr>
                <w:lang w:val="en-GB"/>
              </w:rPr>
              <w:t xml:space="preserve">Thrive practitioner trained </w:t>
            </w:r>
          </w:p>
          <w:p w14:paraId="075CAF9E" w14:textId="77777777" w:rsidR="008515C4" w:rsidRDefault="008515C4" w:rsidP="008515C4">
            <w:pPr>
              <w:pStyle w:val="7Tablebodycopy"/>
              <w:numPr>
                <w:ilvl w:val="0"/>
                <w:numId w:val="24"/>
              </w:numPr>
              <w:rPr>
                <w:lang w:val="en-GB"/>
              </w:rPr>
            </w:pPr>
            <w:r>
              <w:rPr>
                <w:lang w:val="en-GB"/>
              </w:rPr>
              <w:t xml:space="preserve">Helping pupils to manage their behaviour and emotional regulation </w:t>
            </w:r>
          </w:p>
          <w:p w14:paraId="09C9F766" w14:textId="77777777" w:rsidR="008515C4" w:rsidRDefault="008515C4" w:rsidP="008515C4">
            <w:pPr>
              <w:pStyle w:val="7Tablebodycopy"/>
              <w:numPr>
                <w:ilvl w:val="0"/>
                <w:numId w:val="24"/>
              </w:numPr>
              <w:rPr>
                <w:lang w:val="en-GB"/>
              </w:rPr>
            </w:pPr>
            <w:r>
              <w:rPr>
                <w:lang w:val="en-GB"/>
              </w:rPr>
              <w:t>Additional support given to a small minority of pupils to help them manage their behaviour</w:t>
            </w:r>
          </w:p>
          <w:p w14:paraId="2424C3F8" w14:textId="77777777" w:rsidR="008515C4" w:rsidRDefault="008515C4" w:rsidP="008515C4">
            <w:pPr>
              <w:pStyle w:val="7Tablebodycopy"/>
              <w:numPr>
                <w:ilvl w:val="0"/>
                <w:numId w:val="24"/>
              </w:numPr>
              <w:rPr>
                <w:lang w:val="en-GB"/>
              </w:rPr>
            </w:pPr>
            <w:r>
              <w:rPr>
                <w:lang w:val="en-GB"/>
              </w:rPr>
              <w:t>Reduce our Suspension rate</w:t>
            </w:r>
          </w:p>
          <w:p w14:paraId="317ED89C" w14:textId="77777777" w:rsidR="008515C4" w:rsidRPr="00226CBC" w:rsidRDefault="008515C4" w:rsidP="008515C4">
            <w:pPr>
              <w:pStyle w:val="7Tablebodycopy"/>
              <w:numPr>
                <w:ilvl w:val="0"/>
                <w:numId w:val="24"/>
              </w:numPr>
              <w:rPr>
                <w:lang w:val="en-GB"/>
              </w:rPr>
            </w:pPr>
            <w:r>
              <w:rPr>
                <w:lang w:val="en-GB"/>
              </w:rPr>
              <w:t>Ensure attendance remains at 90%</w:t>
            </w:r>
            <w:r w:rsidR="00284A3D">
              <w:rPr>
                <w:lang w:val="en-GB"/>
              </w:rPr>
              <w:t>+</w:t>
            </w:r>
          </w:p>
        </w:tc>
      </w:tr>
      <w:tr w:rsidR="008515C4" w:rsidRPr="00A06B1C" w14:paraId="11A4252C" w14:textId="77777777" w:rsidTr="008515C4">
        <w:tc>
          <w:tcPr>
            <w:tcW w:w="2098" w:type="dxa"/>
            <w:tcMar>
              <w:top w:w="113" w:type="dxa"/>
              <w:bottom w:w="113" w:type="dxa"/>
            </w:tcMar>
          </w:tcPr>
          <w:p w14:paraId="02DB12EB" w14:textId="77777777" w:rsidR="008515C4" w:rsidRPr="00A06B1C" w:rsidRDefault="008515C4" w:rsidP="008515C4">
            <w:pPr>
              <w:pStyle w:val="7Tablebodycopy"/>
              <w:rPr>
                <w:lang w:val="en-GB"/>
              </w:rPr>
            </w:pPr>
            <w:r w:rsidRPr="00A06B1C">
              <w:rPr>
                <w:lang w:val="en-GB"/>
              </w:rPr>
              <w:t>Next steps</w:t>
            </w:r>
          </w:p>
          <w:p w14:paraId="297183FC" w14:textId="77777777" w:rsidR="008515C4" w:rsidRPr="00A06B1C" w:rsidRDefault="008515C4" w:rsidP="008515C4">
            <w:pPr>
              <w:pStyle w:val="7Tablebodycopy"/>
              <w:rPr>
                <w:lang w:val="en-GB"/>
              </w:rPr>
            </w:pPr>
          </w:p>
        </w:tc>
        <w:tc>
          <w:tcPr>
            <w:tcW w:w="12644" w:type="dxa"/>
            <w:gridSpan w:val="2"/>
            <w:tcMar>
              <w:top w:w="113" w:type="dxa"/>
              <w:bottom w:w="113" w:type="dxa"/>
            </w:tcMar>
          </w:tcPr>
          <w:p w14:paraId="02E12063" w14:textId="77777777" w:rsidR="008515C4" w:rsidRPr="00A06B1C" w:rsidRDefault="008515C4" w:rsidP="008515C4">
            <w:pPr>
              <w:pStyle w:val="7Tablebodycopy"/>
              <w:numPr>
                <w:ilvl w:val="0"/>
                <w:numId w:val="26"/>
              </w:numPr>
              <w:rPr>
                <w:lang w:val="en-GB"/>
              </w:rPr>
            </w:pPr>
            <w:r>
              <w:rPr>
                <w:lang w:val="en-GB"/>
              </w:rPr>
              <w:t>Continue to support staff who require help to manage behaviour</w:t>
            </w:r>
          </w:p>
        </w:tc>
      </w:tr>
    </w:tbl>
    <w:p w14:paraId="6132CD18" w14:textId="77777777" w:rsidR="00FA69C1" w:rsidRPr="00A06B1C" w:rsidRDefault="00FA69C1" w:rsidP="00FA69C1">
      <w:pPr>
        <w:rPr>
          <w:lang w:val="en-GB"/>
        </w:rPr>
      </w:pPr>
    </w:p>
    <w:p w14:paraId="74F306D4" w14:textId="77777777" w:rsidR="00FA69C1" w:rsidRPr="00A06B1C" w:rsidRDefault="00FA69C1" w:rsidP="00FA69C1">
      <w:pPr>
        <w:rPr>
          <w:lang w:val="en-GB"/>
        </w:rPr>
      </w:pPr>
    </w:p>
    <w:tbl>
      <w:tblPr>
        <w:tblpPr w:leftFromText="180" w:rightFromText="180" w:vertAnchor="text" w:horzAnchor="margin" w:tblpY="-389"/>
        <w:tblW w:w="147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557E56" w:rsidRPr="00A06B1C" w14:paraId="420C358A" w14:textId="77777777" w:rsidTr="00557E56">
        <w:tc>
          <w:tcPr>
            <w:tcW w:w="14742" w:type="dxa"/>
            <w:gridSpan w:val="3"/>
            <w:shd w:val="clear" w:color="auto" w:fill="DEEAF6"/>
            <w:tcMar>
              <w:top w:w="113" w:type="dxa"/>
              <w:bottom w:w="113" w:type="dxa"/>
            </w:tcMar>
          </w:tcPr>
          <w:p w14:paraId="2A59EF8C" w14:textId="77777777" w:rsidR="00557E56" w:rsidRDefault="00557E56" w:rsidP="00557E56">
            <w:pPr>
              <w:pStyle w:val="7Tablebodycopy"/>
              <w:rPr>
                <w:highlight w:val="yellow"/>
                <w:lang w:val="en-GB"/>
              </w:rPr>
            </w:pPr>
            <w:r>
              <w:rPr>
                <w:b/>
                <w:lang w:val="en-GB"/>
              </w:rPr>
              <w:lastRenderedPageBreak/>
              <w:t>PERSONAL DEVELOPMENT AND WELLBEING</w:t>
            </w:r>
            <w:r w:rsidRPr="00A06B1C">
              <w:rPr>
                <w:lang w:val="en-GB"/>
              </w:rPr>
              <w:t xml:space="preserve"> </w:t>
            </w:r>
            <w:r w:rsidRPr="00284A3D">
              <w:rPr>
                <w:lang w:val="en-GB"/>
              </w:rPr>
              <w:t>–: ‘exceptional’</w:t>
            </w:r>
            <w:r w:rsidR="00284A3D">
              <w:rPr>
                <w:lang w:val="en-GB"/>
              </w:rPr>
              <w:t xml:space="preserve"> standard</w:t>
            </w:r>
          </w:p>
          <w:p w14:paraId="5747A380" w14:textId="77777777" w:rsidR="00557E56" w:rsidRDefault="00557E56" w:rsidP="00557E56">
            <w:pPr>
              <w:pStyle w:val="7Tablebodycopy"/>
              <w:rPr>
                <w:highlight w:val="yellow"/>
                <w:lang w:val="en-GB"/>
              </w:rPr>
            </w:pPr>
          </w:p>
          <w:p w14:paraId="725856F0" w14:textId="77777777" w:rsidR="00557E56" w:rsidRPr="006208FC" w:rsidRDefault="00557E56" w:rsidP="00557E56">
            <w:pPr>
              <w:pStyle w:val="7Tablebodycopy"/>
              <w:rPr>
                <w:highlight w:val="yellow"/>
                <w:lang w:val="en-GB"/>
              </w:rPr>
            </w:pPr>
            <w:r w:rsidRPr="004A5A24">
              <w:rPr>
                <w:lang w:val="en-GB"/>
              </w:rPr>
              <w:t>Previous Ofsted: Outstanding</w:t>
            </w:r>
          </w:p>
        </w:tc>
      </w:tr>
      <w:tr w:rsidR="00557E56" w:rsidRPr="00A06B1C" w14:paraId="2751A296" w14:textId="77777777" w:rsidTr="00557E56">
        <w:tc>
          <w:tcPr>
            <w:tcW w:w="2098" w:type="dxa"/>
            <w:tcMar>
              <w:top w:w="113" w:type="dxa"/>
              <w:bottom w:w="113" w:type="dxa"/>
            </w:tcMar>
          </w:tcPr>
          <w:p w14:paraId="696ECED0" w14:textId="77777777" w:rsidR="00557E56" w:rsidRPr="00A06B1C" w:rsidRDefault="00557E56" w:rsidP="00557E56">
            <w:pPr>
              <w:pStyle w:val="7Tablebodycopy"/>
              <w:rPr>
                <w:lang w:val="en-GB"/>
              </w:rPr>
            </w:pPr>
            <w:r w:rsidRPr="00A06B1C">
              <w:rPr>
                <w:lang w:val="en-GB"/>
              </w:rPr>
              <w:t xml:space="preserve">Strengths </w:t>
            </w:r>
          </w:p>
        </w:tc>
        <w:tc>
          <w:tcPr>
            <w:tcW w:w="12644" w:type="dxa"/>
            <w:gridSpan w:val="2"/>
            <w:tcMar>
              <w:top w:w="113" w:type="dxa"/>
              <w:bottom w:w="113" w:type="dxa"/>
            </w:tcMar>
          </w:tcPr>
          <w:p w14:paraId="5B01000A" w14:textId="77777777" w:rsidR="00E94D91" w:rsidRDefault="00E94D91" w:rsidP="00557E56">
            <w:pPr>
              <w:pStyle w:val="7Tablecopybulleted"/>
              <w:rPr>
                <w:lang w:val="en-GB"/>
              </w:rPr>
            </w:pPr>
            <w:r>
              <w:rPr>
                <w:lang w:val="en-GB"/>
              </w:rPr>
              <w:t>Our school is one that is truly inclusive that ensures pupils are ready for their next steps</w:t>
            </w:r>
          </w:p>
          <w:p w14:paraId="506B70D9" w14:textId="77777777" w:rsidR="00557E56" w:rsidRPr="00AE2761" w:rsidRDefault="00557E56" w:rsidP="00557E56">
            <w:pPr>
              <w:pStyle w:val="7Tablecopybulleted"/>
              <w:rPr>
                <w:lang w:val="en-GB"/>
              </w:rPr>
            </w:pPr>
            <w:r w:rsidRPr="00AE2761">
              <w:rPr>
                <w:lang w:val="en-GB"/>
              </w:rPr>
              <w:t xml:space="preserve">Our curriculum for personal, social, health and economic (PSHE) education </w:t>
            </w:r>
            <w:proofErr w:type="gramStart"/>
            <w:r w:rsidRPr="00AE2761">
              <w:rPr>
                <w:lang w:val="en-GB"/>
              </w:rPr>
              <w:t>covers</w:t>
            </w:r>
            <w:proofErr w:type="gramEnd"/>
            <w:r w:rsidRPr="00AE2761">
              <w:rPr>
                <w:lang w:val="en-GB"/>
              </w:rPr>
              <w:t xml:space="preserve"> the issues most relevant to our school community, particularly online risks, and pupils feel able to discuss them openly in class </w:t>
            </w:r>
          </w:p>
          <w:p w14:paraId="44D52047" w14:textId="77777777" w:rsidR="00557E56" w:rsidRPr="00AE2761" w:rsidRDefault="00557E56" w:rsidP="00557E56">
            <w:pPr>
              <w:pStyle w:val="7Tablecopybulleted"/>
              <w:rPr>
                <w:lang w:val="en-GB"/>
              </w:rPr>
            </w:pPr>
            <w:r w:rsidRPr="00AE2761">
              <w:rPr>
                <w:lang w:val="en-GB"/>
              </w:rPr>
              <w:t xml:space="preserve">There has been a decrease in behaviour incidents involving discrimination or discriminatory language over the past year, and pupil feedback surveys show that pupils feel valued and respected </w:t>
            </w:r>
          </w:p>
          <w:p w14:paraId="3F442FC4" w14:textId="77777777" w:rsidR="00557E56" w:rsidRDefault="00557E56" w:rsidP="00557E56">
            <w:pPr>
              <w:pStyle w:val="7Tablecopybulleted"/>
              <w:rPr>
                <w:lang w:val="en-GB"/>
              </w:rPr>
            </w:pPr>
            <w:r w:rsidRPr="00AE2761">
              <w:rPr>
                <w:lang w:val="en-GB"/>
              </w:rPr>
              <w:t>We adjust and tailor personal development to make sure every group can participate and benefit fully, including pupils with SEND, pupils who are disadvantaged, and pupils who are vulnerable</w:t>
            </w:r>
          </w:p>
          <w:p w14:paraId="35E9423A" w14:textId="77777777" w:rsidR="00226CBC" w:rsidRDefault="00226CBC" w:rsidP="00557E56">
            <w:pPr>
              <w:pStyle w:val="7Tablecopybulleted"/>
              <w:rPr>
                <w:lang w:val="en-GB"/>
              </w:rPr>
            </w:pPr>
            <w:r>
              <w:rPr>
                <w:lang w:val="en-GB"/>
              </w:rPr>
              <w:t>Pupils know how to keep themselves healthy and safe</w:t>
            </w:r>
          </w:p>
          <w:p w14:paraId="509E849C" w14:textId="77777777" w:rsidR="000C3DA8" w:rsidRDefault="000C3DA8" w:rsidP="00557E56">
            <w:pPr>
              <w:pStyle w:val="7Tablecopybulleted"/>
              <w:rPr>
                <w:lang w:val="en-GB"/>
              </w:rPr>
            </w:pPr>
            <w:r>
              <w:rPr>
                <w:lang w:val="en-GB"/>
              </w:rPr>
              <w:t>We swiftly identify pupils who require support and carefully match them to pastoral interventions which are highly effective</w:t>
            </w:r>
          </w:p>
          <w:p w14:paraId="6C5230D5" w14:textId="77777777" w:rsidR="000C3DA8" w:rsidRDefault="000C3DA8" w:rsidP="00557E56">
            <w:pPr>
              <w:pStyle w:val="7Tablecopybulleted"/>
              <w:rPr>
                <w:lang w:val="en-GB"/>
              </w:rPr>
            </w:pPr>
            <w:r>
              <w:rPr>
                <w:lang w:val="en-GB"/>
              </w:rPr>
              <w:t xml:space="preserve">Our RSE curriculum is </w:t>
            </w:r>
            <w:r w:rsidR="00ED3DE4">
              <w:rPr>
                <w:lang w:val="en-GB"/>
              </w:rPr>
              <w:t>carefully tailored to meet the needs of our current pupils</w:t>
            </w:r>
          </w:p>
          <w:p w14:paraId="28284541" w14:textId="77777777" w:rsidR="000C3DA8" w:rsidRDefault="000C3DA8" w:rsidP="00557E56">
            <w:pPr>
              <w:pStyle w:val="7Tablecopybulleted"/>
              <w:rPr>
                <w:lang w:val="en-GB"/>
              </w:rPr>
            </w:pPr>
            <w:r>
              <w:rPr>
                <w:lang w:val="en-GB"/>
              </w:rPr>
              <w:t xml:space="preserve">All pupils have access to </w:t>
            </w:r>
            <w:proofErr w:type="spellStart"/>
            <w:r>
              <w:rPr>
                <w:lang w:val="en-GB"/>
              </w:rPr>
              <w:t>extra curricular</w:t>
            </w:r>
            <w:proofErr w:type="spellEnd"/>
            <w:r>
              <w:rPr>
                <w:lang w:val="en-GB"/>
              </w:rPr>
              <w:t xml:space="preserve"> clubs</w:t>
            </w:r>
          </w:p>
          <w:p w14:paraId="2BF59B6B" w14:textId="77777777" w:rsidR="000C3DA8" w:rsidRDefault="000C3DA8" w:rsidP="00557E56">
            <w:pPr>
              <w:pStyle w:val="7Tablecopybulleted"/>
              <w:rPr>
                <w:lang w:val="en-GB"/>
              </w:rPr>
            </w:pPr>
            <w:r>
              <w:rPr>
                <w:lang w:val="en-GB"/>
              </w:rPr>
              <w:t xml:space="preserve">Reasonable adjustments are made to our curriculum to support </w:t>
            </w:r>
            <w:proofErr w:type="gramStart"/>
            <w:r>
              <w:rPr>
                <w:lang w:val="en-GB"/>
              </w:rPr>
              <w:t>each and every</w:t>
            </w:r>
            <w:proofErr w:type="gramEnd"/>
            <w:r>
              <w:rPr>
                <w:lang w:val="en-GB"/>
              </w:rPr>
              <w:t xml:space="preserve"> pupil </w:t>
            </w:r>
            <w:proofErr w:type="spellStart"/>
            <w:r>
              <w:rPr>
                <w:lang w:val="en-GB"/>
              </w:rPr>
              <w:t>eg</w:t>
            </w:r>
            <w:proofErr w:type="spellEnd"/>
            <w:r>
              <w:rPr>
                <w:lang w:val="en-GB"/>
              </w:rPr>
              <w:t xml:space="preserve"> GRT, SEND, Post LAC</w:t>
            </w:r>
          </w:p>
          <w:p w14:paraId="08581252" w14:textId="77777777" w:rsidR="000C3DA8" w:rsidRDefault="000C3DA8" w:rsidP="00557E56">
            <w:pPr>
              <w:pStyle w:val="7Tablecopybulleted"/>
              <w:rPr>
                <w:lang w:val="en-GB"/>
              </w:rPr>
            </w:pPr>
            <w:r>
              <w:rPr>
                <w:lang w:val="en-GB"/>
              </w:rPr>
              <w:t>Pupils are confident, resilient, independent and cooperate well with peers</w:t>
            </w:r>
          </w:p>
          <w:p w14:paraId="4DA58D13" w14:textId="77777777" w:rsidR="00284A3D" w:rsidRDefault="00284A3D" w:rsidP="00557E56">
            <w:pPr>
              <w:pStyle w:val="7Tablecopybulleted"/>
              <w:rPr>
                <w:lang w:val="en-GB"/>
              </w:rPr>
            </w:pPr>
            <w:r>
              <w:rPr>
                <w:lang w:val="en-GB"/>
              </w:rPr>
              <w:t xml:space="preserve">We complete a 1 night residential for pupils at an </w:t>
            </w:r>
            <w:proofErr w:type="gramStart"/>
            <w:r>
              <w:rPr>
                <w:lang w:val="en-GB"/>
              </w:rPr>
              <w:t>outward bound</w:t>
            </w:r>
            <w:proofErr w:type="gramEnd"/>
            <w:r>
              <w:rPr>
                <w:lang w:val="en-GB"/>
              </w:rPr>
              <w:t xml:space="preserve"> facility to prepare pupils for 2 nights in year 4 at junior school</w:t>
            </w:r>
          </w:p>
          <w:p w14:paraId="4D4895ED" w14:textId="77777777" w:rsidR="00C90905" w:rsidRDefault="00C90905" w:rsidP="00C90905">
            <w:pPr>
              <w:rPr>
                <w:bCs/>
              </w:rPr>
            </w:pPr>
          </w:p>
          <w:p w14:paraId="43C4E7B8" w14:textId="2C1C1B1B" w:rsidR="00C90905" w:rsidRDefault="00C90905" w:rsidP="00C90905">
            <w:pPr>
              <w:rPr>
                <w:bCs/>
              </w:rPr>
            </w:pPr>
            <w:r>
              <w:rPr>
                <w:bCs/>
              </w:rPr>
              <w:t>We have always prided ourselves on being a truly inclusive school</w:t>
            </w:r>
          </w:p>
          <w:p w14:paraId="73FA4758" w14:textId="77777777" w:rsidR="00C90905" w:rsidRPr="00C53B6C" w:rsidRDefault="00C90905" w:rsidP="00C90905">
            <w:pPr>
              <w:spacing w:after="160" w:line="259" w:lineRule="auto"/>
              <w:rPr>
                <w:bCs/>
              </w:rPr>
            </w:pPr>
            <w:r w:rsidRPr="00C53B6C">
              <w:rPr>
                <w:bCs/>
              </w:rPr>
              <w:t xml:space="preserve">The ethos is visible in </w:t>
            </w:r>
            <w:r>
              <w:rPr>
                <w:bCs/>
              </w:rPr>
              <w:t xml:space="preserve">the </w:t>
            </w:r>
            <w:r w:rsidRPr="00C53B6C">
              <w:rPr>
                <w:bCs/>
              </w:rPr>
              <w:t>language</w:t>
            </w:r>
            <w:r>
              <w:rPr>
                <w:bCs/>
              </w:rPr>
              <w:t xml:space="preserve"> that we use</w:t>
            </w:r>
            <w:r w:rsidRPr="00C53B6C">
              <w:rPr>
                <w:bCs/>
              </w:rPr>
              <w:t xml:space="preserve">, </w:t>
            </w:r>
            <w:r>
              <w:rPr>
                <w:bCs/>
              </w:rPr>
              <w:t xml:space="preserve">the </w:t>
            </w:r>
            <w:r w:rsidRPr="00C53B6C">
              <w:rPr>
                <w:bCs/>
              </w:rPr>
              <w:t>relationships</w:t>
            </w:r>
            <w:r>
              <w:rPr>
                <w:bCs/>
              </w:rPr>
              <w:t xml:space="preserve"> that we make with </w:t>
            </w:r>
            <w:proofErr w:type="gramStart"/>
            <w:r>
              <w:rPr>
                <w:bCs/>
              </w:rPr>
              <w:t>each and every</w:t>
            </w:r>
            <w:proofErr w:type="gramEnd"/>
            <w:r>
              <w:rPr>
                <w:bCs/>
              </w:rPr>
              <w:t xml:space="preserve"> pupil</w:t>
            </w:r>
            <w:r w:rsidRPr="00C53B6C">
              <w:rPr>
                <w:bCs/>
              </w:rPr>
              <w:t xml:space="preserve">, </w:t>
            </w:r>
            <w:r>
              <w:rPr>
                <w:bCs/>
              </w:rPr>
              <w:t xml:space="preserve">the exciting </w:t>
            </w:r>
            <w:r w:rsidRPr="00C53B6C">
              <w:rPr>
                <w:bCs/>
              </w:rPr>
              <w:t>curriculum</w:t>
            </w:r>
            <w:r>
              <w:rPr>
                <w:bCs/>
              </w:rPr>
              <w:t xml:space="preserve"> with great opportunities</w:t>
            </w:r>
            <w:r w:rsidRPr="00C53B6C">
              <w:rPr>
                <w:bCs/>
              </w:rPr>
              <w:t>, systems</w:t>
            </w:r>
            <w:r>
              <w:rPr>
                <w:bCs/>
              </w:rPr>
              <w:t xml:space="preserve"> that are in place</w:t>
            </w:r>
            <w:r w:rsidRPr="00C53B6C">
              <w:rPr>
                <w:bCs/>
              </w:rPr>
              <w:t xml:space="preserve">, and </w:t>
            </w:r>
            <w:r>
              <w:rPr>
                <w:bCs/>
              </w:rPr>
              <w:t xml:space="preserve">ultimately our </w:t>
            </w:r>
            <w:r w:rsidRPr="00C53B6C">
              <w:rPr>
                <w:bCs/>
              </w:rPr>
              <w:t>daily practice.</w:t>
            </w:r>
          </w:p>
          <w:p w14:paraId="63900270" w14:textId="77777777" w:rsidR="00C90905" w:rsidRPr="00846B16" w:rsidRDefault="00C90905" w:rsidP="00C90905">
            <w:pPr>
              <w:spacing w:after="160" w:line="259" w:lineRule="auto"/>
            </w:pPr>
            <w:r w:rsidRPr="00846B16">
              <w:t>It is our belief that:</w:t>
            </w:r>
          </w:p>
          <w:p w14:paraId="26BA6C1D" w14:textId="77777777" w:rsidR="00C90905" w:rsidRPr="00846B16" w:rsidRDefault="00C90905" w:rsidP="00C90905">
            <w:pPr>
              <w:numPr>
                <w:ilvl w:val="0"/>
                <w:numId w:val="31"/>
              </w:numPr>
              <w:spacing w:line="259" w:lineRule="auto"/>
            </w:pPr>
            <w:r w:rsidRPr="00846B16">
              <w:t xml:space="preserve">Every child belongs </w:t>
            </w:r>
          </w:p>
          <w:p w14:paraId="58D25DD0" w14:textId="77777777" w:rsidR="00C90905" w:rsidRPr="00846B16" w:rsidRDefault="00C90905" w:rsidP="00C90905">
            <w:pPr>
              <w:numPr>
                <w:ilvl w:val="0"/>
                <w:numId w:val="31"/>
              </w:numPr>
              <w:spacing w:line="259" w:lineRule="auto"/>
            </w:pPr>
            <w:r w:rsidRPr="00846B16">
              <w:t xml:space="preserve">Difference is </w:t>
            </w:r>
            <w:r>
              <w:t>celebrated</w:t>
            </w:r>
          </w:p>
          <w:p w14:paraId="1965E721" w14:textId="77777777" w:rsidR="00C90905" w:rsidRPr="00846B16" w:rsidRDefault="00C90905" w:rsidP="00C90905">
            <w:pPr>
              <w:numPr>
                <w:ilvl w:val="0"/>
                <w:numId w:val="31"/>
              </w:numPr>
              <w:spacing w:line="259" w:lineRule="auto"/>
            </w:pPr>
            <w:r w:rsidRPr="00846B16">
              <w:t>Mistakes are understood to be a way of learning</w:t>
            </w:r>
          </w:p>
          <w:p w14:paraId="7560AC69" w14:textId="77777777" w:rsidR="00C90905" w:rsidRPr="00846B16" w:rsidRDefault="00C90905" w:rsidP="00C90905">
            <w:pPr>
              <w:numPr>
                <w:ilvl w:val="0"/>
                <w:numId w:val="31"/>
              </w:numPr>
              <w:spacing w:line="259" w:lineRule="auto"/>
            </w:pPr>
            <w:proofErr w:type="spellStart"/>
            <w:r w:rsidRPr="00846B16">
              <w:t>Behaviour</w:t>
            </w:r>
            <w:proofErr w:type="spellEnd"/>
            <w:r w:rsidRPr="00846B16">
              <w:t xml:space="preserve"> is understood as </w:t>
            </w:r>
            <w:r>
              <w:t xml:space="preserve">a way of </w:t>
            </w:r>
            <w:r w:rsidRPr="00846B16">
              <w:t>communication</w:t>
            </w:r>
          </w:p>
          <w:p w14:paraId="18C326AB" w14:textId="77777777" w:rsidR="00C90905" w:rsidRPr="00846B16" w:rsidRDefault="00C90905" w:rsidP="00C90905">
            <w:pPr>
              <w:numPr>
                <w:ilvl w:val="0"/>
                <w:numId w:val="31"/>
              </w:numPr>
              <w:spacing w:line="259" w:lineRule="auto"/>
            </w:pPr>
            <w:r w:rsidRPr="00846B16">
              <w:t>Equity matters more than equality – pupils receive what they need to succeed, not simply the same as everyone else.</w:t>
            </w:r>
          </w:p>
          <w:p w14:paraId="11AF1E9A" w14:textId="77777777" w:rsidR="00C90905" w:rsidRPr="00846B16" w:rsidRDefault="00C90905" w:rsidP="00C90905">
            <w:pPr>
              <w:numPr>
                <w:ilvl w:val="0"/>
                <w:numId w:val="31"/>
              </w:numPr>
              <w:spacing w:line="259" w:lineRule="auto"/>
            </w:pPr>
            <w:r w:rsidRPr="00846B16">
              <w:t>High expectations exist for all, with appropriate support to achieve them.</w:t>
            </w:r>
          </w:p>
          <w:p w14:paraId="0635C16E" w14:textId="77777777" w:rsidR="00C90905" w:rsidRDefault="00C90905" w:rsidP="00C90905">
            <w:pPr>
              <w:numPr>
                <w:ilvl w:val="0"/>
                <w:numId w:val="32"/>
              </w:numPr>
              <w:spacing w:line="259" w:lineRule="auto"/>
            </w:pPr>
            <w:r>
              <w:t>We work together with f</w:t>
            </w:r>
            <w:r w:rsidRPr="00846B16">
              <w:t xml:space="preserve">amilies </w:t>
            </w:r>
          </w:p>
          <w:p w14:paraId="574A5760" w14:textId="77777777" w:rsidR="00C90905" w:rsidRPr="00846B16" w:rsidRDefault="00C90905" w:rsidP="00C90905">
            <w:pPr>
              <w:numPr>
                <w:ilvl w:val="0"/>
                <w:numId w:val="32"/>
              </w:numPr>
              <w:spacing w:line="259" w:lineRule="auto"/>
            </w:pPr>
            <w:r w:rsidRPr="00846B16">
              <w:t>A range of teaching approaches are used (visual, verbal, practical, collaborative).</w:t>
            </w:r>
          </w:p>
          <w:p w14:paraId="5A06E37A" w14:textId="77777777" w:rsidR="00C90905" w:rsidRPr="00846B16" w:rsidRDefault="00C90905" w:rsidP="00C90905">
            <w:pPr>
              <w:numPr>
                <w:ilvl w:val="0"/>
                <w:numId w:val="32"/>
              </w:numPr>
              <w:spacing w:line="259" w:lineRule="auto"/>
            </w:pPr>
            <w:r w:rsidRPr="00846B16">
              <w:t>Additional needs (SEND, EAL, SEMH, disadvantage</w:t>
            </w:r>
            <w:r>
              <w:t>d</w:t>
            </w:r>
            <w:r w:rsidRPr="00846B16">
              <w:t>) are anticipated and planned for.</w:t>
            </w:r>
          </w:p>
          <w:p w14:paraId="5551A4D9" w14:textId="77777777" w:rsidR="00C90905" w:rsidRPr="00846B16" w:rsidRDefault="00C90905" w:rsidP="00C90905">
            <w:pPr>
              <w:spacing w:line="259" w:lineRule="auto"/>
            </w:pPr>
          </w:p>
          <w:p w14:paraId="382DF764" w14:textId="77777777" w:rsidR="00C90905" w:rsidRPr="00C90905" w:rsidRDefault="00C90905" w:rsidP="00C90905">
            <w:pPr>
              <w:rPr>
                <w:rFonts w:cs="Arial"/>
                <w:szCs w:val="20"/>
              </w:rPr>
            </w:pPr>
            <w:r w:rsidRPr="00C90905">
              <w:rPr>
                <w:rFonts w:cs="Arial"/>
                <w:szCs w:val="20"/>
              </w:rPr>
              <w:t>What the Measures of Success Will Look Like</w:t>
            </w:r>
          </w:p>
          <w:p w14:paraId="56789A02" w14:textId="77777777" w:rsidR="00C90905" w:rsidRPr="00C90905" w:rsidRDefault="00C90905" w:rsidP="00C90905">
            <w:pPr>
              <w:pStyle w:val="ListParagraph"/>
              <w:numPr>
                <w:ilvl w:val="0"/>
                <w:numId w:val="34"/>
              </w:numPr>
              <w:spacing w:line="259" w:lineRule="auto"/>
              <w:contextualSpacing/>
              <w:rPr>
                <w:rFonts w:ascii="Arial" w:hAnsi="Arial"/>
                <w:sz w:val="20"/>
                <w:szCs w:val="20"/>
              </w:rPr>
            </w:pPr>
            <w:r w:rsidRPr="00C90905">
              <w:rPr>
                <w:rFonts w:ascii="Arial" w:hAnsi="Arial"/>
                <w:sz w:val="20"/>
                <w:szCs w:val="20"/>
              </w:rPr>
              <w:t>Through pupil voice pupils report being safe, valued and listened to</w:t>
            </w:r>
          </w:p>
          <w:p w14:paraId="6BB92108" w14:textId="77777777" w:rsidR="00C90905" w:rsidRPr="00C90905" w:rsidRDefault="00C90905" w:rsidP="00C90905">
            <w:pPr>
              <w:pStyle w:val="ListParagraph"/>
              <w:numPr>
                <w:ilvl w:val="0"/>
                <w:numId w:val="34"/>
              </w:numPr>
              <w:spacing w:line="259" w:lineRule="auto"/>
              <w:contextualSpacing/>
              <w:rPr>
                <w:rFonts w:ascii="Arial" w:hAnsi="Arial"/>
                <w:sz w:val="20"/>
                <w:szCs w:val="20"/>
              </w:rPr>
            </w:pPr>
            <w:r w:rsidRPr="00C90905">
              <w:rPr>
                <w:rFonts w:ascii="Arial" w:hAnsi="Arial"/>
                <w:sz w:val="20"/>
                <w:szCs w:val="20"/>
              </w:rPr>
              <w:t>Pupils become more independent</w:t>
            </w:r>
          </w:p>
          <w:p w14:paraId="383515BC" w14:textId="77777777" w:rsidR="00C90905" w:rsidRPr="00C90905" w:rsidRDefault="00C90905" w:rsidP="00C90905">
            <w:pPr>
              <w:pStyle w:val="ListParagraph"/>
              <w:numPr>
                <w:ilvl w:val="0"/>
                <w:numId w:val="34"/>
              </w:numPr>
              <w:spacing w:line="259" w:lineRule="auto"/>
              <w:contextualSpacing/>
              <w:rPr>
                <w:rFonts w:ascii="Arial" w:hAnsi="Arial"/>
                <w:sz w:val="20"/>
                <w:szCs w:val="20"/>
              </w:rPr>
            </w:pPr>
            <w:r w:rsidRPr="00C90905">
              <w:rPr>
                <w:rFonts w:ascii="Arial" w:hAnsi="Arial"/>
                <w:sz w:val="20"/>
                <w:szCs w:val="20"/>
              </w:rPr>
              <w:t>Progress will be measured from starting points of each individual child</w:t>
            </w:r>
          </w:p>
          <w:p w14:paraId="678FA170" w14:textId="77777777" w:rsidR="00C90905" w:rsidRPr="00C90905" w:rsidRDefault="00C90905" w:rsidP="00C90905">
            <w:pPr>
              <w:pStyle w:val="ListParagraph"/>
              <w:numPr>
                <w:ilvl w:val="0"/>
                <w:numId w:val="34"/>
              </w:numPr>
              <w:spacing w:line="259" w:lineRule="auto"/>
              <w:contextualSpacing/>
              <w:rPr>
                <w:rFonts w:ascii="Arial" w:hAnsi="Arial"/>
                <w:sz w:val="20"/>
                <w:szCs w:val="20"/>
              </w:rPr>
            </w:pPr>
            <w:r w:rsidRPr="00C90905">
              <w:rPr>
                <w:rFonts w:ascii="Arial" w:hAnsi="Arial"/>
                <w:sz w:val="20"/>
                <w:szCs w:val="20"/>
              </w:rPr>
              <w:t>Sustained engagement in learning</w:t>
            </w:r>
          </w:p>
          <w:p w14:paraId="0C314538" w14:textId="77777777" w:rsidR="00C90905" w:rsidRPr="00C90905" w:rsidRDefault="00C90905" w:rsidP="00C90905">
            <w:pPr>
              <w:pStyle w:val="ListParagraph"/>
              <w:numPr>
                <w:ilvl w:val="0"/>
                <w:numId w:val="34"/>
              </w:numPr>
              <w:spacing w:line="259" w:lineRule="auto"/>
              <w:contextualSpacing/>
              <w:rPr>
                <w:rFonts w:ascii="Arial" w:hAnsi="Arial"/>
                <w:sz w:val="20"/>
                <w:szCs w:val="20"/>
              </w:rPr>
            </w:pPr>
            <w:r w:rsidRPr="00C90905">
              <w:rPr>
                <w:rFonts w:ascii="Arial" w:hAnsi="Arial"/>
                <w:sz w:val="20"/>
                <w:szCs w:val="20"/>
              </w:rPr>
              <w:t>Gaps narrowing over time, getting close to LA percentages</w:t>
            </w:r>
          </w:p>
          <w:p w14:paraId="59392EAA" w14:textId="77777777" w:rsidR="00C90905" w:rsidRPr="00C90905" w:rsidRDefault="00C90905" w:rsidP="00C90905">
            <w:pPr>
              <w:pStyle w:val="ListParagraph"/>
              <w:numPr>
                <w:ilvl w:val="0"/>
                <w:numId w:val="34"/>
              </w:numPr>
              <w:spacing w:line="259" w:lineRule="auto"/>
              <w:contextualSpacing/>
              <w:rPr>
                <w:rFonts w:ascii="Arial" w:hAnsi="Arial"/>
                <w:sz w:val="20"/>
                <w:szCs w:val="20"/>
              </w:rPr>
            </w:pPr>
            <w:r w:rsidRPr="00C90905">
              <w:rPr>
                <w:rFonts w:ascii="Arial" w:hAnsi="Arial"/>
                <w:sz w:val="20"/>
                <w:szCs w:val="20"/>
              </w:rPr>
              <w:t>Sustained engagement in learning</w:t>
            </w:r>
          </w:p>
          <w:p w14:paraId="01C007E1" w14:textId="77777777" w:rsidR="00C90905" w:rsidRPr="00C90905" w:rsidRDefault="00C90905" w:rsidP="00C90905">
            <w:pPr>
              <w:pStyle w:val="ListParagraph"/>
              <w:numPr>
                <w:ilvl w:val="0"/>
                <w:numId w:val="34"/>
              </w:numPr>
              <w:spacing w:line="259" w:lineRule="auto"/>
              <w:contextualSpacing/>
              <w:rPr>
                <w:rFonts w:ascii="Arial" w:hAnsi="Arial"/>
                <w:sz w:val="20"/>
                <w:szCs w:val="20"/>
              </w:rPr>
            </w:pPr>
            <w:r w:rsidRPr="00C90905">
              <w:rPr>
                <w:rFonts w:ascii="Arial" w:hAnsi="Arial"/>
                <w:sz w:val="20"/>
                <w:szCs w:val="20"/>
              </w:rPr>
              <w:t>Restorative approaches to behaviour are successful, less suspensions and permanent exclusions</w:t>
            </w:r>
          </w:p>
          <w:p w14:paraId="3EFAE73B" w14:textId="77777777" w:rsidR="00C90905" w:rsidRPr="00C90905" w:rsidRDefault="00C90905" w:rsidP="00C90905">
            <w:pPr>
              <w:numPr>
                <w:ilvl w:val="0"/>
                <w:numId w:val="33"/>
              </w:numPr>
              <w:spacing w:line="259" w:lineRule="auto"/>
              <w:rPr>
                <w:rFonts w:cs="Arial"/>
                <w:szCs w:val="20"/>
              </w:rPr>
            </w:pPr>
            <w:r w:rsidRPr="00C90905">
              <w:rPr>
                <w:rFonts w:cs="Arial"/>
                <w:szCs w:val="20"/>
              </w:rPr>
              <w:t>Families feel welcomed, heard, and respected.</w:t>
            </w:r>
          </w:p>
          <w:p w14:paraId="3A858785" w14:textId="77777777" w:rsidR="00C90905" w:rsidRPr="00C90905" w:rsidRDefault="00C90905" w:rsidP="00C90905">
            <w:pPr>
              <w:numPr>
                <w:ilvl w:val="0"/>
                <w:numId w:val="33"/>
              </w:numPr>
              <w:spacing w:line="259" w:lineRule="auto"/>
              <w:rPr>
                <w:rFonts w:cs="Arial"/>
                <w:szCs w:val="20"/>
              </w:rPr>
            </w:pPr>
            <w:r w:rsidRPr="00C90905">
              <w:rPr>
                <w:rFonts w:cs="Arial"/>
                <w:szCs w:val="20"/>
              </w:rPr>
              <w:t>Communication is clear and accessible.</w:t>
            </w:r>
          </w:p>
          <w:p w14:paraId="2FACD5EE" w14:textId="77777777" w:rsidR="00C90905" w:rsidRPr="00C90905" w:rsidRDefault="00C90905" w:rsidP="00C90905">
            <w:pPr>
              <w:numPr>
                <w:ilvl w:val="0"/>
                <w:numId w:val="33"/>
              </w:numPr>
              <w:spacing w:line="259" w:lineRule="auto"/>
              <w:rPr>
                <w:rFonts w:cs="Arial"/>
                <w:szCs w:val="20"/>
              </w:rPr>
            </w:pPr>
            <w:r w:rsidRPr="00C90905">
              <w:rPr>
                <w:rFonts w:cs="Arial"/>
                <w:szCs w:val="20"/>
              </w:rPr>
              <w:t>Parents trust the school to support their child holistically.</w:t>
            </w:r>
          </w:p>
          <w:p w14:paraId="1497D26C" w14:textId="77777777" w:rsidR="00C90905" w:rsidRPr="00C90905" w:rsidRDefault="00C90905" w:rsidP="00C90905">
            <w:pPr>
              <w:numPr>
                <w:ilvl w:val="0"/>
                <w:numId w:val="33"/>
              </w:numPr>
              <w:spacing w:line="259" w:lineRule="auto"/>
              <w:rPr>
                <w:rFonts w:cs="Arial"/>
                <w:szCs w:val="20"/>
              </w:rPr>
            </w:pPr>
            <w:r w:rsidRPr="00C90905">
              <w:rPr>
                <w:rFonts w:cs="Arial"/>
                <w:szCs w:val="20"/>
              </w:rPr>
              <w:t>External services and agencies work coherently with the school.</w:t>
            </w:r>
          </w:p>
          <w:p w14:paraId="1F702D3D" w14:textId="77777777" w:rsidR="00C90905" w:rsidRPr="00C90905" w:rsidRDefault="00C90905" w:rsidP="00C90905">
            <w:pPr>
              <w:rPr>
                <w:rFonts w:cs="Arial"/>
                <w:bCs/>
                <w:szCs w:val="20"/>
                <w:u w:val="single"/>
              </w:rPr>
            </w:pPr>
          </w:p>
          <w:p w14:paraId="2D8432E3" w14:textId="77777777" w:rsidR="00C90905" w:rsidRPr="00F40FA6" w:rsidRDefault="00C90905" w:rsidP="00C90905">
            <w:pPr>
              <w:rPr>
                <w:bCs/>
                <w:u w:val="single"/>
              </w:rPr>
            </w:pPr>
            <w:r w:rsidRPr="00F40FA6">
              <w:rPr>
                <w:bCs/>
                <w:u w:val="single"/>
              </w:rPr>
              <w:t>School Values</w:t>
            </w:r>
          </w:p>
          <w:p w14:paraId="43A0EB02" w14:textId="77777777" w:rsidR="00C90905" w:rsidRPr="00F40FA6" w:rsidRDefault="00C90905" w:rsidP="00C90905">
            <w:pPr>
              <w:rPr>
                <w:bCs/>
              </w:rPr>
            </w:pPr>
            <w:r w:rsidRPr="00F40FA6">
              <w:rPr>
                <w:bCs/>
              </w:rPr>
              <w:t xml:space="preserve">New school values were formally shared with pupils during the first day back assembly at the start of the Spring term. The values were carefully introduced and discussed to ensure that pupils understood their meaning and how they support positive </w:t>
            </w:r>
            <w:proofErr w:type="spellStart"/>
            <w:r w:rsidRPr="00F40FA6">
              <w:rPr>
                <w:bCs/>
              </w:rPr>
              <w:t>behaviour</w:t>
            </w:r>
            <w:proofErr w:type="spellEnd"/>
            <w:r w:rsidRPr="00F40FA6">
              <w:rPr>
                <w:bCs/>
              </w:rPr>
              <w:t>, attitudes to learning and inclusion across the school. Staff are reinforcing these values consistently through circle times, assemblies and daily interactions, ensuring they are embedded into the school’s culture and expectations.</w:t>
            </w:r>
          </w:p>
          <w:p w14:paraId="35C37AFA" w14:textId="77777777" w:rsidR="00B61ECF" w:rsidRPr="00A06B1C" w:rsidRDefault="00B61ECF" w:rsidP="00C90905">
            <w:pPr>
              <w:pStyle w:val="7Tablecopybulleted"/>
              <w:numPr>
                <w:ilvl w:val="0"/>
                <w:numId w:val="0"/>
              </w:numPr>
              <w:rPr>
                <w:lang w:val="en-GB"/>
              </w:rPr>
            </w:pPr>
          </w:p>
        </w:tc>
      </w:tr>
      <w:tr w:rsidR="00557E56" w:rsidRPr="00A06B1C" w14:paraId="6A4DDCDA" w14:textId="77777777" w:rsidTr="00557E56">
        <w:tc>
          <w:tcPr>
            <w:tcW w:w="7485" w:type="dxa"/>
            <w:gridSpan w:val="2"/>
            <w:tcMar>
              <w:top w:w="113" w:type="dxa"/>
              <w:bottom w:w="113" w:type="dxa"/>
            </w:tcMar>
          </w:tcPr>
          <w:p w14:paraId="01D71F33" w14:textId="77777777" w:rsidR="00557E56" w:rsidRPr="00A06B1C" w:rsidRDefault="00557E56" w:rsidP="00557E56">
            <w:pPr>
              <w:pStyle w:val="7Tablecopybulleted"/>
              <w:numPr>
                <w:ilvl w:val="0"/>
                <w:numId w:val="0"/>
              </w:numPr>
              <w:rPr>
                <w:lang w:val="en-GB"/>
              </w:rPr>
            </w:pPr>
            <w:r w:rsidRPr="00A06B1C">
              <w:rPr>
                <w:lang w:val="en-GB"/>
              </w:rPr>
              <w:lastRenderedPageBreak/>
              <w:t xml:space="preserve">Actions from </w:t>
            </w:r>
            <w:r>
              <w:rPr>
                <w:lang w:val="en-GB"/>
              </w:rPr>
              <w:t xml:space="preserve">the </w:t>
            </w:r>
            <w:r w:rsidRPr="00A06B1C">
              <w:rPr>
                <w:lang w:val="en-GB"/>
              </w:rPr>
              <w:t>previous year:</w:t>
            </w:r>
          </w:p>
          <w:p w14:paraId="34D49EAD" w14:textId="77777777" w:rsidR="00557E56" w:rsidRPr="00160D52" w:rsidRDefault="00226CBC" w:rsidP="00557E56">
            <w:pPr>
              <w:pStyle w:val="7Tablebodycopy"/>
              <w:numPr>
                <w:ilvl w:val="0"/>
                <w:numId w:val="26"/>
              </w:numPr>
              <w:rPr>
                <w:lang w:val="en-GB"/>
              </w:rPr>
            </w:pPr>
            <w:r>
              <w:rPr>
                <w:lang w:val="en-GB"/>
              </w:rPr>
              <w:t xml:space="preserve">Young </w:t>
            </w:r>
            <w:proofErr w:type="gramStart"/>
            <w:r>
              <w:rPr>
                <w:lang w:val="en-GB"/>
              </w:rPr>
              <w:t>leaders</w:t>
            </w:r>
            <w:proofErr w:type="gramEnd"/>
            <w:r>
              <w:rPr>
                <w:lang w:val="en-GB"/>
              </w:rPr>
              <w:t xml:space="preserve"> roles developed </w:t>
            </w:r>
            <w:proofErr w:type="spellStart"/>
            <w:r>
              <w:rPr>
                <w:lang w:val="en-GB"/>
              </w:rPr>
              <w:t>eg</w:t>
            </w:r>
            <w:proofErr w:type="spellEnd"/>
            <w:r>
              <w:rPr>
                <w:lang w:val="en-GB"/>
              </w:rPr>
              <w:t xml:space="preserve"> assembly helpers, cloakroom monitors, school council</w:t>
            </w:r>
          </w:p>
        </w:tc>
        <w:tc>
          <w:tcPr>
            <w:tcW w:w="7257" w:type="dxa"/>
          </w:tcPr>
          <w:p w14:paraId="5BD820B3" w14:textId="77777777" w:rsidR="00557E56" w:rsidRPr="00A06B1C" w:rsidRDefault="00557E56" w:rsidP="00557E56">
            <w:pPr>
              <w:pStyle w:val="7Tablebodycopy"/>
              <w:rPr>
                <w:lang w:val="en-GB"/>
              </w:rPr>
            </w:pPr>
            <w:r w:rsidRPr="00A06B1C">
              <w:rPr>
                <w:lang w:val="en-GB"/>
              </w:rPr>
              <w:t>Impact of actions:</w:t>
            </w:r>
          </w:p>
          <w:p w14:paraId="0D6B594F" w14:textId="77777777" w:rsidR="00557E56" w:rsidRPr="00A06B1C" w:rsidRDefault="000C3DA8" w:rsidP="000C3DA8">
            <w:pPr>
              <w:pStyle w:val="7Tablebodycopy"/>
              <w:numPr>
                <w:ilvl w:val="0"/>
                <w:numId w:val="26"/>
              </w:numPr>
              <w:rPr>
                <w:lang w:val="en-GB"/>
              </w:rPr>
            </w:pPr>
            <w:r>
              <w:rPr>
                <w:lang w:val="en-GB"/>
              </w:rPr>
              <w:t xml:space="preserve">Year 2 pupils rose to the challenge and took on new responsibilities </w:t>
            </w:r>
          </w:p>
        </w:tc>
      </w:tr>
      <w:tr w:rsidR="00557E56" w:rsidRPr="00A06B1C" w14:paraId="25588900" w14:textId="77777777" w:rsidTr="00557E56">
        <w:tc>
          <w:tcPr>
            <w:tcW w:w="2098" w:type="dxa"/>
            <w:tcMar>
              <w:top w:w="113" w:type="dxa"/>
              <w:bottom w:w="113" w:type="dxa"/>
            </w:tcMar>
          </w:tcPr>
          <w:p w14:paraId="481E7707" w14:textId="77777777" w:rsidR="00557E56" w:rsidRPr="00A06B1C" w:rsidRDefault="00557E56" w:rsidP="00557E56">
            <w:pPr>
              <w:pStyle w:val="7Tablebodycopy"/>
              <w:rPr>
                <w:lang w:val="en-GB"/>
              </w:rPr>
            </w:pPr>
            <w:r w:rsidRPr="00A06B1C">
              <w:rPr>
                <w:lang w:val="en-GB"/>
              </w:rPr>
              <w:t>Areas for development</w:t>
            </w:r>
          </w:p>
        </w:tc>
        <w:tc>
          <w:tcPr>
            <w:tcW w:w="12644" w:type="dxa"/>
            <w:gridSpan w:val="2"/>
            <w:tcMar>
              <w:top w:w="113" w:type="dxa"/>
              <w:bottom w:w="113" w:type="dxa"/>
            </w:tcMar>
          </w:tcPr>
          <w:p w14:paraId="53C92D98" w14:textId="77777777" w:rsidR="00557E56" w:rsidRPr="006D0DC5" w:rsidRDefault="000C3DA8" w:rsidP="000C3DA8">
            <w:pPr>
              <w:pStyle w:val="7Tablebodycopy"/>
              <w:numPr>
                <w:ilvl w:val="0"/>
                <w:numId w:val="26"/>
              </w:numPr>
              <w:rPr>
                <w:highlight w:val="green"/>
                <w:lang w:val="en-GB"/>
              </w:rPr>
            </w:pPr>
            <w:r w:rsidRPr="006D0DC5">
              <w:rPr>
                <w:highlight w:val="green"/>
                <w:lang w:val="en-GB"/>
              </w:rPr>
              <w:t>Training staff to ensure 1 ELSA in each year group</w:t>
            </w:r>
          </w:p>
          <w:p w14:paraId="67E70931" w14:textId="77777777" w:rsidR="00557E56" w:rsidRPr="00160D52" w:rsidRDefault="000C3DA8" w:rsidP="00557E56">
            <w:pPr>
              <w:pStyle w:val="7Tablebodycopy"/>
              <w:numPr>
                <w:ilvl w:val="0"/>
                <w:numId w:val="26"/>
              </w:numPr>
              <w:rPr>
                <w:lang w:val="en-GB"/>
              </w:rPr>
            </w:pPr>
            <w:r w:rsidRPr="006D0DC5">
              <w:rPr>
                <w:highlight w:val="green"/>
                <w:lang w:val="en-GB"/>
              </w:rPr>
              <w:t>Thrive- training a practitioner</w:t>
            </w:r>
          </w:p>
        </w:tc>
      </w:tr>
      <w:tr w:rsidR="00557E56" w:rsidRPr="00A06B1C" w14:paraId="32008665" w14:textId="77777777" w:rsidTr="00557E56">
        <w:tc>
          <w:tcPr>
            <w:tcW w:w="2098" w:type="dxa"/>
            <w:tcMar>
              <w:top w:w="113" w:type="dxa"/>
              <w:bottom w:w="113" w:type="dxa"/>
            </w:tcMar>
          </w:tcPr>
          <w:p w14:paraId="508C8390" w14:textId="77777777" w:rsidR="00557E56" w:rsidRPr="00A06B1C" w:rsidRDefault="00557E56" w:rsidP="00557E56">
            <w:pPr>
              <w:pStyle w:val="7Tablebodycopy"/>
              <w:rPr>
                <w:lang w:val="en-GB"/>
              </w:rPr>
            </w:pPr>
            <w:r w:rsidRPr="00A06B1C">
              <w:rPr>
                <w:lang w:val="en-GB"/>
              </w:rPr>
              <w:t>Next steps</w:t>
            </w:r>
          </w:p>
          <w:p w14:paraId="39A01EDA" w14:textId="77777777" w:rsidR="00557E56" w:rsidRPr="00A06B1C" w:rsidRDefault="00557E56" w:rsidP="00557E56">
            <w:pPr>
              <w:pStyle w:val="7Tablebodycopy"/>
              <w:rPr>
                <w:lang w:val="en-GB"/>
              </w:rPr>
            </w:pPr>
          </w:p>
        </w:tc>
        <w:tc>
          <w:tcPr>
            <w:tcW w:w="12644" w:type="dxa"/>
            <w:gridSpan w:val="2"/>
            <w:tcMar>
              <w:top w:w="113" w:type="dxa"/>
              <w:bottom w:w="113" w:type="dxa"/>
            </w:tcMar>
          </w:tcPr>
          <w:p w14:paraId="4ECC6E7B" w14:textId="77777777" w:rsidR="00557E56" w:rsidRPr="006D0DC5" w:rsidRDefault="000C3DA8" w:rsidP="000C3DA8">
            <w:pPr>
              <w:pStyle w:val="7Tablebodycopy"/>
              <w:numPr>
                <w:ilvl w:val="0"/>
                <w:numId w:val="27"/>
              </w:numPr>
              <w:rPr>
                <w:highlight w:val="green"/>
                <w:lang w:val="en-GB"/>
              </w:rPr>
            </w:pPr>
            <w:r w:rsidRPr="006D0DC5">
              <w:rPr>
                <w:highlight w:val="green"/>
                <w:lang w:val="en-GB"/>
              </w:rPr>
              <w:t>No waiting lists for pastoral support once additional staff are trained</w:t>
            </w:r>
          </w:p>
          <w:p w14:paraId="13B743FF" w14:textId="77777777" w:rsidR="00557E56" w:rsidRPr="006D0DC5" w:rsidRDefault="000C3DA8" w:rsidP="00557E56">
            <w:pPr>
              <w:pStyle w:val="7Tablebodycopy"/>
              <w:numPr>
                <w:ilvl w:val="0"/>
                <w:numId w:val="27"/>
              </w:numPr>
              <w:rPr>
                <w:highlight w:val="green"/>
                <w:lang w:val="en-GB"/>
              </w:rPr>
            </w:pPr>
            <w:r w:rsidRPr="006D0DC5">
              <w:rPr>
                <w:highlight w:val="green"/>
                <w:lang w:val="en-GB"/>
              </w:rPr>
              <w:t>Run parenting classes at school to support the whole family</w:t>
            </w:r>
          </w:p>
          <w:p w14:paraId="78B842E8" w14:textId="77777777" w:rsidR="00160D52" w:rsidRPr="006D0DC5" w:rsidRDefault="00160D52" w:rsidP="00160D52">
            <w:pPr>
              <w:pStyle w:val="ListParagraph"/>
              <w:numPr>
                <w:ilvl w:val="0"/>
                <w:numId w:val="27"/>
              </w:numPr>
              <w:rPr>
                <w:rFonts w:ascii="Arial" w:hAnsi="Arial"/>
                <w:sz w:val="20"/>
                <w:szCs w:val="20"/>
                <w:highlight w:val="green"/>
              </w:rPr>
            </w:pPr>
            <w:r w:rsidRPr="006D0DC5">
              <w:rPr>
                <w:rFonts w:ascii="Arial" w:hAnsi="Arial"/>
                <w:sz w:val="20"/>
                <w:szCs w:val="20"/>
                <w:highlight w:val="green"/>
              </w:rPr>
              <w:t>1 day a week no IWB</w:t>
            </w:r>
          </w:p>
          <w:p w14:paraId="4FEBC41A" w14:textId="77777777" w:rsidR="00160D52" w:rsidRPr="00160D52" w:rsidRDefault="00160D52" w:rsidP="00160D52">
            <w:pPr>
              <w:pStyle w:val="ListParagraph"/>
              <w:numPr>
                <w:ilvl w:val="0"/>
                <w:numId w:val="27"/>
              </w:numPr>
              <w:rPr>
                <w:rFonts w:ascii="Arial" w:hAnsi="Arial"/>
                <w:sz w:val="20"/>
                <w:szCs w:val="20"/>
              </w:rPr>
            </w:pPr>
            <w:r w:rsidRPr="00160D52">
              <w:rPr>
                <w:rFonts w:ascii="Arial" w:hAnsi="Arial"/>
                <w:sz w:val="20"/>
                <w:szCs w:val="20"/>
              </w:rPr>
              <w:t>Use staff folder of lesson ideas created</w:t>
            </w:r>
            <w:r>
              <w:rPr>
                <w:rFonts w:ascii="Arial" w:hAnsi="Arial"/>
                <w:sz w:val="20"/>
                <w:szCs w:val="20"/>
              </w:rPr>
              <w:t xml:space="preserve"> for outdoor learning</w:t>
            </w:r>
          </w:p>
          <w:p w14:paraId="22CF032C" w14:textId="77777777" w:rsidR="00160D52" w:rsidRPr="006D0DC5" w:rsidRDefault="00160D52" w:rsidP="00160D52">
            <w:pPr>
              <w:pStyle w:val="ListParagraph"/>
              <w:numPr>
                <w:ilvl w:val="0"/>
                <w:numId w:val="27"/>
              </w:numPr>
              <w:rPr>
                <w:rFonts w:ascii="Arial" w:hAnsi="Arial"/>
                <w:sz w:val="20"/>
                <w:szCs w:val="20"/>
                <w:highlight w:val="green"/>
              </w:rPr>
            </w:pPr>
            <w:r w:rsidRPr="006D0DC5">
              <w:rPr>
                <w:rFonts w:ascii="Arial" w:hAnsi="Arial"/>
                <w:sz w:val="20"/>
                <w:szCs w:val="20"/>
                <w:highlight w:val="green"/>
              </w:rPr>
              <w:t>Include outdoor learning opportunities for all subjects during planning sessions</w:t>
            </w:r>
          </w:p>
          <w:p w14:paraId="7AB96DC5" w14:textId="77777777" w:rsidR="00160D52" w:rsidRPr="00160D52" w:rsidRDefault="00160D52" w:rsidP="00160D52">
            <w:pPr>
              <w:pStyle w:val="ListParagraph"/>
              <w:numPr>
                <w:ilvl w:val="0"/>
                <w:numId w:val="27"/>
              </w:numPr>
              <w:rPr>
                <w:rFonts w:ascii="Arial" w:hAnsi="Arial"/>
                <w:sz w:val="20"/>
                <w:szCs w:val="20"/>
              </w:rPr>
            </w:pPr>
            <w:r w:rsidRPr="00160D52">
              <w:rPr>
                <w:rFonts w:ascii="Arial" w:hAnsi="Arial"/>
                <w:sz w:val="20"/>
                <w:szCs w:val="20"/>
              </w:rPr>
              <w:t xml:space="preserve">Gather feedback from pupils via pupil voice </w:t>
            </w:r>
          </w:p>
          <w:p w14:paraId="36B52703" w14:textId="77777777" w:rsidR="00160D52" w:rsidRPr="00160D52" w:rsidRDefault="00160D52" w:rsidP="00160D52">
            <w:pPr>
              <w:pStyle w:val="ListParagraph"/>
              <w:numPr>
                <w:ilvl w:val="0"/>
                <w:numId w:val="27"/>
              </w:numPr>
              <w:rPr>
                <w:rFonts w:ascii="Arial" w:hAnsi="Arial"/>
                <w:sz w:val="20"/>
                <w:szCs w:val="20"/>
              </w:rPr>
            </w:pPr>
            <w:r w:rsidRPr="00160D52">
              <w:rPr>
                <w:rFonts w:ascii="Arial" w:hAnsi="Arial"/>
                <w:sz w:val="20"/>
                <w:szCs w:val="20"/>
              </w:rPr>
              <w:lastRenderedPageBreak/>
              <w:t>Tap into Forest School leader’s knowledge and more CPD</w:t>
            </w:r>
          </w:p>
          <w:p w14:paraId="5EA66F16" w14:textId="77777777" w:rsidR="00160D52" w:rsidRPr="000C3DA8" w:rsidRDefault="00160D52" w:rsidP="00160D52">
            <w:pPr>
              <w:pStyle w:val="7Tablebodycopy"/>
              <w:numPr>
                <w:ilvl w:val="0"/>
                <w:numId w:val="27"/>
              </w:numPr>
              <w:rPr>
                <w:lang w:val="en-GB"/>
              </w:rPr>
            </w:pPr>
            <w:r w:rsidRPr="00160D52">
              <w:rPr>
                <w:rFonts w:cs="Arial"/>
                <w:szCs w:val="20"/>
              </w:rPr>
              <w:t xml:space="preserve">Identify materials needed and begin to collect </w:t>
            </w:r>
            <w:proofErr w:type="gramStart"/>
            <w:r w:rsidRPr="00160D52">
              <w:rPr>
                <w:rFonts w:cs="Arial"/>
                <w:szCs w:val="20"/>
              </w:rPr>
              <w:t xml:space="preserve">these  </w:t>
            </w:r>
            <w:proofErr w:type="spellStart"/>
            <w:r w:rsidRPr="00160D52">
              <w:rPr>
                <w:rFonts w:cs="Arial"/>
                <w:szCs w:val="20"/>
              </w:rPr>
              <w:t>eg</w:t>
            </w:r>
            <w:proofErr w:type="spellEnd"/>
            <w:proofErr w:type="gramEnd"/>
            <w:r w:rsidRPr="00160D52">
              <w:rPr>
                <w:rFonts w:cs="Arial"/>
                <w:szCs w:val="20"/>
              </w:rPr>
              <w:t xml:space="preserve"> shells, sticks </w:t>
            </w:r>
            <w:proofErr w:type="spellStart"/>
            <w:r w:rsidRPr="00160D52">
              <w:rPr>
                <w:rFonts w:cs="Arial"/>
                <w:szCs w:val="20"/>
              </w:rPr>
              <w:t>etc</w:t>
            </w:r>
            <w:proofErr w:type="spellEnd"/>
          </w:p>
        </w:tc>
      </w:tr>
    </w:tbl>
    <w:p w14:paraId="59309DA4" w14:textId="77777777" w:rsidR="00B9719F" w:rsidRDefault="00B9719F" w:rsidP="00FA69C1">
      <w:pPr>
        <w:rPr>
          <w:lang w:val="en-GB"/>
        </w:rPr>
      </w:pPr>
    </w:p>
    <w:p w14:paraId="391C8B53" w14:textId="32B621D8" w:rsidR="006D0DC5" w:rsidRDefault="006D0DC5">
      <w:pPr>
        <w:rPr>
          <w:lang w:val="en-GB"/>
        </w:rPr>
      </w:pPr>
      <w:r>
        <w:rPr>
          <w:lang w:val="en-GB"/>
        </w:rPr>
        <w:br w:type="page"/>
      </w:r>
    </w:p>
    <w:p w14:paraId="103D30D1" w14:textId="77777777" w:rsidR="00B9719F" w:rsidRDefault="00B9719F" w:rsidP="00FA69C1">
      <w:pPr>
        <w:rPr>
          <w:lang w:val="en-GB"/>
        </w:rPr>
      </w:pPr>
    </w:p>
    <w:p w14:paraId="1719B477" w14:textId="77777777" w:rsidR="00B9719F" w:rsidRDefault="00B9719F"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63433A" w:rsidRPr="00A06B1C" w14:paraId="32D914F6" w14:textId="77777777" w:rsidTr="005C32EE">
        <w:tc>
          <w:tcPr>
            <w:tcW w:w="14742" w:type="dxa"/>
            <w:gridSpan w:val="3"/>
            <w:shd w:val="clear" w:color="auto" w:fill="DEEAF6"/>
            <w:tcMar>
              <w:top w:w="113" w:type="dxa"/>
              <w:bottom w:w="113" w:type="dxa"/>
            </w:tcMar>
          </w:tcPr>
          <w:p w14:paraId="502CED61" w14:textId="77777777" w:rsidR="0063433A" w:rsidRDefault="0063433A" w:rsidP="005C32EE">
            <w:pPr>
              <w:pStyle w:val="1bodycopy"/>
            </w:pPr>
            <w:r>
              <w:rPr>
                <w:b/>
                <w:bCs/>
              </w:rPr>
              <w:t>EARLY YEARS</w:t>
            </w:r>
            <w:r w:rsidRPr="00A06B1C">
              <w:t xml:space="preserve"> – </w:t>
            </w:r>
            <w:r w:rsidR="00284A3D" w:rsidRPr="00284A3D">
              <w:t xml:space="preserve">‘expected </w:t>
            </w:r>
            <w:r w:rsidRPr="00284A3D">
              <w:t>standard’</w:t>
            </w:r>
          </w:p>
          <w:p w14:paraId="669B8C43" w14:textId="77777777" w:rsidR="0063433A" w:rsidRDefault="0063433A" w:rsidP="005C32EE">
            <w:pPr>
              <w:pStyle w:val="1bodycopy"/>
            </w:pPr>
          </w:p>
          <w:p w14:paraId="7860C100" w14:textId="77777777" w:rsidR="0063433A" w:rsidRPr="00A06B1C" w:rsidRDefault="0063433A" w:rsidP="005C32EE">
            <w:pPr>
              <w:pStyle w:val="1bodycopy"/>
            </w:pPr>
            <w:r>
              <w:t>Previous Ofsted: Good</w:t>
            </w:r>
          </w:p>
        </w:tc>
      </w:tr>
      <w:tr w:rsidR="0063433A" w:rsidRPr="00A06B1C" w14:paraId="73CB4D40" w14:textId="77777777" w:rsidTr="005C32EE">
        <w:tc>
          <w:tcPr>
            <w:tcW w:w="2098" w:type="dxa"/>
            <w:tcMar>
              <w:top w:w="113" w:type="dxa"/>
              <w:bottom w:w="113" w:type="dxa"/>
            </w:tcMar>
          </w:tcPr>
          <w:p w14:paraId="4D05F3DD" w14:textId="77777777" w:rsidR="0063433A" w:rsidRPr="00A06B1C" w:rsidRDefault="0063433A" w:rsidP="005C32EE">
            <w:pPr>
              <w:pStyle w:val="7Tablebodycopy"/>
              <w:rPr>
                <w:lang w:val="en-GB"/>
              </w:rPr>
            </w:pPr>
            <w:r w:rsidRPr="00A06B1C">
              <w:rPr>
                <w:lang w:val="en-GB"/>
              </w:rPr>
              <w:t xml:space="preserve">Strengths </w:t>
            </w:r>
          </w:p>
        </w:tc>
        <w:tc>
          <w:tcPr>
            <w:tcW w:w="12644" w:type="dxa"/>
            <w:gridSpan w:val="2"/>
            <w:tcMar>
              <w:top w:w="113" w:type="dxa"/>
              <w:bottom w:w="113" w:type="dxa"/>
            </w:tcMar>
          </w:tcPr>
          <w:p w14:paraId="78693E99" w14:textId="77777777" w:rsidR="00AA3192" w:rsidRDefault="00AA3192" w:rsidP="005C32EE">
            <w:pPr>
              <w:pStyle w:val="7Tablecopybulleted"/>
              <w:rPr>
                <w:lang w:val="en-GB"/>
              </w:rPr>
            </w:pPr>
            <w:r>
              <w:rPr>
                <w:lang w:val="en-GB"/>
              </w:rPr>
              <w:t>A sense of belonging is quickly established in the Autumn term of Reception</w:t>
            </w:r>
          </w:p>
          <w:p w14:paraId="78936133" w14:textId="77777777" w:rsidR="0063433A" w:rsidRPr="00120546" w:rsidRDefault="0063433A" w:rsidP="005C32EE">
            <w:pPr>
              <w:pStyle w:val="7Tablecopybulleted"/>
              <w:rPr>
                <w:lang w:val="en-GB"/>
              </w:rPr>
            </w:pPr>
            <w:r w:rsidRPr="00120546">
              <w:rPr>
                <w:lang w:val="en-GB"/>
              </w:rPr>
              <w:t>Curriculum plans and lesson observations demonstrate a well-taught curriculum that sequences key knowledge</w:t>
            </w:r>
            <w:r w:rsidR="000E5C3A">
              <w:rPr>
                <w:lang w:val="en-GB"/>
              </w:rPr>
              <w:t xml:space="preserve"> including synthetic phonics, spelling, handwriting and early reading</w:t>
            </w:r>
          </w:p>
          <w:p w14:paraId="4904D7D7" w14:textId="77777777" w:rsidR="0063433A" w:rsidRPr="00120546" w:rsidRDefault="0063433A" w:rsidP="005C32EE">
            <w:pPr>
              <w:pStyle w:val="7Tablecopybulleted"/>
              <w:rPr>
                <w:lang w:val="en-GB"/>
              </w:rPr>
            </w:pPr>
            <w:r w:rsidRPr="00120546">
              <w:rPr>
                <w:lang w:val="en-GB"/>
              </w:rPr>
              <w:t>Lesson observations show teachers are consistently sticking to the sequence to deliver key knowledge and skills</w:t>
            </w:r>
          </w:p>
          <w:p w14:paraId="59D925C0" w14:textId="77777777" w:rsidR="0063433A" w:rsidRPr="00120546" w:rsidRDefault="0063433A" w:rsidP="005C32EE">
            <w:pPr>
              <w:pStyle w:val="7Tablecopybulleted"/>
              <w:rPr>
                <w:lang w:val="en-GB"/>
              </w:rPr>
            </w:pPr>
            <w:r w:rsidRPr="00120546">
              <w:rPr>
                <w:lang w:val="en-GB"/>
              </w:rPr>
              <w:t>Children are supported to acquire a wide vocabulary and communicate effectively, including children with SEND or who are disadvantaged.</w:t>
            </w:r>
          </w:p>
          <w:p w14:paraId="7A8A1DFF" w14:textId="77777777" w:rsidR="0063433A" w:rsidRPr="00120546" w:rsidRDefault="0063433A" w:rsidP="005C32EE">
            <w:pPr>
              <w:pStyle w:val="7Tablecopybulleted"/>
              <w:rPr>
                <w:lang w:val="en-GB"/>
              </w:rPr>
            </w:pPr>
            <w:r w:rsidRPr="00120546">
              <w:rPr>
                <w:lang w:val="en-GB"/>
              </w:rPr>
              <w:t xml:space="preserve"> Book scrutiny and lesson observations show that pupils </w:t>
            </w:r>
            <w:proofErr w:type="gramStart"/>
            <w:r w:rsidRPr="00120546">
              <w:rPr>
                <w:lang w:val="en-GB"/>
              </w:rPr>
              <w:t>have the ability to</w:t>
            </w:r>
            <w:proofErr w:type="gramEnd"/>
            <w:r w:rsidRPr="00120546">
              <w:rPr>
                <w:lang w:val="en-GB"/>
              </w:rPr>
              <w:t xml:space="preserve"> articulate their ideas across all groups </w:t>
            </w:r>
          </w:p>
          <w:p w14:paraId="1FADCB61" w14:textId="77777777" w:rsidR="0063433A" w:rsidRDefault="0063433A" w:rsidP="005C32EE">
            <w:pPr>
              <w:pStyle w:val="7Tablecopybulleted"/>
              <w:rPr>
                <w:lang w:val="en-GB"/>
              </w:rPr>
            </w:pPr>
            <w:r w:rsidRPr="00120546">
              <w:rPr>
                <w:lang w:val="en-GB"/>
              </w:rPr>
              <w:t xml:space="preserve">Data shows that pupils routinely reach the expected levels of development </w:t>
            </w:r>
          </w:p>
          <w:p w14:paraId="696018EF" w14:textId="77777777" w:rsidR="0063433A" w:rsidRDefault="0063433A" w:rsidP="005C32EE">
            <w:pPr>
              <w:pStyle w:val="7Tablecopybulleted"/>
              <w:rPr>
                <w:lang w:val="en-GB"/>
              </w:rPr>
            </w:pPr>
            <w:r>
              <w:rPr>
                <w:lang w:val="en-GB"/>
              </w:rPr>
              <w:t xml:space="preserve">High quality interactions from </w:t>
            </w:r>
            <w:r w:rsidR="000E5C3A">
              <w:rPr>
                <w:lang w:val="en-GB"/>
              </w:rPr>
              <w:t xml:space="preserve">all the adults in Year R ensures vocabulary is strong and learning continues </w:t>
            </w:r>
            <w:r>
              <w:rPr>
                <w:lang w:val="en-GB"/>
              </w:rPr>
              <w:t>to occur</w:t>
            </w:r>
          </w:p>
          <w:p w14:paraId="26A97AB8" w14:textId="77777777" w:rsidR="00AA3192" w:rsidRDefault="00AA3192" w:rsidP="005C32EE">
            <w:pPr>
              <w:pStyle w:val="7Tablecopybulleted"/>
              <w:rPr>
                <w:lang w:val="en-GB"/>
              </w:rPr>
            </w:pPr>
            <w:r>
              <w:rPr>
                <w:lang w:val="en-GB"/>
              </w:rPr>
              <w:t>Daily story time is prioritised building familiarity with high quality texts encouraging a love of reading in every pupil</w:t>
            </w:r>
          </w:p>
          <w:p w14:paraId="4ED59BEA" w14:textId="77777777" w:rsidR="00AA3192" w:rsidRPr="00A06B1C" w:rsidRDefault="00AA3192" w:rsidP="005C32EE">
            <w:pPr>
              <w:pStyle w:val="7Tablecopybulleted"/>
              <w:rPr>
                <w:lang w:val="en-GB"/>
              </w:rPr>
            </w:pPr>
            <w:r>
              <w:rPr>
                <w:lang w:val="en-GB"/>
              </w:rPr>
              <w:t>We build strong relationships and working partnerships with parents even before pupils start school, strengthened by visits to school prior to the Autumn term, home visits and workshops in the first half of the Autumn term</w:t>
            </w:r>
          </w:p>
        </w:tc>
      </w:tr>
      <w:tr w:rsidR="0063433A" w:rsidRPr="00A06B1C" w14:paraId="20083DD0" w14:textId="77777777" w:rsidTr="005C32EE">
        <w:tc>
          <w:tcPr>
            <w:tcW w:w="7485" w:type="dxa"/>
            <w:gridSpan w:val="2"/>
            <w:tcMar>
              <w:top w:w="113" w:type="dxa"/>
              <w:bottom w:w="113" w:type="dxa"/>
            </w:tcMar>
          </w:tcPr>
          <w:p w14:paraId="595F8A02" w14:textId="77777777" w:rsidR="0063433A" w:rsidRPr="00A06B1C" w:rsidRDefault="0063433A" w:rsidP="005C32EE">
            <w:pPr>
              <w:pStyle w:val="7Tablecopybulleted"/>
              <w:numPr>
                <w:ilvl w:val="0"/>
                <w:numId w:val="0"/>
              </w:numPr>
              <w:rPr>
                <w:lang w:val="en-GB"/>
              </w:rPr>
            </w:pPr>
            <w:r w:rsidRPr="00A06B1C">
              <w:rPr>
                <w:lang w:val="en-GB"/>
              </w:rPr>
              <w:t>Actions from previous year:</w:t>
            </w:r>
          </w:p>
          <w:p w14:paraId="413E4F02" w14:textId="77777777" w:rsidR="0063433A" w:rsidRPr="00B2597E" w:rsidRDefault="0063433A" w:rsidP="005C32EE">
            <w:pPr>
              <w:pStyle w:val="7Tablebodycopy"/>
              <w:numPr>
                <w:ilvl w:val="0"/>
                <w:numId w:val="18"/>
              </w:numPr>
              <w:rPr>
                <w:lang w:val="en-GB"/>
              </w:rPr>
            </w:pPr>
            <w:r>
              <w:rPr>
                <w:lang w:val="en-GB"/>
              </w:rPr>
              <w:t>CTs focus on speaking, listening and communicating effectively (</w:t>
            </w:r>
            <w:proofErr w:type="gramStart"/>
            <w:r>
              <w:rPr>
                <w:lang w:val="en-GB"/>
              </w:rPr>
              <w:t>as a result of</w:t>
            </w:r>
            <w:proofErr w:type="gramEnd"/>
            <w:r>
              <w:rPr>
                <w:lang w:val="en-GB"/>
              </w:rPr>
              <w:t xml:space="preserve"> Baseline)</w:t>
            </w:r>
          </w:p>
        </w:tc>
        <w:tc>
          <w:tcPr>
            <w:tcW w:w="7257" w:type="dxa"/>
          </w:tcPr>
          <w:p w14:paraId="0E69E93B" w14:textId="77777777" w:rsidR="0063433A" w:rsidRPr="00A06B1C" w:rsidRDefault="0063433A" w:rsidP="005C32EE">
            <w:pPr>
              <w:pStyle w:val="7Tablebodycopy"/>
              <w:rPr>
                <w:lang w:val="en-GB"/>
              </w:rPr>
            </w:pPr>
            <w:r w:rsidRPr="00A06B1C">
              <w:rPr>
                <w:lang w:val="en-GB"/>
              </w:rPr>
              <w:t>Impact of actions:</w:t>
            </w:r>
          </w:p>
          <w:p w14:paraId="10252652" w14:textId="77777777" w:rsidR="0063433A" w:rsidRDefault="0063433A" w:rsidP="005C32EE">
            <w:pPr>
              <w:pStyle w:val="7Tablebodycopy"/>
              <w:numPr>
                <w:ilvl w:val="0"/>
                <w:numId w:val="18"/>
              </w:numPr>
              <w:rPr>
                <w:lang w:val="en-GB"/>
              </w:rPr>
            </w:pPr>
            <w:r>
              <w:rPr>
                <w:lang w:val="en-GB"/>
              </w:rPr>
              <w:t xml:space="preserve">A focus on oracy ensured pupils communicated effectively with others </w:t>
            </w:r>
          </w:p>
          <w:p w14:paraId="7C3BDFDE" w14:textId="77777777" w:rsidR="00AA3192" w:rsidRPr="00A06B1C" w:rsidRDefault="00AA3192" w:rsidP="005C32EE">
            <w:pPr>
              <w:pStyle w:val="7Tablebodycopy"/>
              <w:numPr>
                <w:ilvl w:val="0"/>
                <w:numId w:val="18"/>
              </w:numPr>
              <w:rPr>
                <w:lang w:val="en-GB"/>
              </w:rPr>
            </w:pPr>
            <w:r>
              <w:rPr>
                <w:lang w:val="en-GB"/>
              </w:rPr>
              <w:t>Children progressed well from starting points</w:t>
            </w:r>
          </w:p>
        </w:tc>
      </w:tr>
      <w:tr w:rsidR="0063433A" w:rsidRPr="00A06B1C" w14:paraId="6ECEDAD1" w14:textId="77777777" w:rsidTr="005C32EE">
        <w:tc>
          <w:tcPr>
            <w:tcW w:w="2098" w:type="dxa"/>
            <w:tcMar>
              <w:top w:w="113" w:type="dxa"/>
              <w:bottom w:w="113" w:type="dxa"/>
            </w:tcMar>
          </w:tcPr>
          <w:p w14:paraId="77381945" w14:textId="77777777" w:rsidR="0063433A" w:rsidRPr="00A06B1C" w:rsidRDefault="0063433A" w:rsidP="005C32EE">
            <w:pPr>
              <w:pStyle w:val="7Tablebodycopy"/>
              <w:rPr>
                <w:lang w:val="en-GB"/>
              </w:rPr>
            </w:pPr>
            <w:r w:rsidRPr="00A06B1C">
              <w:rPr>
                <w:lang w:val="en-GB"/>
              </w:rPr>
              <w:t>Areas for development</w:t>
            </w:r>
          </w:p>
        </w:tc>
        <w:tc>
          <w:tcPr>
            <w:tcW w:w="12644" w:type="dxa"/>
            <w:gridSpan w:val="2"/>
            <w:tcMar>
              <w:top w:w="113" w:type="dxa"/>
              <w:bottom w:w="113" w:type="dxa"/>
            </w:tcMar>
          </w:tcPr>
          <w:p w14:paraId="3E2E5B8F" w14:textId="77777777" w:rsidR="00C477A6" w:rsidRPr="006558B9" w:rsidRDefault="00C477A6" w:rsidP="00C477A6">
            <w:pPr>
              <w:pStyle w:val="ListParagraph"/>
              <w:numPr>
                <w:ilvl w:val="0"/>
                <w:numId w:val="18"/>
              </w:numPr>
              <w:rPr>
                <w:rFonts w:ascii="Arial" w:hAnsi="Arial"/>
                <w:sz w:val="20"/>
                <w:szCs w:val="20"/>
                <w:highlight w:val="green"/>
              </w:rPr>
            </w:pPr>
            <w:r w:rsidRPr="006558B9">
              <w:rPr>
                <w:rFonts w:ascii="Arial" w:hAnsi="Arial"/>
                <w:sz w:val="20"/>
                <w:szCs w:val="20"/>
                <w:highlight w:val="green"/>
              </w:rPr>
              <w:t>Upskill new staff</w:t>
            </w:r>
          </w:p>
          <w:p w14:paraId="137B6195" w14:textId="77777777" w:rsidR="00C477A6" w:rsidRPr="006558B9" w:rsidRDefault="00C477A6" w:rsidP="00C477A6">
            <w:pPr>
              <w:pStyle w:val="ListParagraph"/>
              <w:numPr>
                <w:ilvl w:val="0"/>
                <w:numId w:val="18"/>
              </w:numPr>
              <w:rPr>
                <w:rFonts w:ascii="Arial" w:hAnsi="Arial"/>
                <w:sz w:val="20"/>
                <w:szCs w:val="20"/>
                <w:highlight w:val="green"/>
              </w:rPr>
            </w:pPr>
            <w:r w:rsidRPr="006558B9">
              <w:rPr>
                <w:rFonts w:ascii="Arial" w:hAnsi="Arial"/>
                <w:sz w:val="20"/>
                <w:szCs w:val="20"/>
                <w:highlight w:val="green"/>
              </w:rPr>
              <w:t>Meet the requirements of the new EYFS requirement</w:t>
            </w:r>
          </w:p>
          <w:p w14:paraId="7F5B426E" w14:textId="77777777" w:rsidR="00C477A6" w:rsidRPr="006558B9" w:rsidRDefault="00C477A6" w:rsidP="00C477A6">
            <w:pPr>
              <w:pStyle w:val="ListParagraph"/>
              <w:numPr>
                <w:ilvl w:val="0"/>
                <w:numId w:val="18"/>
              </w:numPr>
              <w:rPr>
                <w:rFonts w:ascii="Arial" w:hAnsi="Arial"/>
                <w:sz w:val="20"/>
                <w:szCs w:val="20"/>
                <w:highlight w:val="green"/>
              </w:rPr>
            </w:pPr>
            <w:r w:rsidRPr="006558B9">
              <w:rPr>
                <w:rFonts w:ascii="Arial" w:hAnsi="Arial"/>
                <w:sz w:val="20"/>
                <w:szCs w:val="20"/>
                <w:highlight w:val="green"/>
              </w:rPr>
              <w:t xml:space="preserve">Subject </w:t>
            </w:r>
            <w:proofErr w:type="gramStart"/>
            <w:r w:rsidRPr="006558B9">
              <w:rPr>
                <w:rFonts w:ascii="Arial" w:hAnsi="Arial"/>
                <w:sz w:val="20"/>
                <w:szCs w:val="20"/>
                <w:highlight w:val="green"/>
              </w:rPr>
              <w:t>leaders</w:t>
            </w:r>
            <w:proofErr w:type="gramEnd"/>
            <w:r w:rsidRPr="006558B9">
              <w:rPr>
                <w:rFonts w:ascii="Arial" w:hAnsi="Arial"/>
                <w:sz w:val="20"/>
                <w:szCs w:val="20"/>
                <w:highlight w:val="green"/>
              </w:rPr>
              <w:t xml:space="preserve"> knowledge of EYFS is enhanced</w:t>
            </w:r>
          </w:p>
          <w:p w14:paraId="6B1063BB" w14:textId="77777777" w:rsidR="0063433A" w:rsidRPr="00C477A6" w:rsidRDefault="00C477A6" w:rsidP="005C32EE">
            <w:pPr>
              <w:pStyle w:val="ListParagraph"/>
              <w:numPr>
                <w:ilvl w:val="0"/>
                <w:numId w:val="18"/>
              </w:numPr>
              <w:rPr>
                <w:rFonts w:ascii="Arial" w:hAnsi="Arial"/>
                <w:sz w:val="20"/>
                <w:szCs w:val="20"/>
              </w:rPr>
            </w:pPr>
            <w:r w:rsidRPr="006558B9">
              <w:rPr>
                <w:rFonts w:ascii="Arial" w:hAnsi="Arial"/>
                <w:sz w:val="20"/>
                <w:szCs w:val="20"/>
                <w:highlight w:val="green"/>
              </w:rPr>
              <w:t>CTS aware of Ordinarily Available Provision (OAP)</w:t>
            </w:r>
          </w:p>
        </w:tc>
      </w:tr>
      <w:tr w:rsidR="0063433A" w:rsidRPr="00A06B1C" w14:paraId="2ECC8459" w14:textId="77777777" w:rsidTr="005C32EE">
        <w:tc>
          <w:tcPr>
            <w:tcW w:w="2098" w:type="dxa"/>
            <w:tcMar>
              <w:top w:w="113" w:type="dxa"/>
              <w:bottom w:w="113" w:type="dxa"/>
            </w:tcMar>
          </w:tcPr>
          <w:p w14:paraId="10AD74B2" w14:textId="77777777" w:rsidR="0063433A" w:rsidRPr="00A06B1C" w:rsidRDefault="0063433A" w:rsidP="005C32EE">
            <w:pPr>
              <w:pStyle w:val="7Tablebodycopy"/>
              <w:rPr>
                <w:lang w:val="en-GB"/>
              </w:rPr>
            </w:pPr>
            <w:r w:rsidRPr="00A06B1C">
              <w:rPr>
                <w:lang w:val="en-GB"/>
              </w:rPr>
              <w:t>Next steps</w:t>
            </w:r>
          </w:p>
          <w:p w14:paraId="69629260" w14:textId="77777777" w:rsidR="0063433A" w:rsidRPr="00A06B1C" w:rsidRDefault="0063433A" w:rsidP="005C32EE">
            <w:pPr>
              <w:pStyle w:val="7Tablebodycopy"/>
              <w:rPr>
                <w:lang w:val="en-GB"/>
              </w:rPr>
            </w:pPr>
          </w:p>
        </w:tc>
        <w:tc>
          <w:tcPr>
            <w:tcW w:w="12644" w:type="dxa"/>
            <w:gridSpan w:val="2"/>
            <w:tcMar>
              <w:top w:w="113" w:type="dxa"/>
              <w:bottom w:w="113" w:type="dxa"/>
            </w:tcMar>
          </w:tcPr>
          <w:p w14:paraId="0596522F" w14:textId="77777777" w:rsidR="00B2597E" w:rsidRPr="006558B9" w:rsidRDefault="00905F8F" w:rsidP="00B2597E">
            <w:pPr>
              <w:pStyle w:val="7Tablebodycopy"/>
              <w:numPr>
                <w:ilvl w:val="0"/>
                <w:numId w:val="28"/>
              </w:numPr>
              <w:rPr>
                <w:highlight w:val="green"/>
                <w:lang w:val="en-GB"/>
              </w:rPr>
            </w:pPr>
            <w:r w:rsidRPr="006558B9">
              <w:rPr>
                <w:highlight w:val="green"/>
                <w:lang w:val="en-GB"/>
              </w:rPr>
              <w:t>Training for EYFS staff</w:t>
            </w:r>
          </w:p>
          <w:p w14:paraId="72DB785D" w14:textId="77777777" w:rsidR="0063433A" w:rsidRPr="006558B9" w:rsidRDefault="007E0ACD" w:rsidP="00B2597E">
            <w:pPr>
              <w:pStyle w:val="7Tablebodycopy"/>
              <w:numPr>
                <w:ilvl w:val="0"/>
                <w:numId w:val="28"/>
              </w:numPr>
              <w:rPr>
                <w:highlight w:val="green"/>
                <w:lang w:val="en-GB"/>
              </w:rPr>
            </w:pPr>
            <w:r w:rsidRPr="006558B9">
              <w:rPr>
                <w:highlight w:val="green"/>
                <w:lang w:val="en-GB"/>
              </w:rPr>
              <w:t>Adults move learning on in continuous provision</w:t>
            </w:r>
          </w:p>
          <w:p w14:paraId="68A576D4" w14:textId="77777777" w:rsidR="00284A3D" w:rsidRPr="00B2597E" w:rsidRDefault="00284A3D" w:rsidP="00B2597E">
            <w:pPr>
              <w:pStyle w:val="7Tablebodycopy"/>
              <w:numPr>
                <w:ilvl w:val="0"/>
                <w:numId w:val="28"/>
              </w:numPr>
              <w:rPr>
                <w:lang w:val="en-GB"/>
              </w:rPr>
            </w:pPr>
            <w:r>
              <w:rPr>
                <w:lang w:val="en-GB"/>
              </w:rPr>
              <w:t>A close focus on disadvantaged pupils</w:t>
            </w:r>
          </w:p>
        </w:tc>
      </w:tr>
    </w:tbl>
    <w:p w14:paraId="76FE224B" w14:textId="77777777" w:rsidR="00FA69C1" w:rsidRPr="00A06B1C" w:rsidRDefault="00FA69C1" w:rsidP="00FA69C1">
      <w:pPr>
        <w:rPr>
          <w:lang w:val="en-GB"/>
        </w:rPr>
      </w:pPr>
    </w:p>
    <w:p w14:paraId="0E76A0E5" w14:textId="77777777" w:rsidR="00284A3D" w:rsidRDefault="00284A3D">
      <w:pPr>
        <w:rPr>
          <w:lang w:val="en-GB"/>
        </w:rPr>
      </w:pPr>
      <w:r>
        <w:rPr>
          <w:lang w:val="en-GB"/>
        </w:rPr>
        <w:br w:type="page"/>
      </w:r>
    </w:p>
    <w:p w14:paraId="7807183A" w14:textId="77777777" w:rsidR="00FA69C1" w:rsidRPr="00A06B1C" w:rsidRDefault="00FA69C1" w:rsidP="00FA69C1">
      <w:pPr>
        <w:rPr>
          <w:lang w:val="en-GB"/>
        </w:rPr>
      </w:pPr>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98"/>
        <w:gridCol w:w="5387"/>
        <w:gridCol w:w="7257"/>
      </w:tblGrid>
      <w:tr w:rsidR="00487682" w:rsidRPr="00A06B1C" w14:paraId="247E640D" w14:textId="77777777" w:rsidTr="008D3399">
        <w:tc>
          <w:tcPr>
            <w:tcW w:w="14742" w:type="dxa"/>
            <w:gridSpan w:val="3"/>
            <w:shd w:val="clear" w:color="auto" w:fill="DEEAF6"/>
            <w:tcMar>
              <w:top w:w="113" w:type="dxa"/>
              <w:bottom w:w="113" w:type="dxa"/>
            </w:tcMar>
          </w:tcPr>
          <w:p w14:paraId="43395B43" w14:textId="77777777" w:rsidR="00487682" w:rsidRDefault="00487682" w:rsidP="00736CDC">
            <w:pPr>
              <w:pStyle w:val="7Tablebodycopy"/>
              <w:rPr>
                <w:lang w:val="en-GB"/>
              </w:rPr>
            </w:pPr>
            <w:r>
              <w:rPr>
                <w:b/>
                <w:lang w:val="en-GB"/>
              </w:rPr>
              <w:t>LEADERSHIP AND GOVERNANCE</w:t>
            </w:r>
            <w:r w:rsidRPr="00A06B1C">
              <w:rPr>
                <w:lang w:val="en-GB"/>
              </w:rPr>
              <w:t xml:space="preserve"> – </w:t>
            </w:r>
            <w:r w:rsidR="00284A3D" w:rsidRPr="00284A3D">
              <w:rPr>
                <w:lang w:val="en-GB"/>
              </w:rPr>
              <w:t>‘strong’ standard</w:t>
            </w:r>
          </w:p>
          <w:p w14:paraId="0A6EEC4A" w14:textId="77777777" w:rsidR="006208FC" w:rsidRDefault="006208FC" w:rsidP="00736CDC">
            <w:pPr>
              <w:pStyle w:val="7Tablebodycopy"/>
              <w:rPr>
                <w:lang w:val="en-GB"/>
              </w:rPr>
            </w:pPr>
          </w:p>
          <w:p w14:paraId="5C6B8948" w14:textId="77777777" w:rsidR="006208FC" w:rsidRPr="00A06B1C" w:rsidRDefault="006A1DA4" w:rsidP="00736CDC">
            <w:pPr>
              <w:pStyle w:val="7Tablebodycopy"/>
              <w:rPr>
                <w:lang w:val="en-GB"/>
              </w:rPr>
            </w:pPr>
            <w:r>
              <w:rPr>
                <w:lang w:val="en-GB"/>
              </w:rPr>
              <w:t>Leadership &amp; Management: Outstanding</w:t>
            </w:r>
          </w:p>
        </w:tc>
      </w:tr>
      <w:tr w:rsidR="00487682" w:rsidRPr="00A06B1C" w14:paraId="0DFE22D2" w14:textId="77777777" w:rsidTr="008D3399">
        <w:tc>
          <w:tcPr>
            <w:tcW w:w="2098" w:type="dxa"/>
            <w:tcMar>
              <w:top w:w="113" w:type="dxa"/>
              <w:bottom w:w="113" w:type="dxa"/>
            </w:tcMar>
          </w:tcPr>
          <w:p w14:paraId="1FD118D9" w14:textId="77777777" w:rsidR="00487682" w:rsidRPr="00A06B1C" w:rsidRDefault="00487682" w:rsidP="00736CDC">
            <w:pPr>
              <w:pStyle w:val="7Tablebodycopy"/>
              <w:rPr>
                <w:lang w:val="en-GB"/>
              </w:rPr>
            </w:pPr>
            <w:r w:rsidRPr="00A06B1C">
              <w:rPr>
                <w:lang w:val="en-GB"/>
              </w:rPr>
              <w:t xml:space="preserve">Strengths </w:t>
            </w:r>
          </w:p>
        </w:tc>
        <w:tc>
          <w:tcPr>
            <w:tcW w:w="12644" w:type="dxa"/>
            <w:gridSpan w:val="2"/>
            <w:tcMar>
              <w:top w:w="113" w:type="dxa"/>
              <w:bottom w:w="113" w:type="dxa"/>
            </w:tcMar>
          </w:tcPr>
          <w:p w14:paraId="33B2F34E" w14:textId="77777777" w:rsidR="006A1DA4" w:rsidRPr="006A1DA4" w:rsidRDefault="00BF1913" w:rsidP="00736CDC">
            <w:pPr>
              <w:pStyle w:val="7Tablecopybulleted"/>
              <w:rPr>
                <w:lang w:val="en-GB"/>
              </w:rPr>
            </w:pPr>
            <w:r w:rsidRPr="006A1DA4">
              <w:rPr>
                <w:lang w:val="en-GB"/>
              </w:rPr>
              <w:t>The l</w:t>
            </w:r>
            <w:r w:rsidR="00B74F47" w:rsidRPr="006A1DA4">
              <w:rPr>
                <w:lang w:val="en-GB"/>
              </w:rPr>
              <w:t>eadership team has a strong understanding of our school’s context, strengths and areas for development, informed by data and evidence</w:t>
            </w:r>
            <w:r w:rsidR="00DC5380" w:rsidRPr="006A1DA4">
              <w:rPr>
                <w:lang w:val="en-GB"/>
              </w:rPr>
              <w:t xml:space="preserve">. </w:t>
            </w:r>
          </w:p>
          <w:p w14:paraId="732CD332" w14:textId="77777777" w:rsidR="00487682" w:rsidRPr="006A1DA4" w:rsidRDefault="00DC5380" w:rsidP="00736CDC">
            <w:pPr>
              <w:pStyle w:val="7Tablecopybulleted"/>
              <w:rPr>
                <w:lang w:val="en-GB"/>
              </w:rPr>
            </w:pPr>
            <w:r w:rsidRPr="006A1DA4">
              <w:rPr>
                <w:lang w:val="en-GB"/>
              </w:rPr>
              <w:t xml:space="preserve">Our </w:t>
            </w:r>
            <w:r w:rsidR="006A1DA4" w:rsidRPr="006A1DA4">
              <w:rPr>
                <w:lang w:val="en-GB"/>
              </w:rPr>
              <w:t>school development plan (SD</w:t>
            </w:r>
            <w:r w:rsidR="00C50C05" w:rsidRPr="006A1DA4">
              <w:rPr>
                <w:lang w:val="en-GB"/>
              </w:rPr>
              <w:t>P)</w:t>
            </w:r>
            <w:r w:rsidRPr="006A1DA4">
              <w:rPr>
                <w:lang w:val="en-GB"/>
              </w:rPr>
              <w:t xml:space="preserve"> is clearly aligned with data-driven self-evaluation</w:t>
            </w:r>
          </w:p>
          <w:p w14:paraId="19AF1988" w14:textId="77777777" w:rsidR="00B74F47" w:rsidRDefault="00B74F47" w:rsidP="00736CDC">
            <w:pPr>
              <w:pStyle w:val="7Tablecopybulleted"/>
              <w:rPr>
                <w:lang w:val="en-GB"/>
              </w:rPr>
            </w:pPr>
            <w:r w:rsidRPr="006A1DA4">
              <w:rPr>
                <w:lang w:val="en-GB"/>
              </w:rPr>
              <w:t>Staff feel valued, and have opportunities to share their perspectives through meetings, participation in working groups and surveys</w:t>
            </w:r>
          </w:p>
          <w:p w14:paraId="6D732D54" w14:textId="77777777" w:rsidR="00143152" w:rsidRPr="006A1DA4" w:rsidRDefault="00143152" w:rsidP="00736CDC">
            <w:pPr>
              <w:pStyle w:val="7Tablecopybulleted"/>
              <w:rPr>
                <w:lang w:val="en-GB"/>
              </w:rPr>
            </w:pPr>
            <w:r>
              <w:rPr>
                <w:lang w:val="en-GB"/>
              </w:rPr>
              <w:t xml:space="preserve">CPD build expertise in all staff enabling strong teaching and learning based on evidence </w:t>
            </w:r>
          </w:p>
          <w:p w14:paraId="769ECED2" w14:textId="77777777" w:rsidR="006A1DA4" w:rsidRDefault="00B74F47" w:rsidP="00736CDC">
            <w:pPr>
              <w:pStyle w:val="7Tablecopybulleted"/>
              <w:rPr>
                <w:lang w:val="en-GB"/>
              </w:rPr>
            </w:pPr>
            <w:r w:rsidRPr="006A1DA4">
              <w:rPr>
                <w:lang w:val="en-GB"/>
              </w:rPr>
              <w:t>Governors understand the school’s context and improvement priorities, and challenge leaders effectively</w:t>
            </w:r>
            <w:r w:rsidR="00D31516" w:rsidRPr="006A1DA4">
              <w:rPr>
                <w:lang w:val="en-GB"/>
              </w:rPr>
              <w:t>.</w:t>
            </w:r>
          </w:p>
          <w:p w14:paraId="4571504A" w14:textId="77777777" w:rsidR="00143152" w:rsidRPr="006A1DA4" w:rsidRDefault="00143152" w:rsidP="00736CDC">
            <w:pPr>
              <w:pStyle w:val="7Tablecopybulleted"/>
              <w:rPr>
                <w:lang w:val="en-GB"/>
              </w:rPr>
            </w:pPr>
            <w:r>
              <w:rPr>
                <w:lang w:val="en-GB"/>
              </w:rPr>
              <w:t>Governors ensure that our school enables every pupil to thrive and to make good progress from their starting points.</w:t>
            </w:r>
          </w:p>
          <w:p w14:paraId="2722066B" w14:textId="77777777" w:rsidR="00B74F47" w:rsidRPr="006A1DA4" w:rsidRDefault="00D31516" w:rsidP="00736CDC">
            <w:pPr>
              <w:pStyle w:val="7Tablecopybulleted"/>
              <w:rPr>
                <w:lang w:val="en-GB"/>
              </w:rPr>
            </w:pPr>
            <w:r w:rsidRPr="006A1DA4">
              <w:rPr>
                <w:lang w:val="en-GB"/>
              </w:rPr>
              <w:t xml:space="preserve"> </w:t>
            </w:r>
            <w:r w:rsidR="006A1DA4" w:rsidRPr="006A1DA4">
              <w:rPr>
                <w:lang w:val="en-GB"/>
              </w:rPr>
              <w:t xml:space="preserve">FGB </w:t>
            </w:r>
            <w:r w:rsidRPr="006A1DA4">
              <w:rPr>
                <w:lang w:val="en-GB"/>
              </w:rPr>
              <w:t>meeting minutes and records of committee work show that governors ask probing questions, hold leaders to account, and strategically review key decisions</w:t>
            </w:r>
            <w:r w:rsidR="00143152">
              <w:rPr>
                <w:lang w:val="en-GB"/>
              </w:rPr>
              <w:t xml:space="preserve"> and understanding their key strategic roles.</w:t>
            </w:r>
          </w:p>
          <w:p w14:paraId="5F5D010C" w14:textId="77777777" w:rsidR="00B74F47" w:rsidRPr="00B74F47" w:rsidRDefault="00B74F47" w:rsidP="006A1DA4">
            <w:pPr>
              <w:pStyle w:val="7Tablecopybulleted"/>
              <w:rPr>
                <w:lang w:val="en-GB"/>
              </w:rPr>
            </w:pPr>
            <w:r w:rsidRPr="006A1DA4">
              <w:rPr>
                <w:lang w:val="en-GB"/>
              </w:rPr>
              <w:t xml:space="preserve">Staff retention data shows low </w:t>
            </w:r>
            <w:r w:rsidR="00D31516" w:rsidRPr="006A1DA4">
              <w:rPr>
                <w:lang w:val="en-GB"/>
              </w:rPr>
              <w:t>turnover</w:t>
            </w:r>
            <w:r w:rsidRPr="006A1DA4">
              <w:rPr>
                <w:lang w:val="en-GB"/>
              </w:rPr>
              <w:t>, suggesting a good working environment and manageable workload</w:t>
            </w:r>
            <w:r w:rsidR="00D31516" w:rsidRPr="006A1DA4">
              <w:rPr>
                <w:lang w:val="en-GB"/>
              </w:rPr>
              <w:t xml:space="preserve">. </w:t>
            </w:r>
          </w:p>
        </w:tc>
      </w:tr>
      <w:tr w:rsidR="00487682" w:rsidRPr="00A06B1C" w14:paraId="631A3B23" w14:textId="77777777" w:rsidTr="008D3399">
        <w:tc>
          <w:tcPr>
            <w:tcW w:w="7485" w:type="dxa"/>
            <w:gridSpan w:val="2"/>
            <w:tcMar>
              <w:top w:w="113" w:type="dxa"/>
              <w:bottom w:w="113" w:type="dxa"/>
            </w:tcMar>
          </w:tcPr>
          <w:p w14:paraId="698A969F" w14:textId="77777777" w:rsidR="00487682" w:rsidRPr="00A06B1C" w:rsidRDefault="00487682" w:rsidP="00736CDC">
            <w:pPr>
              <w:pStyle w:val="7Tablecopybulleted"/>
              <w:numPr>
                <w:ilvl w:val="0"/>
                <w:numId w:val="0"/>
              </w:numPr>
              <w:rPr>
                <w:lang w:val="en-GB"/>
              </w:rPr>
            </w:pPr>
            <w:r w:rsidRPr="00A06B1C">
              <w:rPr>
                <w:lang w:val="en-GB"/>
              </w:rPr>
              <w:t>Actions from previous year:</w:t>
            </w:r>
          </w:p>
          <w:p w14:paraId="04C144C8" w14:textId="77777777" w:rsidR="00487682" w:rsidRPr="00A06B1C" w:rsidRDefault="00284A3D" w:rsidP="00284A3D">
            <w:pPr>
              <w:pStyle w:val="7Tablebodycopy"/>
              <w:numPr>
                <w:ilvl w:val="0"/>
                <w:numId w:val="30"/>
              </w:numPr>
              <w:rPr>
                <w:lang w:val="en-GB"/>
              </w:rPr>
            </w:pPr>
            <w:r>
              <w:rPr>
                <w:lang w:val="en-GB"/>
              </w:rPr>
              <w:t>Governor visits aligned to SDP</w:t>
            </w:r>
          </w:p>
          <w:p w14:paraId="0578592B" w14:textId="77777777" w:rsidR="00487682" w:rsidRPr="00A06B1C" w:rsidRDefault="00487682" w:rsidP="00736CDC">
            <w:pPr>
              <w:pStyle w:val="7Tablebodycopy"/>
              <w:rPr>
                <w:lang w:val="en-GB"/>
              </w:rPr>
            </w:pPr>
          </w:p>
        </w:tc>
        <w:tc>
          <w:tcPr>
            <w:tcW w:w="7257" w:type="dxa"/>
          </w:tcPr>
          <w:p w14:paraId="7501760C" w14:textId="77777777" w:rsidR="00487682" w:rsidRPr="00A06B1C" w:rsidRDefault="00487682" w:rsidP="00736CDC">
            <w:pPr>
              <w:pStyle w:val="7Tablebodycopy"/>
              <w:rPr>
                <w:lang w:val="en-GB"/>
              </w:rPr>
            </w:pPr>
            <w:r w:rsidRPr="00A06B1C">
              <w:rPr>
                <w:lang w:val="en-GB"/>
              </w:rPr>
              <w:t>Impact of actions:</w:t>
            </w:r>
          </w:p>
          <w:p w14:paraId="541AA9BD" w14:textId="77777777" w:rsidR="00487682" w:rsidRDefault="00143152" w:rsidP="00143152">
            <w:pPr>
              <w:pStyle w:val="7Tablebodycopy"/>
              <w:numPr>
                <w:ilvl w:val="0"/>
                <w:numId w:val="29"/>
              </w:numPr>
              <w:rPr>
                <w:lang w:val="en-GB"/>
              </w:rPr>
            </w:pPr>
            <w:r>
              <w:rPr>
                <w:lang w:val="en-GB"/>
              </w:rPr>
              <w:t>Outcomes and experiences of all pupils and groups is strong</w:t>
            </w:r>
          </w:p>
          <w:p w14:paraId="1DEE8969" w14:textId="77777777" w:rsidR="00143152" w:rsidRPr="00A06B1C" w:rsidRDefault="00143152" w:rsidP="00143152">
            <w:pPr>
              <w:pStyle w:val="7Tablebodycopy"/>
              <w:numPr>
                <w:ilvl w:val="0"/>
                <w:numId w:val="29"/>
              </w:numPr>
              <w:rPr>
                <w:lang w:val="en-GB"/>
              </w:rPr>
            </w:pPr>
            <w:r>
              <w:rPr>
                <w:lang w:val="en-GB"/>
              </w:rPr>
              <w:t>Barriers to learning are diminished</w:t>
            </w:r>
          </w:p>
        </w:tc>
      </w:tr>
      <w:tr w:rsidR="00487682" w:rsidRPr="00A06B1C" w14:paraId="1FEE7CFF" w14:textId="77777777" w:rsidTr="008D3399">
        <w:tc>
          <w:tcPr>
            <w:tcW w:w="2098" w:type="dxa"/>
            <w:tcMar>
              <w:top w:w="113" w:type="dxa"/>
              <w:bottom w:w="113" w:type="dxa"/>
            </w:tcMar>
          </w:tcPr>
          <w:p w14:paraId="005B9E30" w14:textId="77777777" w:rsidR="00487682" w:rsidRPr="00A06B1C" w:rsidRDefault="00487682" w:rsidP="00736CDC">
            <w:pPr>
              <w:pStyle w:val="7Tablebodycopy"/>
              <w:rPr>
                <w:lang w:val="en-GB"/>
              </w:rPr>
            </w:pPr>
            <w:r w:rsidRPr="00A06B1C">
              <w:rPr>
                <w:lang w:val="en-GB"/>
              </w:rPr>
              <w:t>Areas for development</w:t>
            </w:r>
          </w:p>
        </w:tc>
        <w:tc>
          <w:tcPr>
            <w:tcW w:w="12644" w:type="dxa"/>
            <w:gridSpan w:val="2"/>
            <w:tcMar>
              <w:top w:w="113" w:type="dxa"/>
              <w:bottom w:w="113" w:type="dxa"/>
            </w:tcMar>
          </w:tcPr>
          <w:p w14:paraId="55D03D33" w14:textId="77777777" w:rsidR="00487682" w:rsidRPr="00A06B1C" w:rsidRDefault="00A535D6" w:rsidP="00736CDC">
            <w:pPr>
              <w:pStyle w:val="7Tablebodycopy"/>
              <w:rPr>
                <w:lang w:val="en-GB"/>
              </w:rPr>
            </w:pPr>
            <w:proofErr w:type="gramStart"/>
            <w:r w:rsidRPr="006558B9">
              <w:rPr>
                <w:rFonts w:eastAsia="Times New Roman" w:cs="Arial"/>
                <w:szCs w:val="20"/>
                <w:highlight w:val="green"/>
                <w:lang w:eastAsia="en-GB"/>
              </w:rPr>
              <w:t>Strengthen</w:t>
            </w:r>
            <w:proofErr w:type="gramEnd"/>
            <w:r w:rsidRPr="006558B9">
              <w:rPr>
                <w:rFonts w:eastAsia="Times New Roman" w:cs="Arial"/>
                <w:szCs w:val="20"/>
                <w:highlight w:val="green"/>
                <w:lang w:eastAsia="en-GB"/>
              </w:rPr>
              <w:t xml:space="preserve"> governance oversight</w:t>
            </w:r>
            <w:r w:rsidRPr="004D2A0B">
              <w:rPr>
                <w:rFonts w:eastAsia="Times New Roman" w:cs="Arial"/>
                <w:szCs w:val="20"/>
                <w:lang w:eastAsia="en-GB"/>
              </w:rPr>
              <w:t xml:space="preserve">, </w:t>
            </w:r>
            <w:proofErr w:type="gramStart"/>
            <w:r w:rsidRPr="004D2A0B">
              <w:rPr>
                <w:rFonts w:eastAsia="Times New Roman" w:cs="Arial"/>
                <w:szCs w:val="20"/>
                <w:lang w:eastAsia="en-GB"/>
              </w:rPr>
              <w:t>improve</w:t>
            </w:r>
            <w:proofErr w:type="gramEnd"/>
            <w:r w:rsidRPr="004D2A0B">
              <w:rPr>
                <w:rFonts w:eastAsia="Times New Roman" w:cs="Arial"/>
                <w:szCs w:val="20"/>
                <w:lang w:eastAsia="en-GB"/>
              </w:rPr>
              <w:t xml:space="preserve"> stakeholder engagement</w:t>
            </w:r>
          </w:p>
          <w:p w14:paraId="30C8BC59" w14:textId="77777777" w:rsidR="00487682" w:rsidRPr="00A06B1C" w:rsidRDefault="00487682" w:rsidP="00736CDC">
            <w:pPr>
              <w:pStyle w:val="7Tablebodycopy"/>
              <w:rPr>
                <w:lang w:val="en-GB"/>
              </w:rPr>
            </w:pPr>
          </w:p>
        </w:tc>
      </w:tr>
      <w:tr w:rsidR="00487682" w:rsidRPr="00A06B1C" w14:paraId="6BC12A3D" w14:textId="77777777" w:rsidTr="008D3399">
        <w:tc>
          <w:tcPr>
            <w:tcW w:w="2098" w:type="dxa"/>
            <w:tcMar>
              <w:top w:w="113" w:type="dxa"/>
              <w:bottom w:w="113" w:type="dxa"/>
            </w:tcMar>
          </w:tcPr>
          <w:p w14:paraId="1B3E143C" w14:textId="77777777" w:rsidR="00487682" w:rsidRPr="00A06B1C" w:rsidRDefault="00487682" w:rsidP="00736CDC">
            <w:pPr>
              <w:pStyle w:val="7Tablebodycopy"/>
              <w:rPr>
                <w:lang w:val="en-GB"/>
              </w:rPr>
            </w:pPr>
            <w:r w:rsidRPr="00A06B1C">
              <w:rPr>
                <w:lang w:val="en-GB"/>
              </w:rPr>
              <w:t>Next steps</w:t>
            </w:r>
          </w:p>
          <w:p w14:paraId="379B1438" w14:textId="77777777" w:rsidR="00487682" w:rsidRPr="00A06B1C" w:rsidRDefault="00487682" w:rsidP="00736CDC">
            <w:pPr>
              <w:pStyle w:val="7Tablebodycopy"/>
              <w:rPr>
                <w:lang w:val="en-GB"/>
              </w:rPr>
            </w:pPr>
          </w:p>
        </w:tc>
        <w:tc>
          <w:tcPr>
            <w:tcW w:w="12644" w:type="dxa"/>
            <w:gridSpan w:val="2"/>
            <w:tcMar>
              <w:top w:w="113" w:type="dxa"/>
              <w:bottom w:w="113" w:type="dxa"/>
            </w:tcMar>
          </w:tcPr>
          <w:p w14:paraId="53637AB0" w14:textId="77777777" w:rsidR="00487682" w:rsidRPr="00A06B1C" w:rsidRDefault="00A535D6" w:rsidP="00736CDC">
            <w:pPr>
              <w:pStyle w:val="7Tablebodycopy"/>
              <w:rPr>
                <w:lang w:val="en-GB"/>
              </w:rPr>
            </w:pPr>
            <w:proofErr w:type="gramStart"/>
            <w:r>
              <w:rPr>
                <w:lang w:val="en-GB"/>
              </w:rPr>
              <w:t>Governors</w:t>
            </w:r>
            <w:proofErr w:type="gramEnd"/>
            <w:r>
              <w:rPr>
                <w:lang w:val="en-GB"/>
              </w:rPr>
              <w:t xml:space="preserve"> attendance at meetings &gt;75%</w:t>
            </w:r>
          </w:p>
          <w:p w14:paraId="2A66A3AE" w14:textId="77777777" w:rsidR="00487682" w:rsidRPr="00A06B1C" w:rsidRDefault="00487682" w:rsidP="00736CDC">
            <w:pPr>
              <w:pStyle w:val="7Tablebodycopy"/>
              <w:rPr>
                <w:lang w:val="en-GB"/>
              </w:rPr>
            </w:pPr>
          </w:p>
          <w:p w14:paraId="3EA219B6" w14:textId="77777777" w:rsidR="00487682" w:rsidRPr="00A06B1C" w:rsidRDefault="00487682" w:rsidP="00736CDC">
            <w:pPr>
              <w:pStyle w:val="7Tablebodycopy"/>
              <w:rPr>
                <w:lang w:val="en-GB"/>
              </w:rPr>
            </w:pPr>
          </w:p>
        </w:tc>
      </w:tr>
    </w:tbl>
    <w:p w14:paraId="6C7E5F2B" w14:textId="77777777" w:rsidR="00FA69C1" w:rsidRDefault="00FA69C1" w:rsidP="00FA69C1">
      <w:pPr>
        <w:rPr>
          <w:lang w:val="en-GB"/>
        </w:rPr>
      </w:pPr>
    </w:p>
    <w:p w14:paraId="4715DBF2" w14:textId="77777777" w:rsidR="00C621C8" w:rsidRDefault="00C621C8" w:rsidP="00FA69C1">
      <w:pPr>
        <w:rPr>
          <w:lang w:val="en-GB"/>
        </w:rPr>
      </w:pPr>
    </w:p>
    <w:p w14:paraId="2CA3BF56" w14:textId="77777777" w:rsidR="009D7338" w:rsidRPr="00A06B1C" w:rsidRDefault="009D7338" w:rsidP="002A3F3C">
      <w:pPr>
        <w:rPr>
          <w:lang w:val="en-GB"/>
        </w:rPr>
      </w:pPr>
    </w:p>
    <w:sectPr w:rsidR="009D7338" w:rsidRPr="00A06B1C" w:rsidSect="00C92E99">
      <w:headerReference w:type="even" r:id="rId10"/>
      <w:headerReference w:type="default" r:id="rId11"/>
      <w:headerReference w:type="first" r:id="rId12"/>
      <w:footerReference w:type="first" r:id="rId13"/>
      <w:pgSz w:w="16840" w:h="11900" w:orient="landscape"/>
      <w:pgMar w:top="1440" w:right="1440" w:bottom="1440" w:left="1440"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95BE8" w14:textId="77777777" w:rsidR="00C27711" w:rsidRDefault="00C27711" w:rsidP="00626EDA">
      <w:r>
        <w:separator/>
      </w:r>
    </w:p>
  </w:endnote>
  <w:endnote w:type="continuationSeparator" w:id="0">
    <w:p w14:paraId="33A0999E" w14:textId="77777777" w:rsidR="00C27711" w:rsidRDefault="00C2771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EB853" w14:textId="77777777" w:rsidR="00874C73" w:rsidRDefault="00874C73">
    <w:pPr>
      <w:pStyle w:val="Footer"/>
    </w:pPr>
  </w:p>
  <w:tbl>
    <w:tblPr>
      <w:tblW w:w="14760"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8381"/>
    </w:tblGrid>
    <w:tr w:rsidR="00874C73" w:rsidRPr="00177722" w14:paraId="3A5A5C0D" w14:textId="77777777" w:rsidTr="008E3578">
      <w:tc>
        <w:tcPr>
          <w:tcW w:w="6379" w:type="dxa"/>
        </w:tcPr>
        <w:p w14:paraId="13F22464" w14:textId="77777777" w:rsidR="00963349" w:rsidRDefault="004E2711" w:rsidP="00963349">
          <w:pPr>
            <w:rPr>
              <w:rFonts w:eastAsia="Times New Roman"/>
              <w:lang w:val="en-GB" w:eastAsia="en-GB"/>
            </w:rPr>
          </w:pPr>
          <w:r w:rsidRPr="003A2756">
            <w:rPr>
              <w:rFonts w:eastAsia="Times New Roman" w:cs="Arial"/>
              <w:color w:val="7C7C7C"/>
              <w:sz w:val="16"/>
              <w:szCs w:val="16"/>
              <w:bdr w:val="none" w:sz="0" w:space="0" w:color="auto" w:frame="1"/>
            </w:rPr>
            <w:t xml:space="preserve">Get the knowledge </w:t>
          </w:r>
          <w:r w:rsidRPr="00963349">
            <w:rPr>
              <w:rFonts w:eastAsia="Times New Roman" w:cs="Arial"/>
              <w:color w:val="7C7C7C"/>
              <w:sz w:val="16"/>
              <w:szCs w:val="16"/>
              <w:bdr w:val="none" w:sz="0" w:space="0" w:color="auto" w:frame="1"/>
            </w:rPr>
            <w:t xml:space="preserve">you need to act at </w:t>
          </w:r>
          <w:hyperlink r:id="rId1" w:history="1">
            <w:r w:rsidR="00963349" w:rsidRPr="00963349">
              <w:rPr>
                <w:rStyle w:val="Hyperlink"/>
                <w:rFonts w:cs="Arial"/>
                <w:color w:val="7C7C7C"/>
                <w:sz w:val="16"/>
                <w:szCs w:val="16"/>
              </w:rPr>
              <w:t>thekeysupport.com/leaders</w:t>
            </w:r>
          </w:hyperlink>
        </w:p>
        <w:p w14:paraId="4B6ADACE" w14:textId="77777777" w:rsidR="00874C73" w:rsidRPr="003A2756" w:rsidRDefault="004E2711" w:rsidP="004E2711">
          <w:pPr>
            <w:shd w:val="clear" w:color="auto" w:fill="FFFFFF"/>
            <w:textAlignment w:val="baseline"/>
            <w:rPr>
              <w:rFonts w:eastAsia="Times New Roman" w:cs="Arial"/>
              <w:color w:val="7C7C7C"/>
              <w:sz w:val="16"/>
              <w:szCs w:val="16"/>
            </w:rPr>
          </w:pPr>
          <w:r w:rsidRPr="003A2756">
            <w:rPr>
              <w:rFonts w:eastAsia="Times New Roman" w:cs="Arial"/>
              <w:color w:val="7C7C7C"/>
              <w:sz w:val="16"/>
              <w:szCs w:val="16"/>
              <w:bdr w:val="none" w:sz="0" w:space="0" w:color="auto" w:frame="1"/>
            </w:rPr>
            <w:t xml:space="preserve">© The Key </w:t>
          </w:r>
          <w:r w:rsidRPr="003A2756">
            <w:rPr>
              <w:rStyle w:val="FooterChar"/>
              <w:rFonts w:eastAsia="MS Mincho"/>
              <w:color w:val="7C7C7C"/>
            </w:rPr>
            <w:t>Support</w:t>
          </w:r>
          <w:r w:rsidRPr="003A2756">
            <w:rPr>
              <w:rFonts w:eastAsia="Times New Roman" w:cs="Arial"/>
              <w:color w:val="7C7C7C"/>
              <w:sz w:val="16"/>
              <w:szCs w:val="16"/>
              <w:bdr w:val="none" w:sz="0" w:space="0" w:color="auto" w:frame="1"/>
            </w:rPr>
            <w:t xml:space="preserve"> Services Ltd | For terms of use, visit </w:t>
          </w:r>
          <w:hyperlink r:id="rId2" w:tgtFrame="_blank" w:history="1">
            <w:r w:rsidRPr="003A2756">
              <w:rPr>
                <w:rStyle w:val="Hyperlink"/>
                <w:rFonts w:eastAsia="Times New Roman" w:cs="Arial"/>
                <w:color w:val="7C7C7C"/>
                <w:sz w:val="16"/>
                <w:szCs w:val="16"/>
                <w:bdr w:val="none" w:sz="0" w:space="0" w:color="auto" w:frame="1"/>
              </w:rPr>
              <w:t>thekeysupport.com/terms</w:t>
            </w:r>
          </w:hyperlink>
        </w:p>
      </w:tc>
      <w:tc>
        <w:tcPr>
          <w:tcW w:w="8381" w:type="dxa"/>
        </w:tcPr>
        <w:p w14:paraId="5D58FFCE" w14:textId="77777777" w:rsidR="00874C73" w:rsidRPr="00177722" w:rsidRDefault="00351EC7" w:rsidP="00874C73">
          <w:pPr>
            <w:shd w:val="clear" w:color="auto" w:fill="FFFFFF"/>
            <w:jc w:val="right"/>
            <w:textAlignment w:val="baseline"/>
            <w:rPr>
              <w:rFonts w:eastAsia="Times New Roman" w:cs="Arial"/>
              <w:color w:val="BFBFBF"/>
              <w:sz w:val="17"/>
              <w:szCs w:val="17"/>
              <w:bdr w:val="none" w:sz="0" w:space="0" w:color="auto" w:frame="1"/>
            </w:rPr>
          </w:pPr>
          <w:r w:rsidRPr="006E0828">
            <w:rPr>
              <w:rFonts w:eastAsia="Times New Roman" w:cs="Arial"/>
              <w:noProof/>
              <w:color w:val="BFBFBF"/>
              <w:sz w:val="17"/>
              <w:szCs w:val="17"/>
              <w:bdr w:val="none" w:sz="0" w:space="0" w:color="auto" w:frame="1"/>
              <w:lang w:val="en-GB" w:eastAsia="en-GB"/>
            </w:rPr>
            <w:drawing>
              <wp:inline distT="0" distB="0" distL="0" distR="0" wp14:anchorId="4D421FAE" wp14:editId="05F764C9">
                <wp:extent cx="1951990" cy="342900"/>
                <wp:effectExtent l="0" t="0" r="0" b="0"/>
                <wp:docPr id="3"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co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51990" cy="342900"/>
                        </a:xfrm>
                        <a:prstGeom prst="rect">
                          <a:avLst/>
                        </a:prstGeom>
                        <a:noFill/>
                        <a:ln>
                          <a:noFill/>
                        </a:ln>
                      </pic:spPr>
                    </pic:pic>
                  </a:graphicData>
                </a:graphic>
              </wp:inline>
            </w:drawing>
          </w:r>
        </w:p>
      </w:tc>
    </w:tr>
  </w:tbl>
  <w:p w14:paraId="378A2CE0" w14:textId="77777777" w:rsidR="00874C73" w:rsidRDefault="00874C73">
    <w:pPr>
      <w:pStyle w:val="Footer"/>
    </w:pPr>
  </w:p>
  <w:p w14:paraId="4AE85229" w14:textId="77777777" w:rsidR="00874C73" w:rsidRDefault="00874C73">
    <w:pPr>
      <w:pStyle w:val="Footer"/>
      <w:rPr>
        <w:noProof/>
      </w:rPr>
    </w:pPr>
    <w:r w:rsidRPr="00874C73">
      <w:rPr>
        <w:color w:val="auto"/>
      </w:rPr>
      <w:t>Page</w:t>
    </w:r>
    <w:r w:rsidRPr="00874C73">
      <w:rPr>
        <w:b/>
      </w:rPr>
      <w:t xml:space="preserve"> </w:t>
    </w:r>
    <w:r w:rsidRPr="003A275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B140F">
      <w:rPr>
        <w:noProof/>
        <w:color w:val="auto"/>
      </w:rPr>
      <w:t>1</w:t>
    </w:r>
    <w:r w:rsidRPr="00874C73">
      <w:rPr>
        <w:noProof/>
        <w:color w:val="auto"/>
      </w:rPr>
      <w:fldChar w:fldCharType="end"/>
    </w:r>
  </w:p>
  <w:p w14:paraId="4DA4BEFE"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6B796" w14:textId="77777777" w:rsidR="00C27711" w:rsidRDefault="00C27711" w:rsidP="00626EDA">
      <w:r>
        <w:separator/>
      </w:r>
    </w:p>
  </w:footnote>
  <w:footnote w:type="continuationSeparator" w:id="0">
    <w:p w14:paraId="10CBF75A" w14:textId="77777777" w:rsidR="00C27711" w:rsidRDefault="00C2771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424B" w14:textId="77777777" w:rsidR="00FE3F15" w:rsidRDefault="00351EC7">
    <w:r>
      <w:rPr>
        <w:noProof/>
        <w:lang w:val="en-GB" w:eastAsia="en-GB"/>
      </w:rPr>
      <w:drawing>
        <wp:anchor distT="0" distB="0" distL="114300" distR="114300" simplePos="0" relativeHeight="251657216" behindDoc="1" locked="0" layoutInCell="1" allowOverlap="1" wp14:anchorId="44EEAB18" wp14:editId="0253D148">
          <wp:simplePos x="0" y="0"/>
          <wp:positionH relativeFrom="margin">
            <wp:align>center</wp:align>
          </wp:positionH>
          <wp:positionV relativeFrom="margin">
            <wp:align>center</wp:align>
          </wp:positionV>
          <wp:extent cx="7558405" cy="10695940"/>
          <wp:effectExtent l="0" t="0" r="0" b="0"/>
          <wp:wrapNone/>
          <wp:docPr id="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132681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F707A" w14:textId="77777777" w:rsidR="00FE3F15" w:rsidRDefault="00FE3F15"/>
  <w:p w14:paraId="4C8ADD66" w14:textId="77777777" w:rsidR="00FE3F15" w:rsidRDefault="00FE3F15"/>
  <w:p w14:paraId="065C6D3F"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BC6B5" w14:textId="77777777" w:rsidR="00FE3F15" w:rsidRDefault="00FE3F15"/>
  <w:p w14:paraId="0F62E2BA"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5pt;visibility:visible;mso-wrap-style:square" o:bullet="t">
        <v:imagedata r:id="rId1" o:title=""/>
      </v:shape>
    </w:pict>
  </w:numPicBullet>
  <w:numPicBullet w:numPicBulletId="1">
    <w:pict>
      <v:shape id="_x0000_i1026" type="#_x0000_t75" style="width:15pt;height:15pt;visibility:visible;mso-wrap-style:square" o:bullet="t">
        <v:imagedata r:id="rId2" o:title=""/>
      </v:shape>
    </w:pict>
  </w:numPicBullet>
  <w:numPicBullet w:numPicBulletId="2">
    <w:pict>
      <v:shape id="_x0000_i1027" type="#_x0000_t75" style="width:105pt;height:166.5pt;visibility:visible;mso-wrap-style:square" o:bullet="t">
        <v:imagedata r:id="rId3" o:title=""/>
      </v:shape>
    </w:pict>
  </w:numPicBullet>
  <w:numPicBullet w:numPicBulletId="3">
    <w:pict>
      <v:shape id="_x0000_i1028" type="#_x0000_t75" style="width:105pt;height:166.5pt;visibility:visible;mso-wrap-style:square" o:bullet="t">
        <v:imagedata r:id="rId4" o:title=""/>
      </v:shape>
    </w:pict>
  </w:numPicBullet>
  <w:abstractNum w:abstractNumId="0" w15:restartNumberingAfterBreak="0">
    <w:nsid w:val="023A0AAF"/>
    <w:multiLevelType w:val="hybridMultilevel"/>
    <w:tmpl w:val="6ECC24B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9F359D"/>
    <w:multiLevelType w:val="hybridMultilevel"/>
    <w:tmpl w:val="2B42F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A1E13"/>
    <w:multiLevelType w:val="multilevel"/>
    <w:tmpl w:val="F810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C5632E"/>
    <w:multiLevelType w:val="hybridMultilevel"/>
    <w:tmpl w:val="4CD03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51550"/>
    <w:multiLevelType w:val="multilevel"/>
    <w:tmpl w:val="9796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B33A0"/>
    <w:multiLevelType w:val="hybridMultilevel"/>
    <w:tmpl w:val="FF669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66835"/>
    <w:multiLevelType w:val="hybridMultilevel"/>
    <w:tmpl w:val="17D24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941AC"/>
    <w:multiLevelType w:val="hybridMultilevel"/>
    <w:tmpl w:val="5A6AF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077011"/>
    <w:multiLevelType w:val="hybridMultilevel"/>
    <w:tmpl w:val="31B8B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7E1E56"/>
    <w:multiLevelType w:val="hybridMultilevel"/>
    <w:tmpl w:val="0680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AC4B69"/>
    <w:multiLevelType w:val="hybridMultilevel"/>
    <w:tmpl w:val="6B006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ED6E0F"/>
    <w:multiLevelType w:val="hybridMultilevel"/>
    <w:tmpl w:val="0F84B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511D9"/>
    <w:multiLevelType w:val="multilevel"/>
    <w:tmpl w:val="E096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70385B"/>
    <w:multiLevelType w:val="hybridMultilevel"/>
    <w:tmpl w:val="80F8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B92184"/>
    <w:multiLevelType w:val="hybridMultilevel"/>
    <w:tmpl w:val="0EE4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ED38AF"/>
    <w:multiLevelType w:val="hybridMultilevel"/>
    <w:tmpl w:val="AE348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5B35F3"/>
    <w:multiLevelType w:val="hybridMultilevel"/>
    <w:tmpl w:val="F60CD7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7048B5"/>
    <w:multiLevelType w:val="hybridMultilevel"/>
    <w:tmpl w:val="24089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CC25E7"/>
    <w:multiLevelType w:val="hybridMultilevel"/>
    <w:tmpl w:val="F1944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9141F8"/>
    <w:multiLevelType w:val="hybridMultilevel"/>
    <w:tmpl w:val="157EC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90538A"/>
    <w:multiLevelType w:val="hybridMultilevel"/>
    <w:tmpl w:val="E0C47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D85F61"/>
    <w:multiLevelType w:val="hybridMultilevel"/>
    <w:tmpl w:val="F35CB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F93B9D"/>
    <w:multiLevelType w:val="multilevel"/>
    <w:tmpl w:val="7CFA2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F710E8"/>
    <w:multiLevelType w:val="hybridMultilevel"/>
    <w:tmpl w:val="7F36A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3464C"/>
    <w:multiLevelType w:val="hybridMultilevel"/>
    <w:tmpl w:val="FA48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0F56BF"/>
    <w:multiLevelType w:val="hybridMultilevel"/>
    <w:tmpl w:val="5E009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F7544B"/>
    <w:multiLevelType w:val="hybridMultilevel"/>
    <w:tmpl w:val="5C44E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D51D05"/>
    <w:multiLevelType w:val="hybridMultilevel"/>
    <w:tmpl w:val="E4E6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44834039">
    <w:abstractNumId w:val="31"/>
  </w:num>
  <w:num w:numId="2" w16cid:durableId="966355001">
    <w:abstractNumId w:val="9"/>
  </w:num>
  <w:num w:numId="3" w16cid:durableId="980385676">
    <w:abstractNumId w:val="1"/>
  </w:num>
  <w:num w:numId="4" w16cid:durableId="1767727489">
    <w:abstractNumId w:val="22"/>
  </w:num>
  <w:num w:numId="5" w16cid:durableId="523175122">
    <w:abstractNumId w:val="4"/>
  </w:num>
  <w:num w:numId="6" w16cid:durableId="991637131">
    <w:abstractNumId w:val="33"/>
  </w:num>
  <w:num w:numId="7" w16cid:durableId="1055273221">
    <w:abstractNumId w:val="5"/>
  </w:num>
  <w:num w:numId="8" w16cid:durableId="1841038555">
    <w:abstractNumId w:val="12"/>
  </w:num>
  <w:num w:numId="9" w16cid:durableId="1919435911">
    <w:abstractNumId w:val="21"/>
  </w:num>
  <w:num w:numId="10" w16cid:durableId="169027332">
    <w:abstractNumId w:val="19"/>
  </w:num>
  <w:num w:numId="11" w16cid:durableId="679163101">
    <w:abstractNumId w:val="0"/>
  </w:num>
  <w:num w:numId="12" w16cid:durableId="1467772822">
    <w:abstractNumId w:val="27"/>
  </w:num>
  <w:num w:numId="13" w16cid:durableId="546722288">
    <w:abstractNumId w:val="20"/>
  </w:num>
  <w:num w:numId="14" w16cid:durableId="686639281">
    <w:abstractNumId w:val="2"/>
  </w:num>
  <w:num w:numId="15" w16cid:durableId="801072495">
    <w:abstractNumId w:val="13"/>
  </w:num>
  <w:num w:numId="16" w16cid:durableId="1035230869">
    <w:abstractNumId w:val="25"/>
  </w:num>
  <w:num w:numId="17" w16cid:durableId="807868410">
    <w:abstractNumId w:val="16"/>
  </w:num>
  <w:num w:numId="18" w16cid:durableId="1153720600">
    <w:abstractNumId w:val="30"/>
  </w:num>
  <w:num w:numId="19" w16cid:durableId="669337912">
    <w:abstractNumId w:val="29"/>
  </w:num>
  <w:num w:numId="20" w16cid:durableId="1677610662">
    <w:abstractNumId w:val="26"/>
  </w:num>
  <w:num w:numId="21" w16cid:durableId="404425605">
    <w:abstractNumId w:val="8"/>
  </w:num>
  <w:num w:numId="22" w16cid:durableId="896932741">
    <w:abstractNumId w:val="7"/>
  </w:num>
  <w:num w:numId="23" w16cid:durableId="1889296710">
    <w:abstractNumId w:val="18"/>
  </w:num>
  <w:num w:numId="24" w16cid:durableId="508062101">
    <w:abstractNumId w:val="14"/>
  </w:num>
  <w:num w:numId="25" w16cid:durableId="224141785">
    <w:abstractNumId w:val="24"/>
  </w:num>
  <w:num w:numId="26" w16cid:durableId="1795371210">
    <w:abstractNumId w:val="28"/>
  </w:num>
  <w:num w:numId="27" w16cid:durableId="1600987490">
    <w:abstractNumId w:val="32"/>
  </w:num>
  <w:num w:numId="28" w16cid:durableId="605968387">
    <w:abstractNumId w:val="10"/>
  </w:num>
  <w:num w:numId="29" w16cid:durableId="1863203599">
    <w:abstractNumId w:val="23"/>
  </w:num>
  <w:num w:numId="30" w16cid:durableId="741367036">
    <w:abstractNumId w:val="11"/>
  </w:num>
  <w:num w:numId="31" w16cid:durableId="826438297">
    <w:abstractNumId w:val="6"/>
  </w:num>
  <w:num w:numId="32" w16cid:durableId="1975914204">
    <w:abstractNumId w:val="3"/>
  </w:num>
  <w:num w:numId="33" w16cid:durableId="527764081">
    <w:abstractNumId w:val="15"/>
  </w:num>
  <w:num w:numId="34" w16cid:durableId="2095010719">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A0F"/>
    <w:rsid w:val="00011ACB"/>
    <w:rsid w:val="00015B1A"/>
    <w:rsid w:val="0002254B"/>
    <w:rsid w:val="00032BE6"/>
    <w:rsid w:val="0004337E"/>
    <w:rsid w:val="00051B4F"/>
    <w:rsid w:val="00051CE6"/>
    <w:rsid w:val="00056819"/>
    <w:rsid w:val="00061A83"/>
    <w:rsid w:val="000635F7"/>
    <w:rsid w:val="00077CD9"/>
    <w:rsid w:val="00082050"/>
    <w:rsid w:val="00083D6D"/>
    <w:rsid w:val="000910D6"/>
    <w:rsid w:val="00095246"/>
    <w:rsid w:val="000A4DCD"/>
    <w:rsid w:val="000A569F"/>
    <w:rsid w:val="000B052A"/>
    <w:rsid w:val="000B41F2"/>
    <w:rsid w:val="000B77E5"/>
    <w:rsid w:val="000C2960"/>
    <w:rsid w:val="000C3B3D"/>
    <w:rsid w:val="000C3DA8"/>
    <w:rsid w:val="000C7955"/>
    <w:rsid w:val="000D1567"/>
    <w:rsid w:val="000E21E1"/>
    <w:rsid w:val="000E39CE"/>
    <w:rsid w:val="000E5C3A"/>
    <w:rsid w:val="000F3D03"/>
    <w:rsid w:val="000F5932"/>
    <w:rsid w:val="00100F63"/>
    <w:rsid w:val="00103DA3"/>
    <w:rsid w:val="00110FA5"/>
    <w:rsid w:val="0011344E"/>
    <w:rsid w:val="00115841"/>
    <w:rsid w:val="00120546"/>
    <w:rsid w:val="001205CB"/>
    <w:rsid w:val="00121718"/>
    <w:rsid w:val="00122BB9"/>
    <w:rsid w:val="001242C6"/>
    <w:rsid w:val="00134F5A"/>
    <w:rsid w:val="001357C9"/>
    <w:rsid w:val="001410E4"/>
    <w:rsid w:val="001426C8"/>
    <w:rsid w:val="00143152"/>
    <w:rsid w:val="00146FEA"/>
    <w:rsid w:val="00147978"/>
    <w:rsid w:val="001555FF"/>
    <w:rsid w:val="00160D52"/>
    <w:rsid w:val="00162947"/>
    <w:rsid w:val="00166B22"/>
    <w:rsid w:val="00166F4C"/>
    <w:rsid w:val="001717D3"/>
    <w:rsid w:val="00174150"/>
    <w:rsid w:val="001805D7"/>
    <w:rsid w:val="00180B1A"/>
    <w:rsid w:val="001864DE"/>
    <w:rsid w:val="00190536"/>
    <w:rsid w:val="00193F47"/>
    <w:rsid w:val="00196CB9"/>
    <w:rsid w:val="00197FB3"/>
    <w:rsid w:val="001A0C51"/>
    <w:rsid w:val="001B22A4"/>
    <w:rsid w:val="001C3483"/>
    <w:rsid w:val="001C3F60"/>
    <w:rsid w:val="001D31A9"/>
    <w:rsid w:val="001E0A46"/>
    <w:rsid w:val="001E3CA3"/>
    <w:rsid w:val="001F03C4"/>
    <w:rsid w:val="001F4BF7"/>
    <w:rsid w:val="00200633"/>
    <w:rsid w:val="00201DFB"/>
    <w:rsid w:val="0020235F"/>
    <w:rsid w:val="0020634E"/>
    <w:rsid w:val="00207F39"/>
    <w:rsid w:val="00215296"/>
    <w:rsid w:val="00223546"/>
    <w:rsid w:val="00226C5F"/>
    <w:rsid w:val="00226CBC"/>
    <w:rsid w:val="00235450"/>
    <w:rsid w:val="0024728B"/>
    <w:rsid w:val="002509A7"/>
    <w:rsid w:val="00251949"/>
    <w:rsid w:val="00273D45"/>
    <w:rsid w:val="00275BFC"/>
    <w:rsid w:val="00275D5E"/>
    <w:rsid w:val="00284A3D"/>
    <w:rsid w:val="00290187"/>
    <w:rsid w:val="002927B7"/>
    <w:rsid w:val="00295AE2"/>
    <w:rsid w:val="00297A35"/>
    <w:rsid w:val="002A3BF3"/>
    <w:rsid w:val="002A3F3C"/>
    <w:rsid w:val="002B3E2C"/>
    <w:rsid w:val="002B3F7D"/>
    <w:rsid w:val="002B4331"/>
    <w:rsid w:val="002B6AB9"/>
    <w:rsid w:val="002C1B88"/>
    <w:rsid w:val="002C4C82"/>
    <w:rsid w:val="002C69D3"/>
    <w:rsid w:val="002D3D25"/>
    <w:rsid w:val="002D7B6B"/>
    <w:rsid w:val="002D7DB7"/>
    <w:rsid w:val="002E2D45"/>
    <w:rsid w:val="002E7FA8"/>
    <w:rsid w:val="002F0012"/>
    <w:rsid w:val="002F0E0D"/>
    <w:rsid w:val="0030213B"/>
    <w:rsid w:val="00303816"/>
    <w:rsid w:val="0030492E"/>
    <w:rsid w:val="00310B08"/>
    <w:rsid w:val="00310D23"/>
    <w:rsid w:val="00312DE9"/>
    <w:rsid w:val="00313CEB"/>
    <w:rsid w:val="0033340E"/>
    <w:rsid w:val="003365A2"/>
    <w:rsid w:val="00351EC7"/>
    <w:rsid w:val="00361035"/>
    <w:rsid w:val="003614D2"/>
    <w:rsid w:val="003615FE"/>
    <w:rsid w:val="00361B4B"/>
    <w:rsid w:val="00371F62"/>
    <w:rsid w:val="003823BE"/>
    <w:rsid w:val="0038466B"/>
    <w:rsid w:val="00385327"/>
    <w:rsid w:val="00391A48"/>
    <w:rsid w:val="00393A8E"/>
    <w:rsid w:val="00394FA2"/>
    <w:rsid w:val="003A12BC"/>
    <w:rsid w:val="003A2756"/>
    <w:rsid w:val="003A4556"/>
    <w:rsid w:val="003B0BB1"/>
    <w:rsid w:val="003D1AA1"/>
    <w:rsid w:val="003E7908"/>
    <w:rsid w:val="003F2BD9"/>
    <w:rsid w:val="00404B38"/>
    <w:rsid w:val="00414499"/>
    <w:rsid w:val="004224A4"/>
    <w:rsid w:val="004444B7"/>
    <w:rsid w:val="00450B33"/>
    <w:rsid w:val="00456121"/>
    <w:rsid w:val="0046077F"/>
    <w:rsid w:val="00460C7C"/>
    <w:rsid w:val="004626C1"/>
    <w:rsid w:val="0048002A"/>
    <w:rsid w:val="00487682"/>
    <w:rsid w:val="0049204B"/>
    <w:rsid w:val="00492BB3"/>
    <w:rsid w:val="004944EE"/>
    <w:rsid w:val="004A0DDF"/>
    <w:rsid w:val="004A5120"/>
    <w:rsid w:val="004A5A24"/>
    <w:rsid w:val="004B0FAE"/>
    <w:rsid w:val="004B236E"/>
    <w:rsid w:val="004B3C9A"/>
    <w:rsid w:val="004B75C2"/>
    <w:rsid w:val="004C6341"/>
    <w:rsid w:val="004D15C0"/>
    <w:rsid w:val="004E2711"/>
    <w:rsid w:val="005045FC"/>
    <w:rsid w:val="005063CD"/>
    <w:rsid w:val="00507ACD"/>
    <w:rsid w:val="00507DA5"/>
    <w:rsid w:val="00521104"/>
    <w:rsid w:val="00523613"/>
    <w:rsid w:val="00524075"/>
    <w:rsid w:val="00531C8C"/>
    <w:rsid w:val="00542B34"/>
    <w:rsid w:val="00547978"/>
    <w:rsid w:val="00557E56"/>
    <w:rsid w:val="00564CD3"/>
    <w:rsid w:val="00566B82"/>
    <w:rsid w:val="005720AA"/>
    <w:rsid w:val="00573834"/>
    <w:rsid w:val="00573B01"/>
    <w:rsid w:val="00575F82"/>
    <w:rsid w:val="00577BEF"/>
    <w:rsid w:val="005837E7"/>
    <w:rsid w:val="00583D7D"/>
    <w:rsid w:val="00584A10"/>
    <w:rsid w:val="00590890"/>
    <w:rsid w:val="00594F83"/>
    <w:rsid w:val="00597ED1"/>
    <w:rsid w:val="005A2CF0"/>
    <w:rsid w:val="005B4219"/>
    <w:rsid w:val="005B4650"/>
    <w:rsid w:val="005B6B0B"/>
    <w:rsid w:val="005B72D0"/>
    <w:rsid w:val="005D2943"/>
    <w:rsid w:val="005D2B1F"/>
    <w:rsid w:val="005D63DF"/>
    <w:rsid w:val="005E2769"/>
    <w:rsid w:val="005E3F1F"/>
    <w:rsid w:val="005E7435"/>
    <w:rsid w:val="00603DA0"/>
    <w:rsid w:val="00605358"/>
    <w:rsid w:val="00613432"/>
    <w:rsid w:val="006208FC"/>
    <w:rsid w:val="00620FB2"/>
    <w:rsid w:val="00626EDA"/>
    <w:rsid w:val="00630CFB"/>
    <w:rsid w:val="0063433A"/>
    <w:rsid w:val="00642931"/>
    <w:rsid w:val="00650734"/>
    <w:rsid w:val="006558B9"/>
    <w:rsid w:val="00665E72"/>
    <w:rsid w:val="00677CBB"/>
    <w:rsid w:val="00685438"/>
    <w:rsid w:val="006A03A5"/>
    <w:rsid w:val="006A1DA4"/>
    <w:rsid w:val="006A47DC"/>
    <w:rsid w:val="006A5190"/>
    <w:rsid w:val="006B4C6C"/>
    <w:rsid w:val="006C112A"/>
    <w:rsid w:val="006C2037"/>
    <w:rsid w:val="006C56F1"/>
    <w:rsid w:val="006D0D37"/>
    <w:rsid w:val="006D0DC5"/>
    <w:rsid w:val="006D2D5E"/>
    <w:rsid w:val="006D4270"/>
    <w:rsid w:val="006D7E74"/>
    <w:rsid w:val="006E0828"/>
    <w:rsid w:val="006E4146"/>
    <w:rsid w:val="006E44A2"/>
    <w:rsid w:val="006E702D"/>
    <w:rsid w:val="006F569D"/>
    <w:rsid w:val="006F7E8A"/>
    <w:rsid w:val="007070A1"/>
    <w:rsid w:val="00725867"/>
    <w:rsid w:val="00734FA6"/>
    <w:rsid w:val="00735B7D"/>
    <w:rsid w:val="007456F5"/>
    <w:rsid w:val="00760EB1"/>
    <w:rsid w:val="00761876"/>
    <w:rsid w:val="007644AB"/>
    <w:rsid w:val="0076510A"/>
    <w:rsid w:val="007754F9"/>
    <w:rsid w:val="00783392"/>
    <w:rsid w:val="007878D5"/>
    <w:rsid w:val="00791C34"/>
    <w:rsid w:val="00792A02"/>
    <w:rsid w:val="00794161"/>
    <w:rsid w:val="007944AE"/>
    <w:rsid w:val="007A04B7"/>
    <w:rsid w:val="007A5269"/>
    <w:rsid w:val="007B0720"/>
    <w:rsid w:val="007B5456"/>
    <w:rsid w:val="007B6B26"/>
    <w:rsid w:val="007B7406"/>
    <w:rsid w:val="007C5AC9"/>
    <w:rsid w:val="007C6339"/>
    <w:rsid w:val="007C6DBD"/>
    <w:rsid w:val="007D268D"/>
    <w:rsid w:val="007D5ED3"/>
    <w:rsid w:val="007D72F3"/>
    <w:rsid w:val="007E0ACD"/>
    <w:rsid w:val="007E217D"/>
    <w:rsid w:val="007E3996"/>
    <w:rsid w:val="007E4EFB"/>
    <w:rsid w:val="007E75E8"/>
    <w:rsid w:val="007F48CC"/>
    <w:rsid w:val="007F7A69"/>
    <w:rsid w:val="00804EB4"/>
    <w:rsid w:val="008058AD"/>
    <w:rsid w:val="008075F8"/>
    <w:rsid w:val="0080784C"/>
    <w:rsid w:val="008112B2"/>
    <w:rsid w:val="0081150E"/>
    <w:rsid w:val="008116A6"/>
    <w:rsid w:val="00812DA1"/>
    <w:rsid w:val="00813A44"/>
    <w:rsid w:val="00815C6E"/>
    <w:rsid w:val="00835034"/>
    <w:rsid w:val="00846F15"/>
    <w:rsid w:val="008472C3"/>
    <w:rsid w:val="008515C4"/>
    <w:rsid w:val="00857A58"/>
    <w:rsid w:val="00861FF1"/>
    <w:rsid w:val="008624B0"/>
    <w:rsid w:val="008634A8"/>
    <w:rsid w:val="00863C4F"/>
    <w:rsid w:val="00865818"/>
    <w:rsid w:val="0087149F"/>
    <w:rsid w:val="00874C73"/>
    <w:rsid w:val="00884626"/>
    <w:rsid w:val="008848A8"/>
    <w:rsid w:val="008941E7"/>
    <w:rsid w:val="008A5D77"/>
    <w:rsid w:val="008A7963"/>
    <w:rsid w:val="008B1E05"/>
    <w:rsid w:val="008B4D8E"/>
    <w:rsid w:val="008C1253"/>
    <w:rsid w:val="008C22B8"/>
    <w:rsid w:val="008C24ED"/>
    <w:rsid w:val="008C4B98"/>
    <w:rsid w:val="008D3399"/>
    <w:rsid w:val="008E3578"/>
    <w:rsid w:val="008E7FB3"/>
    <w:rsid w:val="008F744A"/>
    <w:rsid w:val="0090150E"/>
    <w:rsid w:val="009053B8"/>
    <w:rsid w:val="00905F8F"/>
    <w:rsid w:val="00907524"/>
    <w:rsid w:val="009129B6"/>
    <w:rsid w:val="00912F27"/>
    <w:rsid w:val="009202B6"/>
    <w:rsid w:val="00930996"/>
    <w:rsid w:val="009321D0"/>
    <w:rsid w:val="00932E8F"/>
    <w:rsid w:val="00932EF1"/>
    <w:rsid w:val="00933180"/>
    <w:rsid w:val="009343DE"/>
    <w:rsid w:val="00937BAF"/>
    <w:rsid w:val="00946C5D"/>
    <w:rsid w:val="00963349"/>
    <w:rsid w:val="009667F3"/>
    <w:rsid w:val="00972123"/>
    <w:rsid w:val="009778E6"/>
    <w:rsid w:val="00977AAD"/>
    <w:rsid w:val="0098262C"/>
    <w:rsid w:val="00982752"/>
    <w:rsid w:val="00987F81"/>
    <w:rsid w:val="0099424F"/>
    <w:rsid w:val="009A1FDC"/>
    <w:rsid w:val="009A2578"/>
    <w:rsid w:val="009A448F"/>
    <w:rsid w:val="009B0C66"/>
    <w:rsid w:val="009B140F"/>
    <w:rsid w:val="009C1EED"/>
    <w:rsid w:val="009D7338"/>
    <w:rsid w:val="009D7490"/>
    <w:rsid w:val="009E66E3"/>
    <w:rsid w:val="009F2D96"/>
    <w:rsid w:val="00A03BBF"/>
    <w:rsid w:val="00A0605F"/>
    <w:rsid w:val="00A06B1C"/>
    <w:rsid w:val="00A11A1B"/>
    <w:rsid w:val="00A241F7"/>
    <w:rsid w:val="00A24A43"/>
    <w:rsid w:val="00A32121"/>
    <w:rsid w:val="00A355AB"/>
    <w:rsid w:val="00A3685D"/>
    <w:rsid w:val="00A407FD"/>
    <w:rsid w:val="00A4141E"/>
    <w:rsid w:val="00A42E00"/>
    <w:rsid w:val="00A43B63"/>
    <w:rsid w:val="00A442A0"/>
    <w:rsid w:val="00A535D6"/>
    <w:rsid w:val="00A67C23"/>
    <w:rsid w:val="00A83058"/>
    <w:rsid w:val="00A8508C"/>
    <w:rsid w:val="00A90221"/>
    <w:rsid w:val="00AA1D3F"/>
    <w:rsid w:val="00AA24A4"/>
    <w:rsid w:val="00AA3192"/>
    <w:rsid w:val="00AA3A76"/>
    <w:rsid w:val="00AB509A"/>
    <w:rsid w:val="00AC1A64"/>
    <w:rsid w:val="00AC2630"/>
    <w:rsid w:val="00AC3143"/>
    <w:rsid w:val="00AC3352"/>
    <w:rsid w:val="00AC6BD6"/>
    <w:rsid w:val="00AE2761"/>
    <w:rsid w:val="00AE635C"/>
    <w:rsid w:val="00AF76F5"/>
    <w:rsid w:val="00B024EF"/>
    <w:rsid w:val="00B028DF"/>
    <w:rsid w:val="00B04292"/>
    <w:rsid w:val="00B11EA7"/>
    <w:rsid w:val="00B2189F"/>
    <w:rsid w:val="00B2597E"/>
    <w:rsid w:val="00B3600A"/>
    <w:rsid w:val="00B362E9"/>
    <w:rsid w:val="00B37EAF"/>
    <w:rsid w:val="00B41021"/>
    <w:rsid w:val="00B43256"/>
    <w:rsid w:val="00B45B44"/>
    <w:rsid w:val="00B45EFE"/>
    <w:rsid w:val="00B50367"/>
    <w:rsid w:val="00B60B74"/>
    <w:rsid w:val="00B61ECF"/>
    <w:rsid w:val="00B6679E"/>
    <w:rsid w:val="00B74A0F"/>
    <w:rsid w:val="00B74F47"/>
    <w:rsid w:val="00B830E2"/>
    <w:rsid w:val="00B95F60"/>
    <w:rsid w:val="00B961B5"/>
    <w:rsid w:val="00B9719F"/>
    <w:rsid w:val="00BA0396"/>
    <w:rsid w:val="00BA30D1"/>
    <w:rsid w:val="00BA746D"/>
    <w:rsid w:val="00BA76D7"/>
    <w:rsid w:val="00BC11D6"/>
    <w:rsid w:val="00BC6C53"/>
    <w:rsid w:val="00BC73E0"/>
    <w:rsid w:val="00BD11E1"/>
    <w:rsid w:val="00BD24FA"/>
    <w:rsid w:val="00BD5E55"/>
    <w:rsid w:val="00BF1913"/>
    <w:rsid w:val="00BF2D91"/>
    <w:rsid w:val="00C11A21"/>
    <w:rsid w:val="00C13FA7"/>
    <w:rsid w:val="00C15B35"/>
    <w:rsid w:val="00C162FF"/>
    <w:rsid w:val="00C17C8B"/>
    <w:rsid w:val="00C20D01"/>
    <w:rsid w:val="00C24979"/>
    <w:rsid w:val="00C27711"/>
    <w:rsid w:val="00C32150"/>
    <w:rsid w:val="00C358CC"/>
    <w:rsid w:val="00C477A6"/>
    <w:rsid w:val="00C50C05"/>
    <w:rsid w:val="00C51C6A"/>
    <w:rsid w:val="00C51CE8"/>
    <w:rsid w:val="00C621C8"/>
    <w:rsid w:val="00C74099"/>
    <w:rsid w:val="00C8314B"/>
    <w:rsid w:val="00C90905"/>
    <w:rsid w:val="00C91B74"/>
    <w:rsid w:val="00C92E99"/>
    <w:rsid w:val="00CA27E5"/>
    <w:rsid w:val="00CB08E7"/>
    <w:rsid w:val="00CB74D4"/>
    <w:rsid w:val="00CC37EC"/>
    <w:rsid w:val="00CC7897"/>
    <w:rsid w:val="00CD7E85"/>
    <w:rsid w:val="00CE4284"/>
    <w:rsid w:val="00CE654E"/>
    <w:rsid w:val="00CF0115"/>
    <w:rsid w:val="00CF6C40"/>
    <w:rsid w:val="00CF7487"/>
    <w:rsid w:val="00D079D7"/>
    <w:rsid w:val="00D11C7E"/>
    <w:rsid w:val="00D11C80"/>
    <w:rsid w:val="00D133D3"/>
    <w:rsid w:val="00D30A6D"/>
    <w:rsid w:val="00D31516"/>
    <w:rsid w:val="00D34560"/>
    <w:rsid w:val="00D34D2C"/>
    <w:rsid w:val="00D408A2"/>
    <w:rsid w:val="00D465D5"/>
    <w:rsid w:val="00D4755E"/>
    <w:rsid w:val="00D508B4"/>
    <w:rsid w:val="00D64451"/>
    <w:rsid w:val="00D84D0E"/>
    <w:rsid w:val="00D86752"/>
    <w:rsid w:val="00D94AF6"/>
    <w:rsid w:val="00D95FA0"/>
    <w:rsid w:val="00D97F64"/>
    <w:rsid w:val="00DA2471"/>
    <w:rsid w:val="00DA43DE"/>
    <w:rsid w:val="00DA5725"/>
    <w:rsid w:val="00DA7F11"/>
    <w:rsid w:val="00DB27D3"/>
    <w:rsid w:val="00DB419D"/>
    <w:rsid w:val="00DB7146"/>
    <w:rsid w:val="00DB7C0D"/>
    <w:rsid w:val="00DC443B"/>
    <w:rsid w:val="00DC5380"/>
    <w:rsid w:val="00DC5FAC"/>
    <w:rsid w:val="00DC624A"/>
    <w:rsid w:val="00DE6689"/>
    <w:rsid w:val="00DE66F5"/>
    <w:rsid w:val="00DE7522"/>
    <w:rsid w:val="00DF66B4"/>
    <w:rsid w:val="00DF7CB0"/>
    <w:rsid w:val="00E02CBB"/>
    <w:rsid w:val="00E24FDF"/>
    <w:rsid w:val="00E25697"/>
    <w:rsid w:val="00E259B2"/>
    <w:rsid w:val="00E3210F"/>
    <w:rsid w:val="00E338FC"/>
    <w:rsid w:val="00E33A2E"/>
    <w:rsid w:val="00E343B5"/>
    <w:rsid w:val="00E4111C"/>
    <w:rsid w:val="00E41697"/>
    <w:rsid w:val="00E475E1"/>
    <w:rsid w:val="00E63B5C"/>
    <w:rsid w:val="00E647DF"/>
    <w:rsid w:val="00E65DDD"/>
    <w:rsid w:val="00E67AF8"/>
    <w:rsid w:val="00E702A8"/>
    <w:rsid w:val="00E77E9C"/>
    <w:rsid w:val="00E8371A"/>
    <w:rsid w:val="00E86A9E"/>
    <w:rsid w:val="00E9020D"/>
    <w:rsid w:val="00E9136B"/>
    <w:rsid w:val="00E94D91"/>
    <w:rsid w:val="00E951FA"/>
    <w:rsid w:val="00E97B29"/>
    <w:rsid w:val="00EA49B6"/>
    <w:rsid w:val="00EB70FE"/>
    <w:rsid w:val="00EC058D"/>
    <w:rsid w:val="00EC48F3"/>
    <w:rsid w:val="00ED3DE4"/>
    <w:rsid w:val="00ED4367"/>
    <w:rsid w:val="00EE06DE"/>
    <w:rsid w:val="00EE76E4"/>
    <w:rsid w:val="00EF1F8F"/>
    <w:rsid w:val="00EF22F0"/>
    <w:rsid w:val="00F04A89"/>
    <w:rsid w:val="00F10A19"/>
    <w:rsid w:val="00F10E72"/>
    <w:rsid w:val="00F139E0"/>
    <w:rsid w:val="00F213BE"/>
    <w:rsid w:val="00F22B2F"/>
    <w:rsid w:val="00F31640"/>
    <w:rsid w:val="00F33FEC"/>
    <w:rsid w:val="00F40EC2"/>
    <w:rsid w:val="00F5219F"/>
    <w:rsid w:val="00F61EEB"/>
    <w:rsid w:val="00F74E52"/>
    <w:rsid w:val="00F7668A"/>
    <w:rsid w:val="00F82220"/>
    <w:rsid w:val="00F83B7E"/>
    <w:rsid w:val="00F83F2B"/>
    <w:rsid w:val="00F904D1"/>
    <w:rsid w:val="00F97695"/>
    <w:rsid w:val="00FA29E4"/>
    <w:rsid w:val="00FA6545"/>
    <w:rsid w:val="00FA69C1"/>
    <w:rsid w:val="00FB7262"/>
    <w:rsid w:val="00FC03D7"/>
    <w:rsid w:val="00FC4F7F"/>
    <w:rsid w:val="00FD31DF"/>
    <w:rsid w:val="00FE3F15"/>
    <w:rsid w:val="00FE5896"/>
    <w:rsid w:val="00FE6638"/>
    <w:rsid w:val="00FF22FF"/>
    <w:rsid w:val="00FF7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53355C86"/>
  <w15:chartTrackingRefBased/>
  <w15:docId w15:val="{9E3052CF-3A78-4587-9E94-52E36302C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TheKey">
    <w:name w:val="1 body copy The Key"/>
    <w:basedOn w:val="Normal"/>
    <w:link w:val="1bodycopyTheKeyChar"/>
    <w:qFormat/>
    <w:rsid w:val="0030213B"/>
    <w:pPr>
      <w:spacing w:after="120"/>
    </w:pPr>
  </w:style>
  <w:style w:type="paragraph" w:customStyle="1" w:styleId="3Bulletedcopypink">
    <w:name w:val="3 Bulleted copy pink &gt;"/>
    <w:basedOn w:val="1bodycopyTheKey"/>
    <w:qFormat/>
    <w:rsid w:val="008E3578"/>
    <w:pPr>
      <w:numPr>
        <w:numId w:val="2"/>
      </w:numPr>
      <w:ind w:left="527" w:hanging="357"/>
    </w:pPr>
    <w:rPr>
      <w:rFonts w:cs="Arial"/>
      <w:szCs w:val="20"/>
    </w:rPr>
  </w:style>
  <w:style w:type="paragraph" w:customStyle="1" w:styleId="2Subheadpink">
    <w:name w:val="2 Subhead pink"/>
    <w:next w:val="1bodycopyTheKe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TheKey"/>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8E3578"/>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TheKe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TheKeyChar">
    <w:name w:val="1 body copy The Key Char"/>
    <w:link w:val="1bodycopyTheKey"/>
    <w:rsid w:val="0030213B"/>
    <w:rPr>
      <w:rFonts w:eastAsia="MS Mincho"/>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8E3578"/>
    <w:pPr>
      <w:spacing w:after="240" w:line="259" w:lineRule="auto"/>
      <w:ind w:right="1134"/>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pink">
    <w:name w:val="Table pink"/>
    <w:basedOn w:val="Tableblue"/>
    <w:uiPriority w:val="99"/>
    <w:rsid w:val="00D079D7"/>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TheKey"/>
    <w:qFormat/>
    <w:rsid w:val="004D15C0"/>
    <w:pPr>
      <w:spacing w:after="60"/>
    </w:pPr>
  </w:style>
  <w:style w:type="paragraph" w:customStyle="1" w:styleId="7Tablecopybulleted">
    <w:name w:val="7 Table copy bulleted"/>
    <w:basedOn w:val="7Tablebodycopy"/>
    <w:qFormat/>
    <w:rsid w:val="004D15C0"/>
    <w:pPr>
      <w:numPr>
        <w:numId w:val="5"/>
      </w:numPr>
    </w:pPr>
  </w:style>
  <w:style w:type="paragraph" w:customStyle="1" w:styleId="7TableHeading2">
    <w:name w:val="7 Table Heading 2"/>
    <w:qFormat/>
    <w:rsid w:val="00146FEA"/>
    <w:rPr>
      <w:rFonts w:eastAsia="MS Mincho" w:cs="Arial"/>
      <w:lang w:val="en-US" w:eastAsia="en-US"/>
    </w:rPr>
  </w:style>
  <w:style w:type="character" w:customStyle="1" w:styleId="UnresolvedMention1">
    <w:name w:val="Unresolved Mention1"/>
    <w:uiPriority w:val="99"/>
    <w:semiHidden/>
    <w:unhideWhenUsed/>
    <w:rsid w:val="00963349"/>
    <w:rPr>
      <w:color w:val="605E5C"/>
      <w:shd w:val="clear" w:color="auto" w:fill="E1DFDD"/>
    </w:rPr>
  </w:style>
  <w:style w:type="character" w:styleId="FollowedHyperlink">
    <w:name w:val="FollowedHyperlink"/>
    <w:uiPriority w:val="99"/>
    <w:semiHidden/>
    <w:unhideWhenUsed/>
    <w:rsid w:val="00963349"/>
    <w:rPr>
      <w:color w:val="954F72"/>
      <w:u w:val="single"/>
    </w:rPr>
  </w:style>
  <w:style w:type="paragraph" w:customStyle="1" w:styleId="1bodycopy">
    <w:name w:val="1 body copy"/>
    <w:basedOn w:val="Normal"/>
    <w:link w:val="1bodycopyChar"/>
    <w:qFormat/>
    <w:rsid w:val="00FA69C1"/>
    <w:pPr>
      <w:spacing w:after="120"/>
    </w:pPr>
    <w:rPr>
      <w:lang w:val="en-GB"/>
    </w:rPr>
  </w:style>
  <w:style w:type="character" w:customStyle="1" w:styleId="1bodycopyChar">
    <w:name w:val="1 body copy Char"/>
    <w:link w:val="1bodycopy"/>
    <w:rsid w:val="00FA69C1"/>
    <w:rPr>
      <w:rFonts w:eastAsia="MS Mincho"/>
      <w:szCs w:val="24"/>
      <w:lang w:eastAsia="en-US"/>
    </w:rPr>
  </w:style>
  <w:style w:type="character" w:styleId="CommentReference">
    <w:name w:val="annotation reference"/>
    <w:basedOn w:val="DefaultParagraphFont"/>
    <w:uiPriority w:val="99"/>
    <w:semiHidden/>
    <w:unhideWhenUsed/>
    <w:rsid w:val="00B830E2"/>
    <w:rPr>
      <w:sz w:val="16"/>
      <w:szCs w:val="16"/>
    </w:rPr>
  </w:style>
  <w:style w:type="paragraph" w:styleId="CommentText">
    <w:name w:val="annotation text"/>
    <w:basedOn w:val="Normal"/>
    <w:link w:val="CommentTextChar"/>
    <w:uiPriority w:val="99"/>
    <w:unhideWhenUsed/>
    <w:rsid w:val="00B830E2"/>
    <w:rPr>
      <w:szCs w:val="20"/>
    </w:rPr>
  </w:style>
  <w:style w:type="character" w:customStyle="1" w:styleId="CommentTextChar">
    <w:name w:val="Comment Text Char"/>
    <w:basedOn w:val="DefaultParagraphFont"/>
    <w:link w:val="CommentText"/>
    <w:uiPriority w:val="99"/>
    <w:rsid w:val="00B830E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B830E2"/>
    <w:rPr>
      <w:b/>
      <w:bCs/>
    </w:rPr>
  </w:style>
  <w:style w:type="character" w:customStyle="1" w:styleId="CommentSubjectChar">
    <w:name w:val="Comment Subject Char"/>
    <w:basedOn w:val="CommentTextChar"/>
    <w:link w:val="CommentSubject"/>
    <w:uiPriority w:val="99"/>
    <w:semiHidden/>
    <w:rsid w:val="00B830E2"/>
    <w:rPr>
      <w:rFonts w:eastAsia="MS Mincho"/>
      <w:b/>
      <w:bCs/>
      <w:lang w:val="en-US" w:eastAsia="en-US"/>
    </w:rPr>
  </w:style>
  <w:style w:type="paragraph" w:styleId="ListParagraph">
    <w:name w:val="List Paragraph"/>
    <w:basedOn w:val="Normal"/>
    <w:uiPriority w:val="34"/>
    <w:qFormat/>
    <w:rsid w:val="006D7E74"/>
    <w:pPr>
      <w:ind w:left="720"/>
    </w:pPr>
    <w:rPr>
      <w:rFonts w:ascii="Verdana" w:eastAsia="Times New Roman" w:hAnsi="Verdana" w:cs="Arial"/>
      <w:sz w:val="22"/>
      <w:szCs w:val="22"/>
      <w:lang w:val="en-GB" w:eastAsia="en-GB"/>
    </w:rPr>
  </w:style>
  <w:style w:type="paragraph" w:customStyle="1" w:styleId="xxmsonormal">
    <w:name w:val="x_xmsonormal"/>
    <w:basedOn w:val="Normal"/>
    <w:rsid w:val="00A83058"/>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5B4219"/>
  </w:style>
  <w:style w:type="character" w:customStyle="1" w:styleId="eop">
    <w:name w:val="eop"/>
    <w:basedOn w:val="DefaultParagraphFont"/>
    <w:rsid w:val="005B4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20938040">
      <w:bodyDiv w:val="1"/>
      <w:marLeft w:val="0"/>
      <w:marRight w:val="0"/>
      <w:marTop w:val="0"/>
      <w:marBottom w:val="0"/>
      <w:divBdr>
        <w:top w:val="none" w:sz="0" w:space="0" w:color="auto"/>
        <w:left w:val="none" w:sz="0" w:space="0" w:color="auto"/>
        <w:bottom w:val="none" w:sz="0" w:space="0" w:color="auto"/>
        <w:right w:val="none" w:sz="0" w:space="0" w:color="auto"/>
      </w:divBdr>
    </w:div>
    <w:div w:id="1097479832">
      <w:bodyDiv w:val="1"/>
      <w:marLeft w:val="0"/>
      <w:marRight w:val="0"/>
      <w:marTop w:val="0"/>
      <w:marBottom w:val="0"/>
      <w:divBdr>
        <w:top w:val="none" w:sz="0" w:space="0" w:color="auto"/>
        <w:left w:val="none" w:sz="0" w:space="0" w:color="auto"/>
        <w:bottom w:val="none" w:sz="0" w:space="0" w:color="auto"/>
        <w:right w:val="none" w:sz="0" w:space="0" w:color="auto"/>
      </w:divBdr>
    </w:div>
    <w:div w:id="16699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lsouthern\Desktop\Content%20Templates\Leaders\KSL-KeyDoc-template-landscape-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C4B0C841D495034994682AAA80A0F105" ma:contentTypeVersion="12" ma:contentTypeDescription="Create a new document." ma:contentTypeScope="" ma:versionID="ad16f2945e91224303805b0faa6b4058">
  <xsd:schema xmlns:xsd="http://www.w3.org/2001/XMLSchema" xmlns:xs="http://www.w3.org/2001/XMLSchema" xmlns:p="http://schemas.microsoft.com/office/2006/metadata/properties" xmlns:ns2="817e373a-d523-4377-9ea0-e96b2816f679" xmlns:ns3="501839f0-e223-4ea6-a4b4-04fb04bf48d8" targetNamespace="http://schemas.microsoft.com/office/2006/metadata/properties" ma:root="true" ma:fieldsID="2e51c2be99fee39e5902667ee86616d6" ns2:_="" ns3:_="">
    <xsd:import namespace="817e373a-d523-4377-9ea0-e96b2816f679"/>
    <xsd:import namespace="501839f0-e223-4ea6-a4b4-04fb04bf48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7e373a-d523-4377-9ea0-e96b2816f6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395d57a-0764-4084-a788-16608a89f3d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1839f0-e223-4ea6-a4b4-04fb04bf48d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8dceee3-973d-434a-bea4-b308584fe3b4}" ma:internalName="TaxCatchAll" ma:showField="CatchAllData" ma:web="501839f0-e223-4ea6-a4b4-04fb04bf48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01839f0-e223-4ea6-a4b4-04fb04bf48d8" xsi:nil="true"/>
    <lcf76f155ced4ddcb4097134ff3c332f xmlns="817e373a-d523-4377-9ea0-e96b2816f67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8FA25E-451F-4909-BF72-1EDDB98C621A}">
  <ds:schemaRefs>
    <ds:schemaRef ds:uri="http://schemas.openxmlformats.org/officeDocument/2006/bibliography"/>
  </ds:schemaRefs>
</ds:datastoreItem>
</file>

<file path=customXml/itemProps2.xml><?xml version="1.0" encoding="utf-8"?>
<ds:datastoreItem xmlns:ds="http://schemas.openxmlformats.org/officeDocument/2006/customXml" ds:itemID="{A34B8CED-93CA-42D1-833D-5B6B581D9D1D}"/>
</file>

<file path=customXml/itemProps3.xml><?xml version="1.0" encoding="utf-8"?>
<ds:datastoreItem xmlns:ds="http://schemas.openxmlformats.org/officeDocument/2006/customXml" ds:itemID="{96023BFE-25EE-4CD1-99E9-EAC12BBFE14D}"/>
</file>

<file path=customXml/itemProps4.xml><?xml version="1.0" encoding="utf-8"?>
<ds:datastoreItem xmlns:ds="http://schemas.openxmlformats.org/officeDocument/2006/customXml" ds:itemID="{7D560ABA-FDD2-4D49-9976-1C7608A203FB}"/>
</file>

<file path=docProps/app.xml><?xml version="1.0" encoding="utf-8"?>
<Properties xmlns="http://schemas.openxmlformats.org/officeDocument/2006/extended-properties" xmlns:vt="http://schemas.openxmlformats.org/officeDocument/2006/docPropsVTypes">
  <Template>KSL-KeyDoc-template-landscape-2022</Template>
  <TotalTime>832</TotalTime>
  <Pages>19</Pages>
  <Words>3622</Words>
  <Characters>20015</Characters>
  <Application>Microsoft Office Word</Application>
  <DocSecurity>0</DocSecurity>
  <Lines>530</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23543</CharactersWithSpaces>
  <SharedDoc>false</SharedDoc>
  <HLinks>
    <vt:vector size="36" baseType="variant">
      <vt:variant>
        <vt:i4>589916</vt:i4>
      </vt:variant>
      <vt:variant>
        <vt:i4>3</vt:i4>
      </vt:variant>
      <vt:variant>
        <vt:i4>0</vt:i4>
      </vt:variant>
      <vt:variant>
        <vt:i4>5</vt:i4>
      </vt:variant>
      <vt:variant>
        <vt:lpwstr>https://schoolleaders.thekeysupport.com/uid/a1cc3fe6-7d15-4300-be2d-e751f2c0e10b/</vt:lpwstr>
      </vt:variant>
      <vt:variant>
        <vt:lpwstr/>
      </vt:variant>
      <vt:variant>
        <vt:i4>5439489</vt:i4>
      </vt:variant>
      <vt:variant>
        <vt:i4>0</vt:i4>
      </vt:variant>
      <vt:variant>
        <vt:i4>0</vt:i4>
      </vt:variant>
      <vt:variant>
        <vt:i4>5</vt:i4>
      </vt:variant>
      <vt:variant>
        <vt:lpwstr>https://www.gov.uk/government/publications/school-inspection-handbook-eif</vt:lpwstr>
      </vt:variant>
      <vt:variant>
        <vt:lpwstr/>
      </vt:variant>
      <vt:variant>
        <vt:i4>2162790</vt:i4>
      </vt:variant>
      <vt:variant>
        <vt:i4>12</vt:i4>
      </vt:variant>
      <vt:variant>
        <vt:i4>0</vt:i4>
      </vt:variant>
      <vt:variant>
        <vt:i4>5</vt:i4>
      </vt:variant>
      <vt:variant>
        <vt:lpwstr>https://thekeysupport.com/terms-of-use</vt:lpwstr>
      </vt:variant>
      <vt:variant>
        <vt:lpwstr/>
      </vt:variant>
      <vt:variant>
        <vt:i4>5177421</vt:i4>
      </vt:variant>
      <vt:variant>
        <vt:i4>9</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Kim Tottem</cp:lastModifiedBy>
  <cp:revision>87</cp:revision>
  <cp:lastPrinted>2018-10-02T14:43:00Z</cp:lastPrinted>
  <dcterms:created xsi:type="dcterms:W3CDTF">2025-10-01T20:21:00Z</dcterms:created>
  <dcterms:modified xsi:type="dcterms:W3CDTF">2026-02-21T18:05:00Z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0x010100C4B0C841D495034994682AAA80A0F105</vt:lpwstr>
  </property>
</Properties>
</file>