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63071" w14:textId="77777777" w:rsidR="00B024EF" w:rsidRPr="00A06B1C" w:rsidRDefault="00B024EF" w:rsidP="00B024EF">
      <w:pPr>
        <w:spacing w:before="60"/>
        <w:rPr>
          <w:rStyle w:val="1bodycopyTheKeyChar"/>
          <w:lang w:val="en-GB"/>
        </w:rPr>
      </w:pPr>
    </w:p>
    <w:p w14:paraId="248D1800" w14:textId="1B32038F" w:rsidR="002A3F3C" w:rsidRPr="002A3F3C" w:rsidRDefault="00100F63" w:rsidP="00FA69C1">
      <w:pPr>
        <w:pStyle w:val="4Heading1"/>
        <w:spacing w:after="120"/>
        <w:rPr>
          <w:color w:val="215E99" w:themeColor="text2" w:themeTint="BF"/>
        </w:rPr>
      </w:pPr>
      <w:proofErr w:type="spellStart"/>
      <w:r>
        <w:rPr>
          <w:color w:val="215E99" w:themeColor="text2" w:themeTint="BF"/>
        </w:rPr>
        <w:t>Tweseldown</w:t>
      </w:r>
      <w:proofErr w:type="spellEnd"/>
      <w:r>
        <w:rPr>
          <w:color w:val="215E99" w:themeColor="text2" w:themeTint="BF"/>
        </w:rPr>
        <w:t xml:space="preserve"> Infant</w:t>
      </w:r>
      <w:r w:rsidR="002A3F3C" w:rsidRPr="002A3F3C">
        <w:rPr>
          <w:color w:val="215E99" w:themeColor="text2" w:themeTint="BF"/>
        </w:rPr>
        <w:t xml:space="preserve"> School</w:t>
      </w:r>
      <w:r w:rsidR="00061B84">
        <w:rPr>
          <w:color w:val="215E99" w:themeColor="text2" w:themeTint="BF"/>
        </w:rPr>
        <w:t xml:space="preserve"> </w:t>
      </w:r>
    </w:p>
    <w:p w14:paraId="53DE6D46" w14:textId="4F0A1990" w:rsidR="00FA69C1" w:rsidRPr="002A3F3C" w:rsidRDefault="002A3F3C" w:rsidP="00FA69C1">
      <w:pPr>
        <w:pStyle w:val="4Heading1"/>
        <w:spacing w:after="120"/>
        <w:rPr>
          <w:color w:val="215E99" w:themeColor="text2" w:themeTint="BF"/>
        </w:rPr>
      </w:pPr>
      <w:r w:rsidRPr="002A3F3C">
        <w:rPr>
          <w:color w:val="215E99" w:themeColor="text2" w:themeTint="BF"/>
        </w:rPr>
        <w:t>S</w:t>
      </w:r>
      <w:r w:rsidR="00FA69C1" w:rsidRPr="002A3F3C">
        <w:rPr>
          <w:color w:val="215E99" w:themeColor="text2" w:themeTint="BF"/>
        </w:rPr>
        <w:t>elf-</w:t>
      </w:r>
      <w:r w:rsidRPr="002A3F3C">
        <w:rPr>
          <w:color w:val="215E99" w:themeColor="text2" w:themeTint="BF"/>
        </w:rPr>
        <w:t>E</w:t>
      </w:r>
      <w:r w:rsidR="00FA69C1" w:rsidRPr="002A3F3C">
        <w:rPr>
          <w:color w:val="215E99" w:themeColor="text2" w:themeTint="BF"/>
        </w:rPr>
        <w:t xml:space="preserve">valuation </w:t>
      </w:r>
      <w:r w:rsidRPr="002A3F3C">
        <w:rPr>
          <w:color w:val="215E99" w:themeColor="text2" w:themeTint="BF"/>
        </w:rPr>
        <w:t>F</w:t>
      </w:r>
      <w:r w:rsidR="00FA69C1" w:rsidRPr="002A3F3C">
        <w:rPr>
          <w:color w:val="215E99" w:themeColor="text2" w:themeTint="BF"/>
        </w:rPr>
        <w:t xml:space="preserve">orm (SEF) </w:t>
      </w:r>
      <w:r w:rsidRPr="002A3F3C">
        <w:rPr>
          <w:color w:val="215E99" w:themeColor="text2" w:themeTint="BF"/>
        </w:rPr>
        <w:t>202</w:t>
      </w:r>
      <w:r w:rsidR="00725BD4">
        <w:rPr>
          <w:color w:val="215E99" w:themeColor="text2" w:themeTint="BF"/>
        </w:rPr>
        <w:t>6</w:t>
      </w:r>
    </w:p>
    <w:p w14:paraId="1712F5E4" w14:textId="77777777" w:rsidR="00F31640" w:rsidRDefault="00DF2FC9" w:rsidP="00E9020D">
      <w:pPr>
        <w:pStyle w:val="1bodycopyTheKey"/>
        <w:rPr>
          <w:lang w:val="en-GB"/>
        </w:rPr>
      </w:pPr>
      <w:r>
        <w:rPr>
          <w:noProof/>
          <w:lang w:eastAsia="en-GB"/>
        </w:rPr>
        <w:object w:dxaOrig="720" w:dyaOrig="600" w14:anchorId="4D6FEF0A">
          <v:shape id="_x0000_s2055" type="#_x0000_t75" style="position:absolute;margin-left:-.05pt;margin-top:17pt;width:135pt;height:127.75pt;z-index:-251657728;visibility:visible;mso-wrap-edited:f" fillcolor="window">
            <v:imagedata r:id="rId8" o:title="" cropright="3834f"/>
          </v:shape>
          <o:OLEObject Type="Embed" ProgID="Word.Picture.8" ShapeID="_x0000_s2055" DrawAspect="Content" ObjectID="_1854609448" r:id="rId9"/>
        </w:object>
      </w:r>
      <w:r w:rsidR="00351EC7" w:rsidRPr="00A06B1C">
        <w:rPr>
          <w:noProof/>
          <w:lang w:val="en-GB" w:eastAsia="en-GB"/>
        </w:rPr>
        <mc:AlternateContent>
          <mc:Choice Requires="wps">
            <w:drawing>
              <wp:anchor distT="4294967293" distB="4294967293" distL="114300" distR="114300" simplePos="0" relativeHeight="251656704" behindDoc="0" locked="0" layoutInCell="1" allowOverlap="1" wp14:anchorId="54490088" wp14:editId="4901B4C0">
                <wp:simplePos x="0" y="0"/>
                <wp:positionH relativeFrom="column">
                  <wp:posOffset>635</wp:posOffset>
                </wp:positionH>
                <wp:positionV relativeFrom="paragraph">
                  <wp:posOffset>-636</wp:posOffset>
                </wp:positionV>
                <wp:extent cx="9371965" cy="0"/>
                <wp:effectExtent l="0" t="0" r="0" b="0"/>
                <wp:wrapNone/>
                <wp:docPr id="148975719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EF8A41" id="Straight Connector 1" o:spid="_x0000_s1026" style="position:absolute;flip:y;z-index:2516567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p w14:paraId="2ED1DA92" w14:textId="77777777" w:rsidR="00BA0396" w:rsidRDefault="00BA0396" w:rsidP="00613432">
      <w:pPr>
        <w:pStyle w:val="1bodycopy"/>
      </w:pPr>
    </w:p>
    <w:p w14:paraId="43BAD74D" w14:textId="77777777" w:rsidR="00D84D0E" w:rsidRPr="00D84D0E" w:rsidRDefault="00D84D0E" w:rsidP="00D84D0E">
      <w:pPr>
        <w:pStyle w:val="3Bulletedcopyblue"/>
        <w:numPr>
          <w:ilvl w:val="0"/>
          <w:numId w:val="0"/>
        </w:numPr>
        <w:ind w:left="340"/>
        <w:rPr>
          <w:color w:val="FF0000"/>
          <w:lang w:val="en-GB"/>
        </w:rPr>
      </w:pPr>
    </w:p>
    <w:p w14:paraId="71E26AA7" w14:textId="77777777" w:rsidR="00EF1F8F" w:rsidRDefault="00EF1F8F" w:rsidP="000A4DCD">
      <w:pPr>
        <w:pStyle w:val="1bodycopy"/>
      </w:pPr>
    </w:p>
    <w:p w14:paraId="16228607" w14:textId="77777777" w:rsidR="00BA30D1" w:rsidRDefault="00BA30D1" w:rsidP="000A4DCD">
      <w:pPr>
        <w:pStyle w:val="1bodycopy"/>
      </w:pPr>
    </w:p>
    <w:p w14:paraId="457C69AC" w14:textId="77777777" w:rsidR="00BA30D1" w:rsidRDefault="00BA30D1" w:rsidP="000A4DCD">
      <w:pPr>
        <w:pStyle w:val="1bodycopy"/>
      </w:pPr>
    </w:p>
    <w:p w14:paraId="50EECEFD" w14:textId="77777777" w:rsidR="00BA30D1" w:rsidRDefault="00BA30D1" w:rsidP="000A4DCD">
      <w:pPr>
        <w:pStyle w:val="1bodycopy"/>
      </w:pPr>
    </w:p>
    <w:p w14:paraId="7487A223" w14:textId="77777777" w:rsidR="00BA30D1" w:rsidRDefault="00BA30D1" w:rsidP="000A4DCD">
      <w:pPr>
        <w:pStyle w:val="1bodycopy"/>
      </w:pPr>
    </w:p>
    <w:p w14:paraId="12641DF1" w14:textId="77777777" w:rsidR="00BA30D1" w:rsidRDefault="00BA30D1" w:rsidP="000A4DCD">
      <w:pPr>
        <w:pStyle w:val="1bodycopy"/>
      </w:pPr>
    </w:p>
    <w:p w14:paraId="25DD5888" w14:textId="77777777" w:rsidR="00BA30D1" w:rsidRDefault="00BA30D1" w:rsidP="000A4DCD">
      <w:pPr>
        <w:pStyle w:val="1bodycopy"/>
      </w:pPr>
    </w:p>
    <w:p w14:paraId="379A12CD" w14:textId="77777777" w:rsidR="00EF1F8F" w:rsidRPr="00100F63" w:rsidRDefault="002A3F3C" w:rsidP="000A4DCD">
      <w:pPr>
        <w:pStyle w:val="1bodycopy"/>
      </w:pPr>
      <w:r w:rsidRPr="00100F63">
        <w:t xml:space="preserve">School Address </w:t>
      </w:r>
      <w:r w:rsidR="00100F63" w:rsidRPr="00100F63">
        <w:t>Jubilee Drive, Church Crookham, GU528BW</w:t>
      </w:r>
    </w:p>
    <w:p w14:paraId="2CD0218F" w14:textId="77777777" w:rsidR="002A3F3C" w:rsidRPr="00100F63" w:rsidRDefault="002A3F3C" w:rsidP="000A4DCD">
      <w:pPr>
        <w:pStyle w:val="1bodycopy"/>
      </w:pPr>
      <w:r w:rsidRPr="00100F63">
        <w:t>Website</w:t>
      </w:r>
      <w:r w:rsidR="00F83B7E">
        <w:t xml:space="preserve">: </w:t>
      </w:r>
      <w:r w:rsidR="00F83B7E" w:rsidRPr="00F83B7E">
        <w:t>https://w</w:t>
      </w:r>
      <w:r w:rsidR="00F83B7E">
        <w:t>ww.tweseldowninfantschool.co.uk</w:t>
      </w:r>
    </w:p>
    <w:p w14:paraId="47A431AE" w14:textId="77777777" w:rsidR="002A3F3C" w:rsidRPr="00100F63" w:rsidRDefault="002A3F3C" w:rsidP="000A4DCD">
      <w:pPr>
        <w:pStyle w:val="1bodycopy"/>
      </w:pPr>
      <w:r w:rsidRPr="00100F63">
        <w:t xml:space="preserve">DFE Number </w:t>
      </w:r>
      <w:r w:rsidR="00100F63" w:rsidRPr="00100F63">
        <w:t>850 2290</w:t>
      </w:r>
    </w:p>
    <w:p w14:paraId="0112CC09" w14:textId="77777777" w:rsidR="00100F63" w:rsidRPr="00100F63" w:rsidRDefault="00100F63" w:rsidP="000A4DCD">
      <w:pPr>
        <w:pStyle w:val="1bodycopy"/>
      </w:pPr>
      <w:r w:rsidRPr="00100F63">
        <w:t xml:space="preserve">Head Teacher: Kim Tottem </w:t>
      </w:r>
      <w:r w:rsidR="002A3F3C" w:rsidRPr="00100F63">
        <w:t xml:space="preserve"> </w:t>
      </w:r>
    </w:p>
    <w:p w14:paraId="492A375B" w14:textId="77777777" w:rsidR="002A3F3C" w:rsidRDefault="002A3F3C" w:rsidP="000A4DCD">
      <w:pPr>
        <w:pStyle w:val="1bodycopy"/>
      </w:pPr>
      <w:r w:rsidRPr="00100F63">
        <w:t>Chair</w:t>
      </w:r>
      <w:r w:rsidR="00100F63" w:rsidRPr="00100F63">
        <w:t>s</w:t>
      </w:r>
      <w:r w:rsidRPr="00100F63">
        <w:t xml:space="preserve"> of Governors</w:t>
      </w:r>
      <w:r w:rsidR="00BA30D1">
        <w:t>: Debbie Stephenson and Phil S</w:t>
      </w:r>
      <w:r w:rsidR="00100F63" w:rsidRPr="00100F63">
        <w:t>anday</w:t>
      </w:r>
      <w:r>
        <w:t xml:space="preserve"> </w:t>
      </w:r>
    </w:p>
    <w:p w14:paraId="739A7FD7" w14:textId="77777777" w:rsidR="00EF1F8F" w:rsidRPr="000A4DCD" w:rsidRDefault="00EF1F8F" w:rsidP="000A4DCD">
      <w:pPr>
        <w:pStyle w:val="1bodycopy"/>
      </w:pPr>
    </w:p>
    <w:p w14:paraId="092741FC" w14:textId="77777777" w:rsidR="00677CBB" w:rsidRDefault="00677CBB" w:rsidP="00FA69C1">
      <w:pPr>
        <w:pStyle w:val="3Bulletedcopyblue"/>
        <w:numPr>
          <w:ilvl w:val="0"/>
          <w:numId w:val="0"/>
        </w:numPr>
        <w:ind w:left="340"/>
        <w:rPr>
          <w:color w:val="FF0000"/>
          <w:lang w:val="en-GB"/>
        </w:rPr>
      </w:pPr>
    </w:p>
    <w:p w14:paraId="421B2329" w14:textId="77777777" w:rsidR="00310D23" w:rsidRPr="00A06B1C" w:rsidRDefault="004B0FAE" w:rsidP="00FA69C1">
      <w:pPr>
        <w:pStyle w:val="3Bulletedcopyblue"/>
        <w:numPr>
          <w:ilvl w:val="0"/>
          <w:numId w:val="0"/>
        </w:numPr>
        <w:ind w:left="340"/>
        <w:rPr>
          <w:color w:val="FF0000"/>
          <w:lang w:val="en-GB"/>
        </w:rPr>
      </w:pPr>
      <w:r w:rsidRPr="004B0FAE">
        <w:rPr>
          <w:noProof/>
          <w:color w:val="FF0000"/>
          <w:lang w:val="en-GB" w:eastAsia="en-GB"/>
        </w:rPr>
        <mc:AlternateContent>
          <mc:Choice Requires="wps">
            <w:drawing>
              <wp:anchor distT="91440" distB="91440" distL="114300" distR="114300" simplePos="0" relativeHeight="251657728" behindDoc="0" locked="0" layoutInCell="1" allowOverlap="1" wp14:anchorId="575E1DAD" wp14:editId="50A55947">
                <wp:simplePos x="0" y="0"/>
                <wp:positionH relativeFrom="page">
                  <wp:posOffset>2755900</wp:posOffset>
                </wp:positionH>
                <wp:positionV relativeFrom="paragraph">
                  <wp:posOffset>283210</wp:posOffset>
                </wp:positionV>
                <wp:extent cx="1995805" cy="436880"/>
                <wp:effectExtent l="0" t="0" r="0" b="127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5805" cy="436880"/>
                        </a:xfrm>
                        <a:prstGeom prst="rect">
                          <a:avLst/>
                        </a:prstGeom>
                        <a:noFill/>
                        <a:ln w="9525">
                          <a:noFill/>
                          <a:miter lim="800000"/>
                          <a:headEnd/>
                          <a:tailEnd/>
                        </a:ln>
                      </wps:spPr>
                      <wps:txbx>
                        <w:txbxContent>
                          <w:p w14:paraId="2B8298AD" w14:textId="7C5F07DF" w:rsidR="004B0FAE" w:rsidRPr="004B0FAE" w:rsidRDefault="004B0FAE">
                            <w:pPr>
                              <w:pBdr>
                                <w:top w:val="single" w:sz="24" w:space="8" w:color="156082" w:themeColor="accent1"/>
                                <w:bottom w:val="single" w:sz="24" w:space="8" w:color="156082" w:themeColor="accent1"/>
                              </w:pBdr>
                              <w:rPr>
                                <w:i/>
                                <w:iCs/>
                                <w:color w:val="156082" w:themeColor="accent1"/>
                                <w:sz w:val="16"/>
                                <w:szCs w:val="16"/>
                              </w:rPr>
                            </w:pPr>
                            <w:r w:rsidRPr="004B0FAE">
                              <w:rPr>
                                <w:i/>
                                <w:iCs/>
                                <w:color w:val="156082" w:themeColor="accent1"/>
                                <w:sz w:val="16"/>
                                <w:szCs w:val="16"/>
                              </w:rPr>
                              <w:t xml:space="preserve">Changes made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5E1DAD" id="_x0000_t202" coordsize="21600,21600" o:spt="202" path="m,l,21600r21600,l21600,xe">
                <v:stroke joinstyle="miter"/>
                <v:path gradientshapeok="t" o:connecttype="rect"/>
              </v:shapetype>
              <v:shape id="Text Box 2" o:spid="_x0000_s1026" type="#_x0000_t202" style="position:absolute;left:0;text-align:left;margin-left:217pt;margin-top:22.3pt;width:157.15pt;height:34.4pt;z-index:25165772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" filled="f" stroked="f">
                <v:textbox>
                  <w:txbxContent>
                    <w:p w14:paraId="2B8298AD" w14:textId="7C5F07DF" w:rsidR="004B0FAE" w:rsidRPr="004B0FAE" w:rsidRDefault="004B0FAE">
                      <w:pPr>
                        <w:pBdr>
                          <w:top w:val="single" w:sz="24" w:space="8" w:color="156082" w:themeColor="accent1"/>
                          <w:bottom w:val="single" w:sz="24" w:space="8" w:color="156082" w:themeColor="accent1"/>
                        </w:pBdr>
                        <w:rPr>
                          <w:i/>
                          <w:iCs/>
                          <w:color w:val="156082" w:themeColor="accent1"/>
                          <w:sz w:val="16"/>
                          <w:szCs w:val="16"/>
                        </w:rPr>
                      </w:pPr>
                      <w:r w:rsidRPr="004B0FAE">
                        <w:rPr>
                          <w:i/>
                          <w:iCs/>
                          <w:color w:val="156082" w:themeColor="accent1"/>
                          <w:sz w:val="16"/>
                          <w:szCs w:val="16"/>
                        </w:rPr>
                        <w:t xml:space="preserve">Changes made </w:t>
                      </w:r>
                    </w:p>
                  </w:txbxContent>
                </v:textbox>
                <w10:wrap type="topAndBottom" anchorx="page"/>
              </v:shape>
            </w:pict>
          </mc:Fallback>
        </mc:AlternateContent>
      </w:r>
    </w:p>
    <w:tbl>
      <w:tblPr>
        <w:tblpPr w:leftFromText="180" w:rightFromText="180" w:horzAnchor="margin" w:tblpY="-1005"/>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12644"/>
      </w:tblGrid>
      <w:tr w:rsidR="00FA69C1" w:rsidRPr="00A06B1C" w14:paraId="435ABF82" w14:textId="77777777" w:rsidTr="00310D23">
        <w:trPr>
          <w:cantSplit/>
        </w:trPr>
        <w:tc>
          <w:tcPr>
            <w:tcW w:w="209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C280222" w14:textId="77777777" w:rsidR="00FA69C1" w:rsidRPr="00A06B1C" w:rsidRDefault="00FA69C1" w:rsidP="00310D23">
            <w:pPr>
              <w:pStyle w:val="1bodycopy"/>
              <w:spacing w:after="0"/>
              <w:rPr>
                <w:caps/>
                <w:color w:val="002060"/>
              </w:rPr>
            </w:pPr>
          </w:p>
        </w:tc>
        <w:tc>
          <w:tcPr>
            <w:tcW w:w="12644"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35E6B1A9" w14:textId="77777777" w:rsidR="00FA69C1" w:rsidRPr="00100F63" w:rsidRDefault="00100F63" w:rsidP="00310D23">
            <w:pPr>
              <w:pStyle w:val="1bodycopy"/>
              <w:spacing w:after="0"/>
              <w:rPr>
                <w:caps/>
                <w:color w:val="FFFFFF" w:themeColor="background1"/>
              </w:rPr>
            </w:pPr>
            <w:r w:rsidRPr="00100F63">
              <w:rPr>
                <w:caps/>
                <w:color w:val="FFFFFF" w:themeColor="background1"/>
              </w:rPr>
              <w:t>Tweseldown Infant School</w:t>
            </w:r>
          </w:p>
          <w:p w14:paraId="6E3A7C08" w14:textId="77777777" w:rsidR="00FA69C1" w:rsidRPr="00A06B1C" w:rsidRDefault="00FA69C1" w:rsidP="00310D23">
            <w:pPr>
              <w:pStyle w:val="1bodycopy"/>
              <w:spacing w:after="0"/>
              <w:rPr>
                <w:caps/>
                <w:color w:val="F8F8F8"/>
              </w:rPr>
            </w:pPr>
            <w:r w:rsidRPr="00A06B1C">
              <w:rPr>
                <w:caps/>
                <w:color w:val="F8F8F8"/>
              </w:rPr>
              <w:t>school self</w:t>
            </w:r>
            <w:r w:rsidR="00932E8F">
              <w:rPr>
                <w:caps/>
                <w:color w:val="F8F8F8"/>
              </w:rPr>
              <w:t>-</w:t>
            </w:r>
            <w:r w:rsidRPr="00A06B1C">
              <w:rPr>
                <w:caps/>
                <w:color w:val="F8F8F8"/>
              </w:rPr>
              <w:t>evaluation</w:t>
            </w:r>
          </w:p>
          <w:p w14:paraId="54B51E5D" w14:textId="1A0F212E" w:rsidR="00FA69C1" w:rsidRPr="00A06B1C" w:rsidRDefault="00FA69C1" w:rsidP="00310D23">
            <w:pPr>
              <w:pStyle w:val="1bodycopy"/>
              <w:spacing w:after="0"/>
              <w:rPr>
                <w:caps/>
                <w:color w:val="F8F8F8"/>
              </w:rPr>
            </w:pPr>
            <w:r w:rsidRPr="00A06B1C">
              <w:rPr>
                <w:caps/>
                <w:color w:val="F8F8F8"/>
              </w:rPr>
              <w:t>20</w:t>
            </w:r>
            <w:r w:rsidR="00A11A1B">
              <w:rPr>
                <w:caps/>
                <w:color w:val="F8F8F8"/>
              </w:rPr>
              <w:t>2</w:t>
            </w:r>
            <w:r w:rsidR="00973F3C">
              <w:rPr>
                <w:caps/>
                <w:color w:val="F8F8F8"/>
              </w:rPr>
              <w:t>6-27</w:t>
            </w:r>
          </w:p>
        </w:tc>
      </w:tr>
      <w:tr w:rsidR="00FA69C1" w:rsidRPr="00A06B1C" w14:paraId="26614252" w14:textId="77777777" w:rsidTr="00310D23">
        <w:trPr>
          <w:cantSplit/>
        </w:trPr>
        <w:tc>
          <w:tcPr>
            <w:tcW w:w="14742" w:type="dxa"/>
            <w:gridSpan w:val="2"/>
            <w:tcMar>
              <w:top w:w="113" w:type="dxa"/>
              <w:bottom w:w="113" w:type="dxa"/>
            </w:tcMar>
          </w:tcPr>
          <w:p w14:paraId="0B71C362" w14:textId="16D9232D" w:rsidR="00FA69C1" w:rsidRPr="00A06B1C" w:rsidRDefault="00100F63" w:rsidP="00310D23">
            <w:pPr>
              <w:pStyle w:val="7Tablebodycopy"/>
              <w:rPr>
                <w:lang w:val="en-GB"/>
              </w:rPr>
            </w:pPr>
            <w:r>
              <w:rPr>
                <w:lang w:val="en-GB"/>
              </w:rPr>
              <w:t xml:space="preserve">Written </w:t>
            </w:r>
            <w:r w:rsidR="00BF0563">
              <w:rPr>
                <w:lang w:val="en-GB"/>
              </w:rPr>
              <w:t>September</w:t>
            </w:r>
            <w:r>
              <w:rPr>
                <w:lang w:val="en-GB"/>
              </w:rPr>
              <w:t xml:space="preserve"> 202</w:t>
            </w:r>
            <w:r w:rsidR="00973F3C">
              <w:rPr>
                <w:lang w:val="en-GB"/>
              </w:rPr>
              <w:t>6</w:t>
            </w:r>
            <w:r>
              <w:rPr>
                <w:lang w:val="en-GB"/>
              </w:rPr>
              <w:t xml:space="preserve">. </w:t>
            </w:r>
            <w:r w:rsidR="00BA76D7">
              <w:rPr>
                <w:lang w:val="en-GB"/>
              </w:rPr>
              <w:t xml:space="preserve">Updated: </w:t>
            </w:r>
          </w:p>
        </w:tc>
      </w:tr>
      <w:tr w:rsidR="00FA69C1" w:rsidRPr="00A06B1C" w14:paraId="37F83629" w14:textId="77777777" w:rsidTr="00310D23">
        <w:trPr>
          <w:cantSplit/>
        </w:trPr>
        <w:tc>
          <w:tcPr>
            <w:tcW w:w="2098" w:type="dxa"/>
            <w:tcMar>
              <w:top w:w="113" w:type="dxa"/>
              <w:bottom w:w="113" w:type="dxa"/>
            </w:tcMar>
          </w:tcPr>
          <w:p w14:paraId="7C3A14B5" w14:textId="77777777" w:rsidR="00FA69C1" w:rsidRPr="00A06B1C" w:rsidRDefault="00FA69C1" w:rsidP="00310D23">
            <w:pPr>
              <w:pStyle w:val="7Tablebodycopy"/>
              <w:rPr>
                <w:lang w:val="en-GB"/>
              </w:rPr>
            </w:pPr>
            <w:r w:rsidRPr="00A06B1C">
              <w:rPr>
                <w:lang w:val="en-GB"/>
              </w:rPr>
              <w:t>Context</w:t>
            </w:r>
          </w:p>
        </w:tc>
        <w:tc>
          <w:tcPr>
            <w:tcW w:w="12644" w:type="dxa"/>
            <w:tcMar>
              <w:top w:w="113" w:type="dxa"/>
              <w:bottom w:w="113" w:type="dxa"/>
            </w:tcMar>
          </w:tcPr>
          <w:p w14:paraId="195CB397" w14:textId="35C06B3E" w:rsidR="007B6B26" w:rsidRPr="00D30A6D" w:rsidRDefault="00DE6F7B" w:rsidP="00310D23">
            <w:pPr>
              <w:pStyle w:val="7Tablebodycopy"/>
              <w:rPr>
                <w:lang w:val="en-GB"/>
              </w:rPr>
            </w:pPr>
            <w:r w:rsidRPr="00DE6F7B">
              <w:rPr>
                <w:lang w:val="en-GB"/>
              </w:rPr>
              <w:t xml:space="preserve">We currently have </w:t>
            </w:r>
            <w:r w:rsidRPr="006F4FA5">
              <w:rPr>
                <w:lang w:val="en-GB"/>
              </w:rPr>
              <w:t>289 pupils on roll</w:t>
            </w:r>
            <w:r w:rsidRPr="00DE6F7B">
              <w:rPr>
                <w:lang w:val="en-GB"/>
              </w:rPr>
              <w:t xml:space="preserve">. Historically, we were a large </w:t>
            </w:r>
            <w:r w:rsidRPr="006F4FA5">
              <w:rPr>
                <w:lang w:val="en-GB"/>
              </w:rPr>
              <w:t>four-form entry school</w:t>
            </w:r>
            <w:r w:rsidRPr="00DE6F7B">
              <w:rPr>
                <w:lang w:val="en-GB"/>
              </w:rPr>
              <w:t xml:space="preserve"> serving a relatively new housing estate. However, a combination of factors has contributed to a decline in pupil numbers. The ongoing cost of living pressures have meant that many families have chosen to remain in their existing homes, often extending properties rather than moving. As a result, the housing within our catchment area has matured, reducing the influx of young families. This, coupled with a sustained decline in local birth rates, has led to a gradual reduction in our pupil roll.</w:t>
            </w:r>
            <w:r w:rsidR="00C75B45">
              <w:rPr>
                <w:lang w:val="en-GB"/>
              </w:rPr>
              <w:t xml:space="preserve"> </w:t>
            </w:r>
            <w:r w:rsidR="00D30A6D" w:rsidRPr="00D30A6D">
              <w:rPr>
                <w:lang w:val="en-GB"/>
              </w:rPr>
              <w:t xml:space="preserve">This academic year we therefore have </w:t>
            </w:r>
            <w:r w:rsidR="00D62602">
              <w:rPr>
                <w:lang w:val="en-GB"/>
              </w:rPr>
              <w:t>3</w:t>
            </w:r>
            <w:r w:rsidR="00D30A6D" w:rsidRPr="00D30A6D">
              <w:rPr>
                <w:lang w:val="en-GB"/>
              </w:rPr>
              <w:t xml:space="preserve"> year 2 classes, 3 year 1 </w:t>
            </w:r>
            <w:r w:rsidR="00D62602">
              <w:rPr>
                <w:lang w:val="en-GB"/>
              </w:rPr>
              <w:t xml:space="preserve">classes, </w:t>
            </w:r>
            <w:proofErr w:type="gramStart"/>
            <w:r w:rsidR="00D62602">
              <w:rPr>
                <w:lang w:val="en-GB"/>
              </w:rPr>
              <w:t xml:space="preserve">3 </w:t>
            </w:r>
            <w:r w:rsidR="00D30A6D" w:rsidRPr="00D30A6D">
              <w:rPr>
                <w:lang w:val="en-GB"/>
              </w:rPr>
              <w:t xml:space="preserve"> Reception</w:t>
            </w:r>
            <w:proofErr w:type="gramEnd"/>
            <w:r w:rsidR="00D30A6D" w:rsidRPr="00D30A6D">
              <w:rPr>
                <w:lang w:val="en-GB"/>
              </w:rPr>
              <w:t xml:space="preserve"> classes and one mixed Year 1</w:t>
            </w:r>
            <w:r w:rsidR="00D62602">
              <w:rPr>
                <w:lang w:val="en-GB"/>
              </w:rPr>
              <w:t xml:space="preserve">/ 2 </w:t>
            </w:r>
            <w:r w:rsidR="00D30A6D" w:rsidRPr="00D30A6D">
              <w:rPr>
                <w:lang w:val="en-GB"/>
              </w:rPr>
              <w:t>class. In 2027</w:t>
            </w:r>
            <w:r w:rsidR="00284A3D">
              <w:rPr>
                <w:lang w:val="en-GB"/>
              </w:rPr>
              <w:t>/28 we will become a 3FE school</w:t>
            </w:r>
            <w:r w:rsidR="00BE3148">
              <w:rPr>
                <w:lang w:val="en-GB"/>
              </w:rPr>
              <w:t>. O</w:t>
            </w:r>
            <w:r w:rsidR="00284A3D">
              <w:rPr>
                <w:lang w:val="en-GB"/>
              </w:rPr>
              <w:t xml:space="preserve">ur PAN </w:t>
            </w:r>
            <w:r w:rsidR="00BE3148">
              <w:rPr>
                <w:lang w:val="en-GB"/>
              </w:rPr>
              <w:t xml:space="preserve">is </w:t>
            </w:r>
            <w:r w:rsidR="00284A3D">
              <w:rPr>
                <w:lang w:val="en-GB"/>
              </w:rPr>
              <w:t xml:space="preserve">capped at 105 for years </w:t>
            </w:r>
            <w:r w:rsidR="009327D5">
              <w:rPr>
                <w:lang w:val="en-GB"/>
              </w:rPr>
              <w:t>1</w:t>
            </w:r>
            <w:r w:rsidR="00284A3D">
              <w:rPr>
                <w:lang w:val="en-GB"/>
              </w:rPr>
              <w:t xml:space="preserve"> and </w:t>
            </w:r>
            <w:r w:rsidR="009327D5">
              <w:rPr>
                <w:lang w:val="en-GB"/>
              </w:rPr>
              <w:t>2</w:t>
            </w:r>
            <w:r w:rsidR="00284A3D">
              <w:rPr>
                <w:lang w:val="en-GB"/>
              </w:rPr>
              <w:t xml:space="preserve"> and 90</w:t>
            </w:r>
            <w:r w:rsidR="009327D5">
              <w:rPr>
                <w:lang w:val="en-GB"/>
              </w:rPr>
              <w:t xml:space="preserve"> for year R</w:t>
            </w:r>
            <w:r w:rsidR="00284A3D">
              <w:rPr>
                <w:lang w:val="en-GB"/>
              </w:rPr>
              <w:t>.</w:t>
            </w:r>
            <w:r w:rsidR="00EC7BB8">
              <w:rPr>
                <w:lang w:val="en-GB"/>
              </w:rPr>
              <w:t xml:space="preserve"> Our 2 vacant classrooms have been utilised, 1 for </w:t>
            </w:r>
            <w:proofErr w:type="spellStart"/>
            <w:r w:rsidR="00EC7BB8">
              <w:rPr>
                <w:lang w:val="en-GB"/>
              </w:rPr>
              <w:t>Tweseldown</w:t>
            </w:r>
            <w:proofErr w:type="spellEnd"/>
            <w:r w:rsidR="00EC7BB8">
              <w:rPr>
                <w:lang w:val="en-GB"/>
              </w:rPr>
              <w:t xml:space="preserve"> pre-school and 1 for </w:t>
            </w:r>
            <w:r w:rsidR="008B6A69">
              <w:rPr>
                <w:lang w:val="en-GB"/>
              </w:rPr>
              <w:t>our RP which opened on 14/9/26 with autism as its diagnosis.</w:t>
            </w:r>
          </w:p>
          <w:p w14:paraId="146267D9" w14:textId="77777777" w:rsidR="00FA69C1" w:rsidRPr="00A06B1C" w:rsidRDefault="00FA69C1" w:rsidP="00310D23">
            <w:pPr>
              <w:pStyle w:val="7Tablecopybulleted"/>
              <w:numPr>
                <w:ilvl w:val="0"/>
                <w:numId w:val="0"/>
              </w:numPr>
              <w:ind w:left="340"/>
              <w:rPr>
                <w:highlight w:val="yellow"/>
                <w:lang w:val="en-GB"/>
              </w:rPr>
            </w:pPr>
          </w:p>
          <w:p w14:paraId="1E36A7F5" w14:textId="461F81D7" w:rsidR="00E86A9E" w:rsidRPr="00E86A9E" w:rsidRDefault="00E86A9E" w:rsidP="008848A8">
            <w:pPr>
              <w:pStyle w:val="7Tablecopybulleted"/>
              <w:numPr>
                <w:ilvl w:val="0"/>
                <w:numId w:val="0"/>
              </w:numPr>
              <w:rPr>
                <w:u w:val="single"/>
                <w:lang w:val="en-GB"/>
              </w:rPr>
            </w:pPr>
            <w:r w:rsidRPr="00E86A9E">
              <w:rPr>
                <w:u w:val="single"/>
                <w:lang w:val="en-GB"/>
              </w:rPr>
              <w:t>The Current Make Up of Our School</w:t>
            </w:r>
            <w:r>
              <w:rPr>
                <w:u w:val="single"/>
                <w:lang w:val="en-GB"/>
              </w:rPr>
              <w:t xml:space="preserve"> (</w:t>
            </w:r>
            <w:r w:rsidR="00192C02">
              <w:rPr>
                <w:u w:val="single"/>
                <w:lang w:val="en-GB"/>
              </w:rPr>
              <w:t>289</w:t>
            </w:r>
            <w:r>
              <w:rPr>
                <w:u w:val="single"/>
                <w:lang w:val="en-GB"/>
              </w:rPr>
              <w:t xml:space="preserve"> pupils)</w:t>
            </w:r>
            <w:r w:rsidRPr="00E86A9E">
              <w:rPr>
                <w:u w:val="single"/>
                <w:lang w:val="en-GB"/>
              </w:rPr>
              <w:t>:</w:t>
            </w:r>
          </w:p>
          <w:p w14:paraId="31D6175B" w14:textId="68A07DCE" w:rsidR="00C17C8B" w:rsidRPr="00C17C8B" w:rsidRDefault="00C17C8B" w:rsidP="00E86A9E">
            <w:pPr>
              <w:pStyle w:val="7Tablecopybulleted"/>
              <w:numPr>
                <w:ilvl w:val="0"/>
                <w:numId w:val="0"/>
              </w:numPr>
              <w:rPr>
                <w:lang w:val="en-GB"/>
              </w:rPr>
            </w:pPr>
            <w:proofErr w:type="gramStart"/>
            <w:r w:rsidRPr="00C17C8B">
              <w:rPr>
                <w:lang w:val="en-GB"/>
              </w:rPr>
              <w:t>The majority of</w:t>
            </w:r>
            <w:proofErr w:type="gramEnd"/>
            <w:r w:rsidRPr="00C17C8B">
              <w:rPr>
                <w:lang w:val="en-GB"/>
              </w:rPr>
              <w:t xml:space="preserve"> pupils are White British, </w:t>
            </w:r>
            <w:r w:rsidR="009327D5">
              <w:rPr>
                <w:lang w:val="en-GB"/>
              </w:rPr>
              <w:t>x</w:t>
            </w:r>
            <w:r w:rsidR="00E77E9C">
              <w:rPr>
                <w:lang w:val="en-GB"/>
              </w:rPr>
              <w:t xml:space="preserve"> </w:t>
            </w:r>
            <w:r w:rsidRPr="00C17C8B">
              <w:rPr>
                <w:lang w:val="en-GB"/>
              </w:rPr>
              <w:t xml:space="preserve">pupils are </w:t>
            </w:r>
            <w:r w:rsidR="00E77E9C">
              <w:rPr>
                <w:lang w:val="en-GB"/>
              </w:rPr>
              <w:t xml:space="preserve">Nepalese, </w:t>
            </w:r>
            <w:r w:rsidR="009327D5">
              <w:rPr>
                <w:lang w:val="en-GB"/>
              </w:rPr>
              <w:t xml:space="preserve">x </w:t>
            </w:r>
            <w:r w:rsidRPr="00C17C8B">
              <w:rPr>
                <w:lang w:val="en-GB"/>
              </w:rPr>
              <w:t xml:space="preserve">Chinese and </w:t>
            </w:r>
            <w:r w:rsidR="009327D5">
              <w:rPr>
                <w:lang w:val="en-GB"/>
              </w:rPr>
              <w:t>x</w:t>
            </w:r>
            <w:r w:rsidRPr="00C17C8B">
              <w:rPr>
                <w:lang w:val="en-GB"/>
              </w:rPr>
              <w:t xml:space="preserve"> Urdu, </w:t>
            </w:r>
            <w:r w:rsidR="009327D5">
              <w:rPr>
                <w:lang w:val="en-GB"/>
              </w:rPr>
              <w:t>x</w:t>
            </w:r>
            <w:r w:rsidRPr="00C17C8B">
              <w:rPr>
                <w:lang w:val="en-GB"/>
              </w:rPr>
              <w:t xml:space="preserve"> Romanian and </w:t>
            </w:r>
            <w:r w:rsidR="009327D5">
              <w:rPr>
                <w:lang w:val="en-GB"/>
              </w:rPr>
              <w:t>x</w:t>
            </w:r>
            <w:r w:rsidR="00E86A9E">
              <w:rPr>
                <w:lang w:val="en-GB"/>
              </w:rPr>
              <w:t xml:space="preserve"> </w:t>
            </w:r>
            <w:r w:rsidRPr="00C17C8B">
              <w:rPr>
                <w:lang w:val="en-GB"/>
              </w:rPr>
              <w:t>Turkish</w:t>
            </w:r>
            <w:r w:rsidR="00134F5A">
              <w:rPr>
                <w:lang w:val="en-GB"/>
              </w:rPr>
              <w:t xml:space="preserve"> and Romanian</w:t>
            </w:r>
          </w:p>
          <w:p w14:paraId="7D4ABE1E" w14:textId="5DF6EC42" w:rsidR="00C17C8B" w:rsidRDefault="00C17C8B" w:rsidP="00E86A9E">
            <w:pPr>
              <w:pStyle w:val="7Tablecopybulleted"/>
              <w:numPr>
                <w:ilvl w:val="0"/>
                <w:numId w:val="0"/>
              </w:numPr>
              <w:rPr>
                <w:lang w:val="en-GB"/>
              </w:rPr>
            </w:pPr>
            <w:r w:rsidRPr="00D30A6D">
              <w:rPr>
                <w:lang w:val="en-GB"/>
              </w:rPr>
              <w:t xml:space="preserve"> pupils are eligible for FSMs</w:t>
            </w:r>
          </w:p>
          <w:p w14:paraId="376C90B7" w14:textId="3A9F70A1" w:rsidR="00AE2761" w:rsidRPr="00D30A6D" w:rsidRDefault="00192C02" w:rsidP="00E86A9E">
            <w:pPr>
              <w:pStyle w:val="7Tablecopybulleted"/>
              <w:numPr>
                <w:ilvl w:val="0"/>
                <w:numId w:val="0"/>
              </w:numPr>
              <w:rPr>
                <w:lang w:val="en-GB"/>
              </w:rPr>
            </w:pPr>
            <w:r>
              <w:rPr>
                <w:lang w:val="en-GB"/>
              </w:rPr>
              <w:t>4</w:t>
            </w:r>
            <w:r w:rsidR="00AE2761">
              <w:rPr>
                <w:lang w:val="en-GB"/>
              </w:rPr>
              <w:t xml:space="preserve"> Travellers</w:t>
            </w:r>
          </w:p>
          <w:p w14:paraId="5AF89438" w14:textId="367DBDE4" w:rsidR="00E86A9E" w:rsidRDefault="003331F3" w:rsidP="00E86A9E">
            <w:pPr>
              <w:pStyle w:val="7Tablecopybulleted"/>
              <w:numPr>
                <w:ilvl w:val="0"/>
                <w:numId w:val="0"/>
              </w:numPr>
              <w:rPr>
                <w:lang w:val="en-GB"/>
              </w:rPr>
            </w:pPr>
            <w:r>
              <w:rPr>
                <w:lang w:val="en-GB"/>
              </w:rPr>
              <w:t>5</w:t>
            </w:r>
            <w:r w:rsidR="00E86A9E">
              <w:rPr>
                <w:lang w:val="en-GB"/>
              </w:rPr>
              <w:t xml:space="preserve"> Post LAC</w:t>
            </w:r>
          </w:p>
          <w:p w14:paraId="0D5B1D16" w14:textId="77777777" w:rsidR="00C17C8B" w:rsidRPr="00D30A6D" w:rsidRDefault="00C17C8B" w:rsidP="00E86A9E">
            <w:pPr>
              <w:pStyle w:val="7Tablecopybulleted"/>
              <w:numPr>
                <w:ilvl w:val="0"/>
                <w:numId w:val="0"/>
              </w:numPr>
              <w:rPr>
                <w:lang w:val="en-GB"/>
              </w:rPr>
            </w:pPr>
            <w:r w:rsidRPr="00D30A6D">
              <w:rPr>
                <w:lang w:val="en-GB"/>
              </w:rPr>
              <w:t>15 pupils receive top-up funding</w:t>
            </w:r>
            <w:r w:rsidR="00D30A6D" w:rsidRPr="00D30A6D">
              <w:rPr>
                <w:lang w:val="en-GB"/>
              </w:rPr>
              <w:t xml:space="preserve"> due to an EHCP, 27 have SEND support</w:t>
            </w:r>
          </w:p>
          <w:p w14:paraId="7B778851" w14:textId="703FB70B" w:rsidR="00C17C8B" w:rsidRDefault="002D3D25" w:rsidP="00E86A9E">
            <w:pPr>
              <w:pStyle w:val="7Tablecopybulleted"/>
              <w:numPr>
                <w:ilvl w:val="0"/>
                <w:numId w:val="0"/>
              </w:numPr>
              <w:rPr>
                <w:lang w:val="en-GB"/>
              </w:rPr>
            </w:pPr>
            <w:r>
              <w:rPr>
                <w:lang w:val="en-GB"/>
              </w:rPr>
              <w:t>35</w:t>
            </w:r>
            <w:r w:rsidR="00C17C8B" w:rsidRPr="00D30A6D">
              <w:rPr>
                <w:lang w:val="en-GB"/>
              </w:rPr>
              <w:t xml:space="preserve"> pupils are Service children</w:t>
            </w:r>
          </w:p>
          <w:p w14:paraId="33B57586" w14:textId="4691D36F" w:rsidR="008848A8" w:rsidRDefault="003331F3" w:rsidP="00E86A9E">
            <w:pPr>
              <w:pStyle w:val="7Tablecopybulleted"/>
              <w:numPr>
                <w:ilvl w:val="0"/>
                <w:numId w:val="0"/>
              </w:numPr>
              <w:rPr>
                <w:lang w:val="en-GB"/>
              </w:rPr>
            </w:pPr>
            <w:r>
              <w:rPr>
                <w:lang w:val="en-GB"/>
              </w:rPr>
              <w:t>12</w:t>
            </w:r>
            <w:r w:rsidR="008848A8">
              <w:rPr>
                <w:lang w:val="en-GB"/>
              </w:rPr>
              <w:t xml:space="preserve"> pupils CIN</w:t>
            </w:r>
          </w:p>
          <w:p w14:paraId="36E35D14" w14:textId="77777777" w:rsidR="00DB0E45" w:rsidRDefault="00DB0E45" w:rsidP="00E86A9E">
            <w:pPr>
              <w:pStyle w:val="7Tablecopybulleted"/>
              <w:numPr>
                <w:ilvl w:val="0"/>
                <w:numId w:val="0"/>
              </w:numPr>
              <w:rPr>
                <w:lang w:val="en-GB"/>
              </w:rPr>
            </w:pPr>
          </w:p>
          <w:p w14:paraId="536A774F" w14:textId="77777777" w:rsidR="008848A8" w:rsidRPr="008848A8" w:rsidRDefault="008848A8" w:rsidP="00E86A9E">
            <w:pPr>
              <w:pStyle w:val="7Tablecopybulleted"/>
              <w:numPr>
                <w:ilvl w:val="0"/>
                <w:numId w:val="0"/>
              </w:numPr>
              <w:rPr>
                <w:u w:val="single"/>
                <w:lang w:val="en-GB"/>
              </w:rPr>
            </w:pPr>
            <w:r w:rsidRPr="008848A8">
              <w:rPr>
                <w:u w:val="single"/>
                <w:lang w:val="en-GB"/>
              </w:rPr>
              <w:t>Additional Barriers:</w:t>
            </w:r>
          </w:p>
          <w:p w14:paraId="3670058A" w14:textId="77777777" w:rsidR="008848A8" w:rsidRPr="00284A3D" w:rsidRDefault="008848A8" w:rsidP="00E86A9E">
            <w:pPr>
              <w:pStyle w:val="7Tablecopybulleted"/>
              <w:numPr>
                <w:ilvl w:val="0"/>
                <w:numId w:val="0"/>
              </w:numPr>
              <w:rPr>
                <w:lang w:val="en-GB"/>
              </w:rPr>
            </w:pPr>
            <w:r w:rsidRPr="00284A3D">
              <w:rPr>
                <w:lang w:val="en-GB"/>
              </w:rPr>
              <w:t>Well Being: 8</w:t>
            </w:r>
          </w:p>
          <w:p w14:paraId="029151EF" w14:textId="77777777" w:rsidR="008848A8" w:rsidRDefault="008848A8" w:rsidP="00E86A9E">
            <w:pPr>
              <w:pStyle w:val="7Tablecopybulleted"/>
              <w:numPr>
                <w:ilvl w:val="0"/>
                <w:numId w:val="0"/>
              </w:numPr>
              <w:rPr>
                <w:lang w:val="en-GB"/>
              </w:rPr>
            </w:pPr>
            <w:r w:rsidRPr="00946C5D">
              <w:rPr>
                <w:lang w:val="en-GB"/>
              </w:rPr>
              <w:t>Young Carers:</w:t>
            </w:r>
            <w:r w:rsidR="005D2943" w:rsidRPr="00946C5D">
              <w:rPr>
                <w:lang w:val="en-GB"/>
              </w:rPr>
              <w:t>19 in</w:t>
            </w:r>
            <w:r w:rsidR="005D2943">
              <w:rPr>
                <w:lang w:val="en-GB"/>
              </w:rPr>
              <w:t xml:space="preserve"> KS1</w:t>
            </w:r>
          </w:p>
          <w:p w14:paraId="1C00E64A" w14:textId="77777777" w:rsidR="00E86A9E" w:rsidRDefault="00E86A9E" w:rsidP="00E86A9E">
            <w:pPr>
              <w:pStyle w:val="7Tablecopybulleted"/>
              <w:numPr>
                <w:ilvl w:val="0"/>
                <w:numId w:val="0"/>
              </w:numPr>
              <w:rPr>
                <w:lang w:val="en-GB"/>
              </w:rPr>
            </w:pPr>
          </w:p>
          <w:p w14:paraId="698F5BA8" w14:textId="77777777" w:rsidR="00E86A9E" w:rsidRPr="00E86A9E" w:rsidRDefault="00E86A9E" w:rsidP="00E86A9E">
            <w:pPr>
              <w:pStyle w:val="7Tablecopybulleted"/>
              <w:numPr>
                <w:ilvl w:val="0"/>
                <w:numId w:val="0"/>
              </w:numPr>
              <w:rPr>
                <w:u w:val="single"/>
                <w:lang w:val="en-GB"/>
              </w:rPr>
            </w:pPr>
            <w:r w:rsidRPr="00E86A9E">
              <w:rPr>
                <w:u w:val="single"/>
                <w:lang w:val="en-GB"/>
              </w:rPr>
              <w:t>Current Awards:</w:t>
            </w:r>
          </w:p>
          <w:p w14:paraId="3BBC2468" w14:textId="77777777" w:rsidR="00E86A9E" w:rsidRDefault="00E86A9E" w:rsidP="00E86A9E">
            <w:pPr>
              <w:pStyle w:val="7Tablecopybulleted"/>
              <w:numPr>
                <w:ilvl w:val="0"/>
                <w:numId w:val="0"/>
              </w:numPr>
              <w:rPr>
                <w:lang w:val="en-GB"/>
              </w:rPr>
            </w:pPr>
            <w:r>
              <w:rPr>
                <w:lang w:val="en-GB"/>
              </w:rPr>
              <w:t xml:space="preserve">Eco Schools Award </w:t>
            </w:r>
          </w:p>
          <w:p w14:paraId="3BCD8498" w14:textId="77777777" w:rsidR="00FA69C1" w:rsidRPr="007B6B26" w:rsidRDefault="007B6B26" w:rsidP="00E86A9E">
            <w:pPr>
              <w:pStyle w:val="7Tablecopybulleted"/>
              <w:numPr>
                <w:ilvl w:val="0"/>
                <w:numId w:val="0"/>
              </w:numPr>
              <w:rPr>
                <w:lang w:val="en-GB"/>
              </w:rPr>
            </w:pPr>
            <w:r>
              <w:rPr>
                <w:lang w:val="en-GB"/>
              </w:rPr>
              <w:t>PE Award</w:t>
            </w:r>
          </w:p>
          <w:p w14:paraId="56649AC0" w14:textId="77777777" w:rsidR="00E86A9E" w:rsidRDefault="00E86A9E" w:rsidP="00310D23">
            <w:pPr>
              <w:pStyle w:val="7Tablecopybulleted"/>
              <w:numPr>
                <w:ilvl w:val="0"/>
                <w:numId w:val="0"/>
              </w:numPr>
              <w:ind w:left="340" w:hanging="170"/>
              <w:rPr>
                <w:lang w:val="en-GB"/>
              </w:rPr>
            </w:pPr>
          </w:p>
          <w:p w14:paraId="624D763D" w14:textId="77777777" w:rsidR="00C97F54" w:rsidRDefault="00C97F54" w:rsidP="00310D23">
            <w:pPr>
              <w:pStyle w:val="7Tablecopybulleted"/>
              <w:numPr>
                <w:ilvl w:val="0"/>
                <w:numId w:val="0"/>
              </w:numPr>
              <w:ind w:left="340" w:hanging="170"/>
              <w:rPr>
                <w:lang w:val="en-GB"/>
              </w:rPr>
            </w:pPr>
          </w:p>
          <w:p w14:paraId="6C91A84A" w14:textId="77777777" w:rsidR="00FA69C1" w:rsidRPr="00C17C8B" w:rsidRDefault="00D30A6D" w:rsidP="00E86A9E">
            <w:pPr>
              <w:pStyle w:val="7Tablecopybulleted"/>
              <w:numPr>
                <w:ilvl w:val="0"/>
                <w:numId w:val="0"/>
              </w:numPr>
              <w:rPr>
                <w:lang w:val="en-GB"/>
              </w:rPr>
            </w:pPr>
            <w:r w:rsidRPr="00E86A9E">
              <w:rPr>
                <w:u w:val="single"/>
                <w:lang w:val="en-GB"/>
              </w:rPr>
              <w:lastRenderedPageBreak/>
              <w:t>S</w:t>
            </w:r>
            <w:r w:rsidR="00C17C8B" w:rsidRPr="00E86A9E">
              <w:rPr>
                <w:u w:val="single"/>
                <w:lang w:val="en-GB"/>
              </w:rPr>
              <w:t>chool A</w:t>
            </w:r>
            <w:r w:rsidR="00FA69C1" w:rsidRPr="00E86A9E">
              <w:rPr>
                <w:u w:val="single"/>
                <w:lang w:val="en-GB"/>
              </w:rPr>
              <w:t>t</w:t>
            </w:r>
            <w:r w:rsidR="00C17C8B" w:rsidRPr="00E86A9E">
              <w:rPr>
                <w:u w:val="single"/>
                <w:lang w:val="en-GB"/>
              </w:rPr>
              <w:t>tendance Fi</w:t>
            </w:r>
            <w:r w:rsidR="00FA69C1" w:rsidRPr="00E86A9E">
              <w:rPr>
                <w:u w:val="single"/>
                <w:lang w:val="en-GB"/>
              </w:rPr>
              <w:t>gures</w:t>
            </w:r>
            <w:r w:rsidR="00FA69C1" w:rsidRPr="00C17C8B">
              <w:rPr>
                <w:lang w:val="en-GB"/>
              </w:rPr>
              <w:t xml:space="preserve"> (including persistent </w:t>
            </w:r>
            <w:r w:rsidR="00AF76F5" w:rsidRPr="00C17C8B">
              <w:rPr>
                <w:lang w:val="en-GB"/>
              </w:rPr>
              <w:t xml:space="preserve">and severe </w:t>
            </w:r>
            <w:r w:rsidR="00C17C8B" w:rsidRPr="00C17C8B">
              <w:rPr>
                <w:lang w:val="en-GB"/>
              </w:rPr>
              <w:t>absence)</w:t>
            </w:r>
          </w:p>
          <w:p w14:paraId="2AF21858" w14:textId="50711D41" w:rsidR="00C17C8B" w:rsidRPr="00D30A6D" w:rsidRDefault="00192C02" w:rsidP="00310D23">
            <w:pPr>
              <w:pStyle w:val="7Tablecopybulleted"/>
              <w:numPr>
                <w:ilvl w:val="0"/>
                <w:numId w:val="0"/>
              </w:numPr>
              <w:ind w:left="340" w:hanging="170"/>
              <w:rPr>
                <w:lang w:val="en-GB"/>
              </w:rPr>
            </w:pPr>
            <w:r>
              <w:rPr>
                <w:lang w:val="en-GB"/>
              </w:rPr>
              <w:t>97.2%</w:t>
            </w:r>
            <w:r w:rsidR="00D30A6D">
              <w:rPr>
                <w:lang w:val="en-GB"/>
              </w:rPr>
              <w:t xml:space="preserve"> for last academic year</w:t>
            </w:r>
          </w:p>
          <w:p w14:paraId="249CAC61" w14:textId="13CCEB32" w:rsidR="00FA69C1" w:rsidRDefault="00E86A9E" w:rsidP="00310D23">
            <w:pPr>
              <w:pStyle w:val="7Tablecopybulleted"/>
              <w:numPr>
                <w:ilvl w:val="0"/>
                <w:numId w:val="0"/>
              </w:numPr>
              <w:ind w:left="170"/>
              <w:rPr>
                <w:lang w:val="en-GB"/>
              </w:rPr>
            </w:pPr>
            <w:r w:rsidRPr="0038466B">
              <w:rPr>
                <w:lang w:val="en-GB"/>
              </w:rPr>
              <w:t xml:space="preserve">In total </w:t>
            </w:r>
            <w:r w:rsidR="00761876" w:rsidRPr="0038466B">
              <w:rPr>
                <w:lang w:val="en-GB"/>
              </w:rPr>
              <w:t>1</w:t>
            </w:r>
            <w:r w:rsidR="0088205D">
              <w:rPr>
                <w:lang w:val="en-GB"/>
              </w:rPr>
              <w:t>8</w:t>
            </w:r>
            <w:r w:rsidRPr="0038466B">
              <w:rPr>
                <w:lang w:val="en-GB"/>
              </w:rPr>
              <w:t xml:space="preserve"> </w:t>
            </w:r>
            <w:r w:rsidR="00761876" w:rsidRPr="0038466B">
              <w:rPr>
                <w:lang w:val="en-GB"/>
              </w:rPr>
              <w:t>s</w:t>
            </w:r>
            <w:r w:rsidRPr="0038466B">
              <w:rPr>
                <w:lang w:val="en-GB"/>
              </w:rPr>
              <w:t>uspension</w:t>
            </w:r>
            <w:r w:rsidR="00761876" w:rsidRPr="0038466B">
              <w:rPr>
                <w:lang w:val="en-GB"/>
              </w:rPr>
              <w:t xml:space="preserve"> sessions throughout </w:t>
            </w:r>
            <w:r w:rsidR="0038466B" w:rsidRPr="0038466B">
              <w:rPr>
                <w:lang w:val="en-GB"/>
              </w:rPr>
              <w:t>20</w:t>
            </w:r>
            <w:r w:rsidR="00D06561">
              <w:rPr>
                <w:lang w:val="en-GB"/>
              </w:rPr>
              <w:t>25-26</w:t>
            </w:r>
            <w:r w:rsidR="00D30A6D" w:rsidRPr="0038466B">
              <w:rPr>
                <w:lang w:val="en-GB"/>
              </w:rPr>
              <w:t xml:space="preserve"> in the </w:t>
            </w:r>
            <w:r w:rsidRPr="0038466B">
              <w:rPr>
                <w:lang w:val="en-GB"/>
              </w:rPr>
              <w:t>Autumn (</w:t>
            </w:r>
            <w:r w:rsidR="00D06561">
              <w:rPr>
                <w:lang w:val="en-GB"/>
              </w:rPr>
              <w:t>6</w:t>
            </w:r>
            <w:r w:rsidRPr="0038466B">
              <w:rPr>
                <w:lang w:val="en-GB"/>
              </w:rPr>
              <w:t xml:space="preserve">), </w:t>
            </w:r>
            <w:r w:rsidR="00D30A6D" w:rsidRPr="0038466B">
              <w:rPr>
                <w:lang w:val="en-GB"/>
              </w:rPr>
              <w:t>Spring</w:t>
            </w:r>
            <w:r w:rsidRPr="0038466B">
              <w:rPr>
                <w:lang w:val="en-GB"/>
              </w:rPr>
              <w:t xml:space="preserve"> (</w:t>
            </w:r>
            <w:r w:rsidR="00D06561">
              <w:rPr>
                <w:lang w:val="en-GB"/>
              </w:rPr>
              <w:t>7</w:t>
            </w:r>
            <w:r w:rsidRPr="0038466B">
              <w:rPr>
                <w:lang w:val="en-GB"/>
              </w:rPr>
              <w:t>)</w:t>
            </w:r>
            <w:r w:rsidR="00284A3D" w:rsidRPr="0038466B">
              <w:rPr>
                <w:lang w:val="en-GB"/>
              </w:rPr>
              <w:t xml:space="preserve"> </w:t>
            </w:r>
            <w:r w:rsidR="00D30A6D" w:rsidRPr="0038466B">
              <w:rPr>
                <w:lang w:val="en-GB"/>
              </w:rPr>
              <w:t>and Summer</w:t>
            </w:r>
            <w:r w:rsidRPr="0038466B">
              <w:rPr>
                <w:lang w:val="en-GB"/>
              </w:rPr>
              <w:t xml:space="preserve"> (</w:t>
            </w:r>
            <w:r w:rsidR="00D06561">
              <w:rPr>
                <w:lang w:val="en-GB"/>
              </w:rPr>
              <w:t>5</w:t>
            </w:r>
            <w:r w:rsidRPr="0038466B">
              <w:rPr>
                <w:lang w:val="en-GB"/>
              </w:rPr>
              <w:t xml:space="preserve">) terms </w:t>
            </w:r>
            <w:r w:rsidR="0038466B" w:rsidRPr="0038466B">
              <w:rPr>
                <w:lang w:val="en-GB"/>
              </w:rPr>
              <w:t xml:space="preserve">for </w:t>
            </w:r>
            <w:r w:rsidR="0088205D">
              <w:rPr>
                <w:lang w:val="en-GB"/>
              </w:rPr>
              <w:t>5</w:t>
            </w:r>
            <w:r w:rsidR="0038466B" w:rsidRPr="0038466B">
              <w:rPr>
                <w:lang w:val="en-GB"/>
              </w:rPr>
              <w:t xml:space="preserve"> different </w:t>
            </w:r>
            <w:r w:rsidR="0088205D">
              <w:rPr>
                <w:lang w:val="en-GB"/>
              </w:rPr>
              <w:t>pupils</w:t>
            </w:r>
          </w:p>
          <w:p w14:paraId="213B7739" w14:textId="00D321EF" w:rsidR="00DB0E45" w:rsidRPr="0038466B" w:rsidRDefault="00DB0E45" w:rsidP="00310D23">
            <w:pPr>
              <w:pStyle w:val="7Tablecopybulleted"/>
              <w:numPr>
                <w:ilvl w:val="0"/>
                <w:numId w:val="0"/>
              </w:numPr>
              <w:ind w:left="170"/>
              <w:rPr>
                <w:lang w:val="en-GB"/>
              </w:rPr>
            </w:pPr>
            <w:r>
              <w:rPr>
                <w:lang w:val="en-GB"/>
              </w:rPr>
              <w:t>Academic year 2026/7- 1 session has been made of 1.5 days for violence and aggression towards other pupils.</w:t>
            </w:r>
          </w:p>
          <w:p w14:paraId="10A6A887" w14:textId="77777777" w:rsidR="00061A83" w:rsidRDefault="00061A83" w:rsidP="00310D23">
            <w:pPr>
              <w:pStyle w:val="7Tablecopybulleted"/>
              <w:numPr>
                <w:ilvl w:val="0"/>
                <w:numId w:val="0"/>
              </w:numPr>
              <w:ind w:left="170"/>
              <w:rPr>
                <w:highlight w:val="yellow"/>
                <w:lang w:val="en-GB"/>
              </w:rPr>
            </w:pPr>
          </w:p>
          <w:p w14:paraId="298DD8DC" w14:textId="65DFE8D0" w:rsidR="00D30A6D" w:rsidRPr="00D30A6D" w:rsidRDefault="00F05B67" w:rsidP="00310D23">
            <w:pPr>
              <w:pStyle w:val="7Tablecopybulleted"/>
              <w:numPr>
                <w:ilvl w:val="0"/>
                <w:numId w:val="0"/>
              </w:numPr>
              <w:ind w:left="170"/>
              <w:rPr>
                <w:lang w:val="en-GB"/>
              </w:rPr>
            </w:pPr>
            <w:r>
              <w:rPr>
                <w:lang w:val="en-GB"/>
              </w:rPr>
              <w:t>23</w:t>
            </w:r>
            <w:r w:rsidR="00D30A6D" w:rsidRPr="00D30A6D">
              <w:rPr>
                <w:lang w:val="en-GB"/>
              </w:rPr>
              <w:t xml:space="preserve"> pupils were PA (&gt;10% absence) due to Reduced Hours for 3 pupils (SC/ AD/ AL)</w:t>
            </w:r>
          </w:p>
          <w:p w14:paraId="41C53EAC" w14:textId="189C57C9" w:rsidR="00C17C8B" w:rsidRDefault="00C17C8B" w:rsidP="00310D23">
            <w:pPr>
              <w:pStyle w:val="7Tablecopybulleted"/>
              <w:numPr>
                <w:ilvl w:val="0"/>
                <w:numId w:val="0"/>
              </w:numPr>
              <w:ind w:left="170"/>
              <w:rPr>
                <w:lang w:val="en-GB"/>
              </w:rPr>
            </w:pPr>
            <w:r w:rsidRPr="00D30A6D">
              <w:rPr>
                <w:lang w:val="en-GB"/>
              </w:rPr>
              <w:t xml:space="preserve">Currently we </w:t>
            </w:r>
            <w:r w:rsidR="00E86A9E">
              <w:rPr>
                <w:lang w:val="en-GB"/>
              </w:rPr>
              <w:t xml:space="preserve">have a SCITT trainee in year </w:t>
            </w:r>
            <w:r w:rsidR="0088205D">
              <w:rPr>
                <w:lang w:val="en-GB"/>
              </w:rPr>
              <w:t>2</w:t>
            </w:r>
            <w:r w:rsidR="00E637E1">
              <w:rPr>
                <w:lang w:val="en-GB"/>
              </w:rPr>
              <w:t xml:space="preserve"> (part time: T/</w:t>
            </w:r>
            <w:proofErr w:type="gramStart"/>
            <w:r w:rsidR="00E637E1">
              <w:rPr>
                <w:lang w:val="en-GB"/>
              </w:rPr>
              <w:t xml:space="preserve">Th) </w:t>
            </w:r>
            <w:r w:rsidR="00E86A9E">
              <w:rPr>
                <w:lang w:val="en-GB"/>
              </w:rPr>
              <w:t xml:space="preserve"> and</w:t>
            </w:r>
            <w:proofErr w:type="gramEnd"/>
            <w:r w:rsidR="00E86A9E">
              <w:rPr>
                <w:lang w:val="en-GB"/>
              </w:rPr>
              <w:t xml:space="preserve"> </w:t>
            </w:r>
            <w:r w:rsidR="0088205D">
              <w:rPr>
                <w:lang w:val="en-GB"/>
              </w:rPr>
              <w:t>1</w:t>
            </w:r>
            <w:r w:rsidRPr="00D30A6D">
              <w:rPr>
                <w:lang w:val="en-GB"/>
              </w:rPr>
              <w:t xml:space="preserve"> teacher in their </w:t>
            </w:r>
            <w:r w:rsidR="004F1A74">
              <w:rPr>
                <w:lang w:val="en-GB"/>
              </w:rPr>
              <w:t xml:space="preserve">first year of their </w:t>
            </w:r>
            <w:r w:rsidR="0088205D">
              <w:rPr>
                <w:lang w:val="en-GB"/>
              </w:rPr>
              <w:t xml:space="preserve">ECT </w:t>
            </w:r>
            <w:r w:rsidR="004F1A74">
              <w:rPr>
                <w:lang w:val="en-GB"/>
              </w:rPr>
              <w:t>programme</w:t>
            </w:r>
            <w:r w:rsidR="00F92656">
              <w:rPr>
                <w:lang w:val="en-GB"/>
              </w:rPr>
              <w:t xml:space="preserve"> who completed their SCITT training with us last academic year</w:t>
            </w:r>
            <w:r w:rsidR="00E0728F">
              <w:rPr>
                <w:lang w:val="en-GB"/>
              </w:rPr>
              <w:t>.</w:t>
            </w:r>
          </w:p>
          <w:p w14:paraId="57E8F8E4" w14:textId="6213D0EE" w:rsidR="004F1A74" w:rsidRPr="00D30A6D" w:rsidRDefault="004F1A74" w:rsidP="00310D23">
            <w:pPr>
              <w:pStyle w:val="7Tablecopybulleted"/>
              <w:numPr>
                <w:ilvl w:val="0"/>
                <w:numId w:val="0"/>
              </w:numPr>
              <w:ind w:left="170"/>
              <w:rPr>
                <w:lang w:val="en-GB"/>
              </w:rPr>
            </w:pPr>
            <w:r>
              <w:rPr>
                <w:lang w:val="en-GB"/>
              </w:rPr>
              <w:t>We ha</w:t>
            </w:r>
            <w:r w:rsidR="00453BC8">
              <w:rPr>
                <w:lang w:val="en-GB"/>
              </w:rPr>
              <w:t>d</w:t>
            </w:r>
            <w:r>
              <w:rPr>
                <w:lang w:val="en-GB"/>
              </w:rPr>
              <w:t xml:space="preserve"> 1 pupil attending an AP on a </w:t>
            </w:r>
            <w:r w:rsidR="00F05B67">
              <w:rPr>
                <w:lang w:val="en-GB"/>
              </w:rPr>
              <w:t>Tue</w:t>
            </w:r>
            <w:r>
              <w:rPr>
                <w:lang w:val="en-GB"/>
              </w:rPr>
              <w:t xml:space="preserve">sday </w:t>
            </w:r>
            <w:r w:rsidR="00453BC8">
              <w:rPr>
                <w:lang w:val="en-GB"/>
              </w:rPr>
              <w:t xml:space="preserve">at the start of </w:t>
            </w:r>
            <w:r>
              <w:rPr>
                <w:lang w:val="en-GB"/>
              </w:rPr>
              <w:t>the Autumn term.</w:t>
            </w:r>
          </w:p>
          <w:p w14:paraId="470222A7" w14:textId="6ADB3579" w:rsidR="00FA69C1" w:rsidRPr="00A06B1C" w:rsidRDefault="00C17C8B" w:rsidP="00310D23">
            <w:pPr>
              <w:pStyle w:val="7Tablecopybulleted"/>
              <w:numPr>
                <w:ilvl w:val="0"/>
                <w:numId w:val="0"/>
              </w:numPr>
              <w:ind w:left="340" w:hanging="170"/>
              <w:rPr>
                <w:highlight w:val="yellow"/>
                <w:lang w:val="en-GB"/>
              </w:rPr>
            </w:pPr>
            <w:r w:rsidRPr="00D30A6D">
              <w:rPr>
                <w:lang w:val="en-GB"/>
              </w:rPr>
              <w:t xml:space="preserve">We work closely within a </w:t>
            </w:r>
            <w:proofErr w:type="gramStart"/>
            <w:r w:rsidRPr="00D30A6D">
              <w:rPr>
                <w:lang w:val="en-GB"/>
              </w:rPr>
              <w:t>local school partnerships</w:t>
            </w:r>
            <w:proofErr w:type="gramEnd"/>
            <w:r w:rsidRPr="00D30A6D">
              <w:rPr>
                <w:lang w:val="en-GB"/>
              </w:rPr>
              <w:t>, SHARP for training, support, subject leadership</w:t>
            </w:r>
            <w:r w:rsidR="004F1A74">
              <w:rPr>
                <w:lang w:val="en-GB"/>
              </w:rPr>
              <w:t xml:space="preserve"> and local infant schools.</w:t>
            </w:r>
          </w:p>
        </w:tc>
      </w:tr>
    </w:tbl>
    <w:p w14:paraId="4842A666" w14:textId="40E08360" w:rsidR="00CE4284" w:rsidRDefault="00CE4284"/>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7485"/>
        <w:gridCol w:w="7257"/>
      </w:tblGrid>
      <w:tr w:rsidR="00FA69C1" w:rsidRPr="00A06B1C" w14:paraId="6D97C460" w14:textId="77777777" w:rsidTr="006D0D37">
        <w:trPr>
          <w:cantSplit/>
        </w:trPr>
        <w:tc>
          <w:tcPr>
            <w:tcW w:w="14742" w:type="dxa"/>
            <w:gridSpan w:val="2"/>
            <w:shd w:val="clear" w:color="auto" w:fill="DEEAF6"/>
            <w:tcMar>
              <w:top w:w="113" w:type="dxa"/>
              <w:bottom w:w="113" w:type="dxa"/>
            </w:tcMar>
          </w:tcPr>
          <w:p w14:paraId="3FF67949" w14:textId="77777777" w:rsidR="00FA69C1" w:rsidRPr="00A06B1C" w:rsidRDefault="00FA69C1">
            <w:pPr>
              <w:pStyle w:val="7Tablebodycopy"/>
              <w:rPr>
                <w:lang w:val="en-GB"/>
              </w:rPr>
            </w:pPr>
            <w:r w:rsidRPr="00A06B1C">
              <w:rPr>
                <w:lang w:val="en-GB"/>
              </w:rPr>
              <w:t>Progress against previous inspection</w:t>
            </w:r>
          </w:p>
        </w:tc>
      </w:tr>
      <w:tr w:rsidR="00FA69C1" w:rsidRPr="00A06B1C" w14:paraId="6D73B5ED" w14:textId="77777777" w:rsidTr="006D0D37">
        <w:trPr>
          <w:cantSplit/>
        </w:trPr>
        <w:tc>
          <w:tcPr>
            <w:tcW w:w="7485" w:type="dxa"/>
            <w:shd w:val="clear" w:color="auto" w:fill="DEEAF6"/>
            <w:tcMar>
              <w:top w:w="113" w:type="dxa"/>
              <w:bottom w:w="113" w:type="dxa"/>
            </w:tcMar>
          </w:tcPr>
          <w:p w14:paraId="7255956D" w14:textId="77777777" w:rsidR="00FA69C1" w:rsidRPr="00A06B1C" w:rsidRDefault="00FA69C1">
            <w:pPr>
              <w:pStyle w:val="7Tablecopybulleted"/>
              <w:numPr>
                <w:ilvl w:val="0"/>
                <w:numId w:val="0"/>
              </w:numPr>
              <w:rPr>
                <w:lang w:val="en-GB"/>
              </w:rPr>
            </w:pPr>
            <w:r w:rsidRPr="00A06B1C">
              <w:rPr>
                <w:lang w:val="en-GB"/>
              </w:rPr>
              <w:t>Areas to improve</w:t>
            </w:r>
          </w:p>
        </w:tc>
        <w:tc>
          <w:tcPr>
            <w:tcW w:w="7257" w:type="dxa"/>
            <w:shd w:val="clear" w:color="auto" w:fill="DEEAF6"/>
            <w:tcMar>
              <w:top w:w="113" w:type="dxa"/>
              <w:bottom w:w="113" w:type="dxa"/>
            </w:tcMar>
          </w:tcPr>
          <w:p w14:paraId="58526EDB" w14:textId="77777777" w:rsidR="00FA69C1" w:rsidRPr="00A06B1C" w:rsidRDefault="00FA69C1">
            <w:pPr>
              <w:pStyle w:val="7Tablebodycopy"/>
              <w:rPr>
                <w:lang w:val="en-GB"/>
              </w:rPr>
            </w:pPr>
            <w:r w:rsidRPr="00A06B1C">
              <w:rPr>
                <w:lang w:val="en-GB"/>
              </w:rPr>
              <w:t>Progress</w:t>
            </w:r>
          </w:p>
        </w:tc>
      </w:tr>
      <w:tr w:rsidR="00FA69C1" w:rsidRPr="00A06B1C" w14:paraId="6301F9B4" w14:textId="77777777" w:rsidTr="006D0D37">
        <w:trPr>
          <w:cantSplit/>
        </w:trPr>
        <w:tc>
          <w:tcPr>
            <w:tcW w:w="7485" w:type="dxa"/>
            <w:tcMar>
              <w:top w:w="113" w:type="dxa"/>
              <w:bottom w:w="113" w:type="dxa"/>
            </w:tcMar>
          </w:tcPr>
          <w:p w14:paraId="0B17344B" w14:textId="77777777" w:rsidR="00FA69C1" w:rsidRDefault="00D30A6D">
            <w:pPr>
              <w:pStyle w:val="7Tablebodycopy"/>
              <w:rPr>
                <w:lang w:val="en-GB"/>
              </w:rPr>
            </w:pPr>
            <w:r>
              <w:rPr>
                <w:lang w:val="en-GB"/>
              </w:rPr>
              <w:t>OFSTED January 23</w:t>
            </w:r>
          </w:p>
          <w:p w14:paraId="143DEA01" w14:textId="77777777" w:rsidR="00D30A6D" w:rsidRDefault="00D30A6D">
            <w:pPr>
              <w:pStyle w:val="7Tablebodycopy"/>
              <w:rPr>
                <w:lang w:val="en-GB"/>
              </w:rPr>
            </w:pPr>
            <w:r w:rsidRPr="00D30A6D">
              <w:rPr>
                <w:lang w:val="en-GB"/>
              </w:rPr>
              <w:t xml:space="preserve">In some foundation subjects, the curriculum content is too broad. Leaders have not identified with enough precision the detailed knowledge that pupils need to learn. Therefore, pupils </w:t>
            </w:r>
            <w:proofErr w:type="gramStart"/>
            <w:r w:rsidRPr="00D30A6D">
              <w:rPr>
                <w:lang w:val="en-GB"/>
              </w:rPr>
              <w:t>are not able to</w:t>
            </w:r>
            <w:proofErr w:type="gramEnd"/>
            <w:r w:rsidRPr="00D30A6D">
              <w:rPr>
                <w:lang w:val="en-GB"/>
              </w:rPr>
              <w:t xml:space="preserve"> make links between concepts securely enough, so they build and apply knowledge systematically. Leaders need to continue to refine the curriculum so that the exact knowledge that pupils need to learn and when they need to learn it is clear.</w:t>
            </w:r>
          </w:p>
          <w:p w14:paraId="2646EA27" w14:textId="77777777" w:rsidR="00D30A6D" w:rsidRPr="00A06B1C" w:rsidRDefault="00D30A6D">
            <w:pPr>
              <w:pStyle w:val="7Tablebodycopy"/>
              <w:rPr>
                <w:lang w:val="en-GB"/>
              </w:rPr>
            </w:pPr>
          </w:p>
        </w:tc>
        <w:tc>
          <w:tcPr>
            <w:tcW w:w="7257" w:type="dxa"/>
            <w:tcMar>
              <w:top w:w="113" w:type="dxa"/>
              <w:bottom w:w="113" w:type="dxa"/>
            </w:tcMar>
          </w:tcPr>
          <w:p w14:paraId="0991A014" w14:textId="3BFC8649" w:rsidR="00FA69C1" w:rsidRDefault="0098262C" w:rsidP="007878D5">
            <w:pPr>
              <w:pStyle w:val="7Tablebodycopy"/>
              <w:numPr>
                <w:ilvl w:val="0"/>
                <w:numId w:val="8"/>
              </w:numPr>
              <w:rPr>
                <w:lang w:val="en-GB"/>
              </w:rPr>
            </w:pPr>
            <w:r>
              <w:rPr>
                <w:lang w:val="en-GB"/>
              </w:rPr>
              <w:t>New curriculum in place with links clear</w:t>
            </w:r>
          </w:p>
          <w:p w14:paraId="32B6E4CD" w14:textId="77777777" w:rsidR="0098262C" w:rsidRDefault="0098262C" w:rsidP="007878D5">
            <w:pPr>
              <w:pStyle w:val="7Tablebodycopy"/>
              <w:numPr>
                <w:ilvl w:val="0"/>
                <w:numId w:val="8"/>
              </w:numPr>
              <w:rPr>
                <w:lang w:val="en-GB"/>
              </w:rPr>
            </w:pPr>
            <w:r>
              <w:rPr>
                <w:lang w:val="en-GB"/>
              </w:rPr>
              <w:t>Knowledge built upon day by day, term by term, year by year</w:t>
            </w:r>
          </w:p>
          <w:p w14:paraId="2D745587" w14:textId="69714459" w:rsidR="0098262C" w:rsidRPr="00A06B1C" w:rsidRDefault="0098262C" w:rsidP="007878D5">
            <w:pPr>
              <w:pStyle w:val="7Tablebodycopy"/>
              <w:numPr>
                <w:ilvl w:val="0"/>
                <w:numId w:val="8"/>
              </w:numPr>
              <w:rPr>
                <w:lang w:val="en-GB"/>
              </w:rPr>
            </w:pPr>
            <w:r>
              <w:rPr>
                <w:lang w:val="en-GB"/>
              </w:rPr>
              <w:t xml:space="preserve">Pupils aware of links and </w:t>
            </w:r>
            <w:r w:rsidR="005D6739">
              <w:rPr>
                <w:lang w:val="en-GB"/>
              </w:rPr>
              <w:t xml:space="preserve">prior </w:t>
            </w:r>
            <w:r>
              <w:rPr>
                <w:lang w:val="en-GB"/>
              </w:rPr>
              <w:t>knowledge that is constantly built upon</w:t>
            </w:r>
          </w:p>
        </w:tc>
      </w:tr>
    </w:tbl>
    <w:p w14:paraId="0CD7FF88" w14:textId="77777777" w:rsidR="00CC2E05" w:rsidRDefault="00CC2E05">
      <w:pPr>
        <w:pStyle w:val="7Tablebodycopy"/>
        <w:rPr>
          <w:lang w:val="en-GB"/>
        </w:rPr>
        <w:sectPr w:rsidR="00CC2E05" w:rsidSect="0099631D">
          <w:headerReference w:type="even" r:id="rId10"/>
          <w:headerReference w:type="default" r:id="rId11"/>
          <w:footerReference w:type="default" r:id="rId12"/>
          <w:headerReference w:type="first" r:id="rId13"/>
          <w:footerReference w:type="first" r:id="rId14"/>
          <w:pgSz w:w="16840" w:h="11900" w:orient="landscape"/>
          <w:pgMar w:top="1440" w:right="1440" w:bottom="1440" w:left="1440" w:header="737" w:footer="227" w:gutter="0"/>
          <w:pgNumType w:start="1"/>
          <w:cols w:space="708"/>
          <w:docGrid w:linePitch="360"/>
        </w:sect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12644"/>
      </w:tblGrid>
      <w:tr w:rsidR="00FA69C1" w:rsidRPr="00A06B1C" w14:paraId="104F4B11" w14:textId="77777777" w:rsidTr="006D0D37">
        <w:trPr>
          <w:cantSplit/>
        </w:trPr>
        <w:tc>
          <w:tcPr>
            <w:tcW w:w="2098" w:type="dxa"/>
            <w:tcMar>
              <w:top w:w="113" w:type="dxa"/>
              <w:bottom w:w="113" w:type="dxa"/>
            </w:tcMar>
          </w:tcPr>
          <w:p w14:paraId="5DD54A2D" w14:textId="2784DC30" w:rsidR="00FA69C1" w:rsidRPr="00A06B1C" w:rsidRDefault="00FA69C1">
            <w:pPr>
              <w:pStyle w:val="7Tablebodycopy"/>
              <w:rPr>
                <w:lang w:val="en-GB"/>
              </w:rPr>
            </w:pPr>
            <w:r w:rsidRPr="00A06B1C">
              <w:rPr>
                <w:lang w:val="en-GB"/>
              </w:rPr>
              <w:lastRenderedPageBreak/>
              <w:t>School improvement priorities</w:t>
            </w:r>
            <w:r w:rsidR="00C97F54">
              <w:rPr>
                <w:lang w:val="en-GB"/>
              </w:rPr>
              <w:t xml:space="preserve"> (on 1 page) 2026/7</w:t>
            </w:r>
          </w:p>
        </w:tc>
        <w:tc>
          <w:tcPr>
            <w:tcW w:w="12644" w:type="dxa"/>
            <w:tcMar>
              <w:top w:w="113" w:type="dxa"/>
              <w:bottom w:w="113" w:type="dxa"/>
            </w:tcMar>
          </w:tcPr>
          <w:p w14:paraId="5A8B8DBE" w14:textId="77777777" w:rsidR="0098262C" w:rsidRPr="00162F48" w:rsidRDefault="0098262C" w:rsidP="0098262C">
            <w:pPr>
              <w:pStyle w:val="7Tablebodycopy"/>
              <w:rPr>
                <w:b/>
                <w:bCs/>
                <w:sz w:val="16"/>
                <w:szCs w:val="16"/>
                <w:lang w:val="en-GB"/>
              </w:rPr>
            </w:pPr>
            <w:r w:rsidRPr="00162F48">
              <w:rPr>
                <w:b/>
                <w:bCs/>
                <w:sz w:val="16"/>
                <w:szCs w:val="16"/>
                <w:lang w:val="en-GB"/>
              </w:rPr>
              <w:t>Current School Improvement Pr</w:t>
            </w:r>
            <w:r w:rsidR="00FA69C1" w:rsidRPr="00162F48">
              <w:rPr>
                <w:b/>
                <w:bCs/>
                <w:sz w:val="16"/>
                <w:szCs w:val="16"/>
                <w:lang w:val="en-GB"/>
              </w:rPr>
              <w:t xml:space="preserve">iorities </w:t>
            </w:r>
          </w:p>
          <w:p w14:paraId="20CB9C2A" w14:textId="51E3D753" w:rsidR="004444B7" w:rsidRPr="00162F48" w:rsidRDefault="00162F48" w:rsidP="0098262C">
            <w:pPr>
              <w:pStyle w:val="7Tablebodycopy"/>
              <w:rPr>
                <w:sz w:val="16"/>
                <w:szCs w:val="16"/>
                <w:lang w:val="en-GB"/>
              </w:rPr>
            </w:pPr>
            <w:r w:rsidRPr="00162F48">
              <w:rPr>
                <w:sz w:val="16"/>
                <w:szCs w:val="16"/>
                <w:highlight w:val="yellow"/>
                <w:lang w:val="en-GB"/>
              </w:rPr>
              <w:t>Curriculum and Teaching</w:t>
            </w:r>
          </w:p>
          <w:p w14:paraId="6B60501E" w14:textId="77777777" w:rsidR="00FA69C1" w:rsidRPr="002210EE" w:rsidRDefault="00D1509C" w:rsidP="00566F32">
            <w:pPr>
              <w:pStyle w:val="7Tablecopybulleted"/>
              <w:numPr>
                <w:ilvl w:val="0"/>
                <w:numId w:val="0"/>
              </w:numPr>
              <w:rPr>
                <w:rFonts w:cs="Arial"/>
                <w:sz w:val="16"/>
                <w:szCs w:val="16"/>
              </w:rPr>
            </w:pPr>
            <w:r w:rsidRPr="002210EE">
              <w:rPr>
                <w:rFonts w:cs="Arial"/>
                <w:sz w:val="16"/>
                <w:szCs w:val="16"/>
              </w:rPr>
              <w:t xml:space="preserve">Embed a consistent </w:t>
            </w:r>
            <w:proofErr w:type="gramStart"/>
            <w:r w:rsidRPr="002210EE">
              <w:rPr>
                <w:rFonts w:cs="Arial"/>
                <w:sz w:val="16"/>
                <w:szCs w:val="16"/>
              </w:rPr>
              <w:t>high quality</w:t>
            </w:r>
            <w:proofErr w:type="gramEnd"/>
            <w:r w:rsidRPr="002210EE">
              <w:rPr>
                <w:rFonts w:cs="Arial"/>
                <w:sz w:val="16"/>
                <w:szCs w:val="16"/>
              </w:rPr>
              <w:t xml:space="preserve"> approach to the teaching of writing</w:t>
            </w:r>
          </w:p>
          <w:p w14:paraId="53DD25FA" w14:textId="77777777" w:rsidR="006C645D" w:rsidRPr="002210EE" w:rsidRDefault="006C645D" w:rsidP="00566F32">
            <w:pPr>
              <w:pStyle w:val="7Tablecopybulleted"/>
              <w:numPr>
                <w:ilvl w:val="0"/>
                <w:numId w:val="0"/>
              </w:numPr>
              <w:rPr>
                <w:rFonts w:eastAsia="Times New Roman" w:cs="Arial"/>
                <w:sz w:val="16"/>
                <w:szCs w:val="16"/>
                <w:lang w:eastAsia="en-GB"/>
              </w:rPr>
            </w:pPr>
            <w:r w:rsidRPr="002210EE">
              <w:rPr>
                <w:rFonts w:eastAsia="Times New Roman" w:cs="Arial"/>
                <w:sz w:val="16"/>
                <w:szCs w:val="16"/>
                <w:lang w:eastAsia="en-GB"/>
              </w:rPr>
              <w:t>Increase opportunities for talk, interactions and deep understanding by reducing low level recording in books</w:t>
            </w:r>
          </w:p>
          <w:p w14:paraId="0C682E4B" w14:textId="797DEEBD" w:rsidR="00333FAC" w:rsidRPr="00162F48" w:rsidRDefault="00333FAC" w:rsidP="00566F32">
            <w:pPr>
              <w:pStyle w:val="7Tablecopybulleted"/>
              <w:numPr>
                <w:ilvl w:val="0"/>
                <w:numId w:val="0"/>
              </w:numPr>
              <w:rPr>
                <w:rFonts w:eastAsia="Times New Roman" w:cs="Arial"/>
                <w:sz w:val="16"/>
                <w:szCs w:val="16"/>
                <w:lang w:eastAsia="en-GB"/>
              </w:rPr>
            </w:pPr>
            <w:r w:rsidRPr="002210EE">
              <w:rPr>
                <w:rFonts w:eastAsia="Times New Roman" w:cs="Arial"/>
                <w:sz w:val="16"/>
                <w:szCs w:val="16"/>
                <w:lang w:eastAsia="en-GB"/>
              </w:rPr>
              <w:t>Using assessment and data to</w:t>
            </w:r>
            <w:r w:rsidR="00375F80">
              <w:rPr>
                <w:rFonts w:eastAsia="Times New Roman" w:cs="Arial"/>
                <w:sz w:val="16"/>
                <w:szCs w:val="16"/>
                <w:lang w:eastAsia="en-GB"/>
              </w:rPr>
              <w:t xml:space="preserve"> further</w:t>
            </w:r>
            <w:r w:rsidRPr="002210EE">
              <w:rPr>
                <w:rFonts w:eastAsia="Times New Roman" w:cs="Arial"/>
                <w:sz w:val="16"/>
                <w:szCs w:val="16"/>
                <w:lang w:eastAsia="en-GB"/>
              </w:rPr>
              <w:t xml:space="preserve"> inform adaptive teaching</w:t>
            </w:r>
          </w:p>
          <w:p w14:paraId="7484A754" w14:textId="0D493F1C" w:rsidR="003816C6" w:rsidRPr="002210EE" w:rsidRDefault="003816C6" w:rsidP="00566F32">
            <w:pPr>
              <w:pStyle w:val="7Tablecopybulleted"/>
              <w:numPr>
                <w:ilvl w:val="0"/>
                <w:numId w:val="0"/>
              </w:numPr>
              <w:rPr>
                <w:sz w:val="16"/>
                <w:szCs w:val="16"/>
                <w:highlight w:val="yellow"/>
                <w:lang w:val="en-GB"/>
              </w:rPr>
            </w:pPr>
            <w:r w:rsidRPr="002210EE">
              <w:rPr>
                <w:sz w:val="16"/>
                <w:szCs w:val="16"/>
                <w:highlight w:val="yellow"/>
                <w:lang w:val="en-GB"/>
              </w:rPr>
              <w:t>Attendance</w:t>
            </w:r>
            <w:r w:rsidR="007A6AEA">
              <w:rPr>
                <w:sz w:val="16"/>
                <w:szCs w:val="16"/>
                <w:highlight w:val="yellow"/>
                <w:lang w:val="en-GB"/>
              </w:rPr>
              <w:t xml:space="preserve"> and Behaviour</w:t>
            </w:r>
          </w:p>
          <w:p w14:paraId="0ED64CFC" w14:textId="77777777" w:rsidR="003816C6" w:rsidRPr="002210EE" w:rsidRDefault="003F1091" w:rsidP="00566F32">
            <w:pPr>
              <w:pStyle w:val="7Tablecopybulleted"/>
              <w:numPr>
                <w:ilvl w:val="0"/>
                <w:numId w:val="0"/>
              </w:numPr>
              <w:rPr>
                <w:rFonts w:cs="Arial"/>
                <w:sz w:val="16"/>
                <w:szCs w:val="16"/>
              </w:rPr>
            </w:pPr>
            <w:r w:rsidRPr="002210EE">
              <w:rPr>
                <w:rFonts w:cs="Arial"/>
                <w:sz w:val="16"/>
                <w:szCs w:val="16"/>
              </w:rPr>
              <w:t>Promote our good attendance in assemblies and newsletters</w:t>
            </w:r>
          </w:p>
          <w:p w14:paraId="50C80D7F" w14:textId="77777777" w:rsidR="003F1091" w:rsidRPr="002210EE" w:rsidRDefault="00FB6E7A" w:rsidP="00566F32">
            <w:pPr>
              <w:pStyle w:val="7Tablecopybulleted"/>
              <w:numPr>
                <w:ilvl w:val="0"/>
                <w:numId w:val="0"/>
              </w:numPr>
              <w:rPr>
                <w:rFonts w:cs="Arial"/>
                <w:sz w:val="16"/>
                <w:szCs w:val="16"/>
              </w:rPr>
            </w:pPr>
            <w:r w:rsidRPr="002210EE">
              <w:rPr>
                <w:rFonts w:cs="Arial"/>
                <w:sz w:val="16"/>
                <w:szCs w:val="16"/>
              </w:rPr>
              <w:t>Work with families requiring support &amp; continue to meet with them 1:1 when attendance dips below 90%</w:t>
            </w:r>
          </w:p>
          <w:p w14:paraId="05E53BAA" w14:textId="3BB09FD8" w:rsidR="00FB6E7A" w:rsidRPr="00162F48" w:rsidRDefault="006E6632" w:rsidP="00162F48">
            <w:pPr>
              <w:rPr>
                <w:rFonts w:cs="Arial"/>
                <w:sz w:val="16"/>
                <w:szCs w:val="16"/>
              </w:rPr>
            </w:pPr>
            <w:r w:rsidRPr="002210EE">
              <w:rPr>
                <w:rFonts w:cs="Arial"/>
                <w:sz w:val="16"/>
                <w:szCs w:val="16"/>
              </w:rPr>
              <w:t xml:space="preserve">Ensure every pupil feels safe and ready to learn </w:t>
            </w:r>
          </w:p>
          <w:p w14:paraId="61F7D36E" w14:textId="77777777" w:rsidR="001317A2" w:rsidRPr="002210EE" w:rsidRDefault="001317A2" w:rsidP="00566F32">
            <w:pPr>
              <w:pStyle w:val="7Tablecopybulleted"/>
              <w:numPr>
                <w:ilvl w:val="0"/>
                <w:numId w:val="0"/>
              </w:numPr>
              <w:rPr>
                <w:sz w:val="16"/>
                <w:szCs w:val="16"/>
                <w:highlight w:val="yellow"/>
                <w:lang w:val="en-GB"/>
              </w:rPr>
            </w:pPr>
            <w:r w:rsidRPr="002210EE">
              <w:rPr>
                <w:sz w:val="16"/>
                <w:szCs w:val="16"/>
                <w:highlight w:val="yellow"/>
                <w:lang w:val="en-GB"/>
              </w:rPr>
              <w:t>Leadership &amp; Governance</w:t>
            </w:r>
          </w:p>
          <w:p w14:paraId="5456220B" w14:textId="77777777" w:rsidR="001317A2" w:rsidRPr="002210EE" w:rsidRDefault="00ED331D" w:rsidP="00566F32">
            <w:pPr>
              <w:pStyle w:val="7Tablecopybulleted"/>
              <w:numPr>
                <w:ilvl w:val="0"/>
                <w:numId w:val="0"/>
              </w:numPr>
              <w:rPr>
                <w:rFonts w:cs="Arial"/>
                <w:sz w:val="16"/>
                <w:szCs w:val="16"/>
              </w:rPr>
            </w:pPr>
            <w:r w:rsidRPr="002210EE">
              <w:rPr>
                <w:rFonts w:cs="Arial"/>
                <w:sz w:val="16"/>
                <w:szCs w:val="16"/>
              </w:rPr>
              <w:t>Implement a new leadership model in KS1 to strengthen accountability, consistency and capacity across KS1</w:t>
            </w:r>
          </w:p>
          <w:p w14:paraId="69811C52" w14:textId="77777777" w:rsidR="00ED331D" w:rsidRPr="002210EE" w:rsidRDefault="008D0CB5" w:rsidP="00566F32">
            <w:pPr>
              <w:pStyle w:val="7Tablecopybulleted"/>
              <w:numPr>
                <w:ilvl w:val="0"/>
                <w:numId w:val="0"/>
              </w:numPr>
              <w:rPr>
                <w:rFonts w:cs="Arial"/>
                <w:sz w:val="16"/>
                <w:szCs w:val="16"/>
              </w:rPr>
            </w:pPr>
            <w:r w:rsidRPr="002210EE">
              <w:rPr>
                <w:rFonts w:cs="Arial"/>
                <w:sz w:val="16"/>
                <w:szCs w:val="16"/>
              </w:rPr>
              <w:t>Ensure governors continue to challenge robustly and have strategic oversight of our school</w:t>
            </w:r>
          </w:p>
          <w:p w14:paraId="7EC24DA3" w14:textId="6E2393D2" w:rsidR="008D5955" w:rsidRPr="00162F48" w:rsidRDefault="00F70EE9" w:rsidP="00566F32">
            <w:pPr>
              <w:pStyle w:val="7Tablecopybulleted"/>
              <w:numPr>
                <w:ilvl w:val="0"/>
                <w:numId w:val="0"/>
              </w:numPr>
              <w:rPr>
                <w:rFonts w:cs="Arial"/>
                <w:sz w:val="16"/>
                <w:szCs w:val="16"/>
              </w:rPr>
            </w:pPr>
            <w:r w:rsidRPr="002210EE">
              <w:rPr>
                <w:rFonts w:cs="Arial"/>
                <w:sz w:val="16"/>
                <w:szCs w:val="16"/>
              </w:rPr>
              <w:t>Further strengthen leadership at subject leader level</w:t>
            </w:r>
          </w:p>
          <w:p w14:paraId="76B198B0" w14:textId="77777777" w:rsidR="008D5955" w:rsidRPr="002210EE" w:rsidRDefault="008D5955" w:rsidP="00566F32">
            <w:pPr>
              <w:pStyle w:val="7Tablecopybulleted"/>
              <w:numPr>
                <w:ilvl w:val="0"/>
                <w:numId w:val="0"/>
              </w:numPr>
              <w:rPr>
                <w:rFonts w:cs="Arial"/>
                <w:sz w:val="16"/>
                <w:szCs w:val="16"/>
                <w:highlight w:val="yellow"/>
              </w:rPr>
            </w:pPr>
            <w:r w:rsidRPr="002210EE">
              <w:rPr>
                <w:rFonts w:cs="Arial"/>
                <w:sz w:val="16"/>
                <w:szCs w:val="16"/>
                <w:highlight w:val="yellow"/>
              </w:rPr>
              <w:t>Achievement</w:t>
            </w:r>
          </w:p>
          <w:p w14:paraId="4F468A96" w14:textId="77777777" w:rsidR="008D5955" w:rsidRPr="002210EE" w:rsidRDefault="008D5955" w:rsidP="00566F32">
            <w:pPr>
              <w:pStyle w:val="7Tablecopybulleted"/>
              <w:numPr>
                <w:ilvl w:val="0"/>
                <w:numId w:val="0"/>
              </w:numPr>
              <w:rPr>
                <w:rFonts w:cs="Arial"/>
                <w:sz w:val="16"/>
                <w:szCs w:val="16"/>
              </w:rPr>
            </w:pPr>
            <w:r w:rsidRPr="002210EE">
              <w:rPr>
                <w:rFonts w:cs="Arial"/>
                <w:sz w:val="16"/>
                <w:szCs w:val="16"/>
              </w:rPr>
              <w:t>Improve phonics and reading outcomes in year 2</w:t>
            </w:r>
          </w:p>
          <w:p w14:paraId="3FD0EC1C" w14:textId="77777777" w:rsidR="008D5955" w:rsidRPr="002210EE" w:rsidRDefault="006A6554" w:rsidP="00566F32">
            <w:pPr>
              <w:pStyle w:val="7Tablecopybulleted"/>
              <w:numPr>
                <w:ilvl w:val="0"/>
                <w:numId w:val="0"/>
              </w:numPr>
              <w:rPr>
                <w:rFonts w:eastAsia="Times New Roman" w:cs="Arial"/>
                <w:sz w:val="16"/>
                <w:szCs w:val="16"/>
                <w:lang w:eastAsia="en-GB"/>
              </w:rPr>
            </w:pPr>
            <w:r w:rsidRPr="002210EE">
              <w:rPr>
                <w:rFonts w:eastAsia="Times New Roman" w:cs="Arial"/>
                <w:sz w:val="16"/>
                <w:szCs w:val="16"/>
                <w:lang w:eastAsia="en-GB"/>
              </w:rPr>
              <w:t xml:space="preserve">Insure a consistently </w:t>
            </w:r>
            <w:proofErr w:type="gramStart"/>
            <w:r w:rsidRPr="002210EE">
              <w:rPr>
                <w:rFonts w:eastAsia="Times New Roman" w:cs="Arial"/>
                <w:sz w:val="16"/>
                <w:szCs w:val="16"/>
                <w:lang w:eastAsia="en-GB"/>
              </w:rPr>
              <w:t>high quality</w:t>
            </w:r>
            <w:proofErr w:type="gramEnd"/>
            <w:r w:rsidRPr="002210EE">
              <w:rPr>
                <w:rFonts w:eastAsia="Times New Roman" w:cs="Arial"/>
                <w:sz w:val="16"/>
                <w:szCs w:val="16"/>
                <w:lang w:eastAsia="en-GB"/>
              </w:rPr>
              <w:t xml:space="preserve"> approach to reading across the school</w:t>
            </w:r>
          </w:p>
          <w:p w14:paraId="1A801720" w14:textId="77777777" w:rsidR="006A6554" w:rsidRPr="002210EE" w:rsidRDefault="00E12165" w:rsidP="00566F32">
            <w:pPr>
              <w:pStyle w:val="7Tablecopybulleted"/>
              <w:numPr>
                <w:ilvl w:val="0"/>
                <w:numId w:val="0"/>
              </w:numPr>
              <w:rPr>
                <w:rFonts w:eastAsia="Times New Roman" w:cs="Arial"/>
                <w:sz w:val="16"/>
                <w:szCs w:val="16"/>
                <w:lang w:eastAsia="en-GB"/>
              </w:rPr>
            </w:pPr>
            <w:r w:rsidRPr="002210EE">
              <w:rPr>
                <w:rFonts w:eastAsia="Times New Roman" w:cs="Arial"/>
                <w:sz w:val="16"/>
                <w:szCs w:val="16"/>
                <w:lang w:eastAsia="en-GB"/>
              </w:rPr>
              <w:t>Improve outcomes by closing the gap for disadvantaged pupils</w:t>
            </w:r>
          </w:p>
          <w:p w14:paraId="463BB2C0" w14:textId="05319A88" w:rsidR="00CC2E05" w:rsidRPr="00162F48" w:rsidRDefault="00CC2E05" w:rsidP="00566F32">
            <w:pPr>
              <w:pStyle w:val="7Tablecopybulleted"/>
              <w:numPr>
                <w:ilvl w:val="0"/>
                <w:numId w:val="0"/>
              </w:numPr>
              <w:rPr>
                <w:rFonts w:eastAsia="Times New Roman" w:cs="Arial"/>
                <w:sz w:val="16"/>
                <w:szCs w:val="16"/>
                <w:lang w:eastAsia="en-GB"/>
              </w:rPr>
            </w:pPr>
            <w:r w:rsidRPr="002210EE">
              <w:rPr>
                <w:rFonts w:eastAsia="Times New Roman" w:cs="Arial"/>
                <w:sz w:val="16"/>
                <w:szCs w:val="16"/>
                <w:lang w:eastAsia="en-GB"/>
              </w:rPr>
              <w:t>Increase the proportion of pupils achieving GD in R/W/M</w:t>
            </w:r>
          </w:p>
          <w:p w14:paraId="4DEA7C69" w14:textId="77777777" w:rsidR="00CC2E05" w:rsidRDefault="00CC2E05" w:rsidP="00566F32">
            <w:pPr>
              <w:pStyle w:val="7Tablecopybulleted"/>
              <w:numPr>
                <w:ilvl w:val="0"/>
                <w:numId w:val="0"/>
              </w:numPr>
              <w:rPr>
                <w:rFonts w:eastAsia="Times New Roman" w:cs="Arial"/>
                <w:sz w:val="16"/>
                <w:szCs w:val="16"/>
                <w:highlight w:val="yellow"/>
              </w:rPr>
            </w:pPr>
            <w:r w:rsidRPr="002210EE">
              <w:rPr>
                <w:rFonts w:eastAsia="Times New Roman" w:cs="Arial"/>
                <w:sz w:val="16"/>
                <w:szCs w:val="16"/>
                <w:highlight w:val="yellow"/>
              </w:rPr>
              <w:t>Inclusion</w:t>
            </w:r>
          </w:p>
          <w:p w14:paraId="20FAFFBD" w14:textId="77777777" w:rsidR="00D1657D" w:rsidRPr="00564F9D" w:rsidRDefault="00D1657D" w:rsidP="00D1657D">
            <w:pPr>
              <w:pStyle w:val="7Tablecopybulleted"/>
              <w:numPr>
                <w:ilvl w:val="0"/>
                <w:numId w:val="0"/>
              </w:numPr>
              <w:rPr>
                <w:rFonts w:cs="Arial"/>
                <w:sz w:val="16"/>
                <w:szCs w:val="16"/>
              </w:rPr>
            </w:pPr>
            <w:r w:rsidRPr="00564F9D">
              <w:rPr>
                <w:rFonts w:cs="Arial"/>
                <w:sz w:val="16"/>
                <w:szCs w:val="16"/>
              </w:rPr>
              <w:t>Embed the RP</w:t>
            </w:r>
          </w:p>
          <w:p w14:paraId="5831B92B" w14:textId="77777777" w:rsidR="00D1657D" w:rsidRPr="00564F9D" w:rsidRDefault="00D1657D" w:rsidP="00D1657D">
            <w:pPr>
              <w:pStyle w:val="7Tablecopybulleted"/>
              <w:numPr>
                <w:ilvl w:val="0"/>
                <w:numId w:val="0"/>
              </w:numPr>
              <w:rPr>
                <w:rFonts w:cs="Arial"/>
                <w:sz w:val="16"/>
                <w:szCs w:val="16"/>
              </w:rPr>
            </w:pPr>
            <w:r w:rsidRPr="00564F9D">
              <w:rPr>
                <w:rFonts w:cs="Arial"/>
                <w:sz w:val="16"/>
                <w:szCs w:val="16"/>
              </w:rPr>
              <w:t>Create an inclusion strategy</w:t>
            </w:r>
          </w:p>
          <w:p w14:paraId="069999B7" w14:textId="77777777" w:rsidR="00D1657D" w:rsidRPr="00564F9D" w:rsidRDefault="00D1657D" w:rsidP="00D1657D">
            <w:pPr>
              <w:pStyle w:val="7Tablecopybulleted"/>
              <w:numPr>
                <w:ilvl w:val="0"/>
                <w:numId w:val="0"/>
              </w:numPr>
              <w:rPr>
                <w:rFonts w:eastAsia="Times New Roman" w:cs="Arial"/>
                <w:sz w:val="16"/>
                <w:szCs w:val="16"/>
                <w:lang w:eastAsia="en-GB"/>
              </w:rPr>
            </w:pPr>
            <w:r w:rsidRPr="00564F9D">
              <w:rPr>
                <w:rFonts w:eastAsia="Times New Roman" w:cs="Arial"/>
                <w:sz w:val="16"/>
                <w:szCs w:val="16"/>
                <w:lang w:eastAsia="en-GB"/>
              </w:rPr>
              <w:t>Strengthen early identification of SEND in EYFS</w:t>
            </w:r>
          </w:p>
          <w:p w14:paraId="2ED0F2AF" w14:textId="0487D137" w:rsidR="00D1657D" w:rsidRPr="004A66F8" w:rsidRDefault="00D1657D" w:rsidP="00566F32">
            <w:pPr>
              <w:pStyle w:val="7Tablecopybulleted"/>
              <w:numPr>
                <w:ilvl w:val="0"/>
                <w:numId w:val="0"/>
              </w:numPr>
              <w:rPr>
                <w:rFonts w:eastAsia="Times New Roman" w:cs="Arial"/>
                <w:sz w:val="16"/>
                <w:szCs w:val="16"/>
                <w:lang w:eastAsia="en-GB"/>
              </w:rPr>
            </w:pPr>
            <w:r w:rsidRPr="00564F9D">
              <w:rPr>
                <w:rFonts w:eastAsia="Times New Roman" w:cs="Arial"/>
                <w:sz w:val="16"/>
                <w:szCs w:val="16"/>
                <w:lang w:eastAsia="en-GB"/>
              </w:rPr>
              <w:t>Inclusion strategy and OAP embedded ensuring every pupil feels valued, included and supported</w:t>
            </w:r>
          </w:p>
          <w:p w14:paraId="42410579" w14:textId="77777777" w:rsidR="00564F9D" w:rsidRPr="00664274" w:rsidRDefault="00AA1CCB" w:rsidP="00566F32">
            <w:pPr>
              <w:pStyle w:val="7Tablecopybulleted"/>
              <w:numPr>
                <w:ilvl w:val="0"/>
                <w:numId w:val="0"/>
              </w:numPr>
              <w:rPr>
                <w:sz w:val="16"/>
                <w:szCs w:val="16"/>
                <w:highlight w:val="yellow"/>
                <w:lang w:val="en-GB"/>
              </w:rPr>
            </w:pPr>
            <w:r w:rsidRPr="00664274">
              <w:rPr>
                <w:sz w:val="16"/>
                <w:szCs w:val="16"/>
                <w:highlight w:val="yellow"/>
                <w:lang w:val="en-GB"/>
              </w:rPr>
              <w:t>Personal Development &amp; Wellbeing</w:t>
            </w:r>
          </w:p>
          <w:p w14:paraId="3F8ACA79" w14:textId="77777777" w:rsidR="00AA1CCB" w:rsidRPr="00664274" w:rsidRDefault="00FD1D7C" w:rsidP="00566F32">
            <w:pPr>
              <w:pStyle w:val="7Tablecopybulleted"/>
              <w:numPr>
                <w:ilvl w:val="0"/>
                <w:numId w:val="0"/>
              </w:numPr>
              <w:rPr>
                <w:rFonts w:eastAsia="Times New Roman" w:cs="Arial"/>
                <w:sz w:val="16"/>
                <w:szCs w:val="16"/>
                <w:lang w:eastAsia="en-GB"/>
              </w:rPr>
            </w:pPr>
            <w:r w:rsidRPr="00664274">
              <w:rPr>
                <w:rFonts w:eastAsia="Times New Roman" w:cs="Arial"/>
                <w:sz w:val="16"/>
                <w:szCs w:val="16"/>
                <w:lang w:eastAsia="en-GB"/>
              </w:rPr>
              <w:t>Implement changes to RHE curriculum in line with statutory guidance</w:t>
            </w:r>
          </w:p>
          <w:p w14:paraId="1AE1F2D6" w14:textId="4AD664F9" w:rsidR="00491121" w:rsidRPr="00162F48" w:rsidRDefault="009A15CC" w:rsidP="00566F32">
            <w:pPr>
              <w:pStyle w:val="7Tablecopybulleted"/>
              <w:numPr>
                <w:ilvl w:val="0"/>
                <w:numId w:val="0"/>
              </w:numPr>
              <w:rPr>
                <w:rFonts w:eastAsia="Times New Roman" w:cs="Arial"/>
                <w:sz w:val="16"/>
                <w:szCs w:val="16"/>
                <w:lang w:eastAsia="en-GB"/>
              </w:rPr>
            </w:pPr>
            <w:r w:rsidRPr="00664274">
              <w:rPr>
                <w:rFonts w:eastAsia="Times New Roman" w:cs="Arial"/>
                <w:sz w:val="16"/>
                <w:szCs w:val="16"/>
                <w:lang w:eastAsia="en-GB"/>
              </w:rPr>
              <w:t>Implement outdoor sustainability lessons in KS1 to develop confident, compassionate and resilient pupils</w:t>
            </w:r>
          </w:p>
          <w:p w14:paraId="7C5EEDAC" w14:textId="77777777" w:rsidR="002D3D9C" w:rsidRPr="00664274" w:rsidRDefault="002D3D9C" w:rsidP="00566F32">
            <w:pPr>
              <w:pStyle w:val="7Tablecopybulleted"/>
              <w:numPr>
                <w:ilvl w:val="0"/>
                <w:numId w:val="0"/>
              </w:numPr>
              <w:rPr>
                <w:sz w:val="16"/>
                <w:szCs w:val="16"/>
                <w:highlight w:val="yellow"/>
                <w:lang w:val="en-GB"/>
              </w:rPr>
            </w:pPr>
            <w:r w:rsidRPr="00664274">
              <w:rPr>
                <w:sz w:val="16"/>
                <w:szCs w:val="16"/>
                <w:highlight w:val="yellow"/>
                <w:lang w:val="en-GB"/>
              </w:rPr>
              <w:t>EYFS</w:t>
            </w:r>
          </w:p>
          <w:p w14:paraId="53B03D89" w14:textId="77777777" w:rsidR="002D3D9C" w:rsidRPr="00664274" w:rsidRDefault="002D3D9C" w:rsidP="00566F32">
            <w:pPr>
              <w:pStyle w:val="7Tablecopybulleted"/>
              <w:numPr>
                <w:ilvl w:val="0"/>
                <w:numId w:val="0"/>
              </w:numPr>
              <w:rPr>
                <w:rFonts w:eastAsia="Times New Roman" w:cs="Arial"/>
                <w:sz w:val="16"/>
                <w:szCs w:val="16"/>
                <w:lang w:eastAsia="en-GB"/>
              </w:rPr>
            </w:pPr>
            <w:r w:rsidRPr="00664274">
              <w:rPr>
                <w:rFonts w:eastAsia="Times New Roman" w:cs="Arial"/>
                <w:sz w:val="16"/>
                <w:szCs w:val="16"/>
                <w:lang w:eastAsia="en-GB"/>
              </w:rPr>
              <w:t>Ensure outcomes remain strong ensuring pupils ready for KS1</w:t>
            </w:r>
          </w:p>
          <w:p w14:paraId="1F7B3476" w14:textId="77777777" w:rsidR="00B028F5" w:rsidRPr="00664274" w:rsidRDefault="00B028F5" w:rsidP="00566F32">
            <w:pPr>
              <w:pStyle w:val="7Tablecopybulleted"/>
              <w:numPr>
                <w:ilvl w:val="0"/>
                <w:numId w:val="0"/>
              </w:numPr>
              <w:rPr>
                <w:rFonts w:eastAsia="Times New Roman" w:cs="Arial"/>
                <w:sz w:val="16"/>
                <w:szCs w:val="16"/>
                <w:lang w:eastAsia="en-GB"/>
              </w:rPr>
            </w:pPr>
            <w:proofErr w:type="gramStart"/>
            <w:r w:rsidRPr="00664274">
              <w:rPr>
                <w:rFonts w:eastAsia="Times New Roman" w:cs="Arial"/>
                <w:sz w:val="16"/>
                <w:szCs w:val="16"/>
                <w:lang w:eastAsia="en-GB"/>
              </w:rPr>
              <w:t>Strengthen</w:t>
            </w:r>
            <w:proofErr w:type="gramEnd"/>
            <w:r w:rsidRPr="00664274">
              <w:rPr>
                <w:rFonts w:eastAsia="Times New Roman" w:cs="Arial"/>
                <w:sz w:val="16"/>
                <w:szCs w:val="16"/>
                <w:lang w:eastAsia="en-GB"/>
              </w:rPr>
              <w:t xml:space="preserve"> liaison with pre-school</w:t>
            </w:r>
          </w:p>
          <w:p w14:paraId="3CAEBC1E" w14:textId="77777777" w:rsidR="00664274" w:rsidRPr="00664274" w:rsidRDefault="00664274" w:rsidP="00664274">
            <w:pPr>
              <w:rPr>
                <w:rFonts w:eastAsia="Times New Roman" w:cs="Arial"/>
                <w:sz w:val="16"/>
                <w:szCs w:val="16"/>
                <w:lang w:eastAsia="en-GB"/>
              </w:rPr>
            </w:pPr>
            <w:r w:rsidRPr="00664274">
              <w:rPr>
                <w:rFonts w:eastAsia="Times New Roman" w:cs="Arial"/>
                <w:sz w:val="16"/>
                <w:szCs w:val="16"/>
                <w:lang w:eastAsia="en-GB"/>
              </w:rPr>
              <w:t>Rapid progress to support pupils entering school at lower starting points</w:t>
            </w:r>
          </w:p>
          <w:p w14:paraId="2058F8D8" w14:textId="2B3593AD" w:rsidR="00B028F5" w:rsidRPr="00DB419D" w:rsidRDefault="00B028F5" w:rsidP="00566F32">
            <w:pPr>
              <w:pStyle w:val="7Tablecopybulleted"/>
              <w:numPr>
                <w:ilvl w:val="0"/>
                <w:numId w:val="0"/>
              </w:numPr>
              <w:rPr>
                <w:highlight w:val="yellow"/>
                <w:lang w:val="en-GB"/>
              </w:rPr>
            </w:pPr>
          </w:p>
        </w:tc>
      </w:tr>
    </w:tbl>
    <w:p w14:paraId="5572AB25" w14:textId="77777777" w:rsidR="00CC2E05" w:rsidRDefault="00CC2E05" w:rsidP="00FA69C1">
      <w:pPr>
        <w:rPr>
          <w:lang w:val="en-GB"/>
        </w:rPr>
        <w:sectPr w:rsidR="00CC2E05" w:rsidSect="00CC2E05">
          <w:type w:val="continuous"/>
          <w:pgSz w:w="16840" w:h="11900" w:orient="landscape"/>
          <w:pgMar w:top="1440" w:right="1440" w:bottom="1440" w:left="1440" w:header="737" w:footer="227" w:gutter="0"/>
          <w:pgNumType w:start="1"/>
          <w:cols w:space="708"/>
          <w:docGrid w:linePitch="360"/>
        </w:sectPr>
      </w:pPr>
    </w:p>
    <w:p w14:paraId="4CFF816C" w14:textId="77777777" w:rsidR="00CF7487" w:rsidRDefault="00CF7487" w:rsidP="00FA69C1">
      <w:pPr>
        <w:rPr>
          <w:lang w:val="en-GB"/>
        </w:rPr>
      </w:pPr>
    </w:p>
    <w:p w14:paraId="3BE9C14C" w14:textId="77777777" w:rsidR="002A3F3C" w:rsidRDefault="002A3F3C" w:rsidP="00FA69C1">
      <w:pPr>
        <w:rPr>
          <w:lang w:val="en-GB"/>
        </w:rPr>
      </w:pPr>
    </w:p>
    <w:p w14:paraId="11A95A7D" w14:textId="77777777" w:rsidR="002A3F3C" w:rsidRDefault="002A3F3C" w:rsidP="00FA69C1">
      <w:pPr>
        <w:rPr>
          <w:lang w:val="en-GB"/>
        </w:rPr>
      </w:pPr>
    </w:p>
    <w:p w14:paraId="2D823D2E" w14:textId="6F0EBE6C" w:rsidR="00CE4284" w:rsidRDefault="00CE4284">
      <w:pPr>
        <w:rPr>
          <w:lang w:val="en-GB"/>
        </w:rPr>
      </w:pPr>
    </w:p>
    <w:tbl>
      <w:tblPr>
        <w:tblpPr w:leftFromText="180" w:rightFromText="180" w:vertAnchor="text" w:horzAnchor="margin" w:tblpY="-479"/>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CE4284" w:rsidRPr="00A06B1C" w14:paraId="39F36BF9" w14:textId="77777777" w:rsidTr="00CE4284">
        <w:tc>
          <w:tcPr>
            <w:tcW w:w="14742" w:type="dxa"/>
            <w:gridSpan w:val="3"/>
            <w:shd w:val="clear" w:color="auto" w:fill="DEEAF6"/>
            <w:tcMar>
              <w:top w:w="113" w:type="dxa"/>
              <w:bottom w:w="113" w:type="dxa"/>
            </w:tcMar>
          </w:tcPr>
          <w:p w14:paraId="7871CB00" w14:textId="77777777" w:rsidR="00CE4284" w:rsidRDefault="00CE4284" w:rsidP="00CE4284">
            <w:pPr>
              <w:pStyle w:val="7Tablebodycopy"/>
              <w:rPr>
                <w:lang w:val="en-GB"/>
              </w:rPr>
            </w:pPr>
            <w:r>
              <w:rPr>
                <w:b/>
                <w:lang w:val="en-GB"/>
              </w:rPr>
              <w:lastRenderedPageBreak/>
              <w:t xml:space="preserve">SAFEGUARDING </w:t>
            </w:r>
            <w:proofErr w:type="gramStart"/>
            <w:r w:rsidRPr="00E67AF8">
              <w:rPr>
                <w:lang w:val="en-GB"/>
              </w:rPr>
              <w:t>–  ‘</w:t>
            </w:r>
            <w:proofErr w:type="gramEnd"/>
            <w:r w:rsidRPr="00E67AF8">
              <w:rPr>
                <w:lang w:val="en-GB"/>
              </w:rPr>
              <w:t xml:space="preserve">met’ </w:t>
            </w:r>
          </w:p>
          <w:p w14:paraId="639DDB50" w14:textId="25CBE011" w:rsidR="00CE4284" w:rsidRPr="00A06B1C" w:rsidRDefault="00CE4284" w:rsidP="00CE4284">
            <w:pPr>
              <w:pStyle w:val="7Tablebodycopy"/>
              <w:rPr>
                <w:lang w:val="en-GB"/>
              </w:rPr>
            </w:pPr>
          </w:p>
        </w:tc>
      </w:tr>
      <w:tr w:rsidR="00CE4284" w:rsidRPr="00A06B1C" w14:paraId="4A03FAB7" w14:textId="77777777" w:rsidTr="00CE4284">
        <w:tc>
          <w:tcPr>
            <w:tcW w:w="2098" w:type="dxa"/>
            <w:tcMar>
              <w:top w:w="113" w:type="dxa"/>
              <w:bottom w:w="113" w:type="dxa"/>
            </w:tcMar>
          </w:tcPr>
          <w:p w14:paraId="4A81F61D" w14:textId="77777777" w:rsidR="00CE4284" w:rsidRPr="00A06B1C" w:rsidRDefault="00CE4284" w:rsidP="00CE4284">
            <w:pPr>
              <w:pStyle w:val="7Tablebodycopy"/>
              <w:rPr>
                <w:lang w:val="en-GB"/>
              </w:rPr>
            </w:pPr>
            <w:r w:rsidRPr="00A06B1C">
              <w:rPr>
                <w:lang w:val="en-GB"/>
              </w:rPr>
              <w:t xml:space="preserve">Strengths </w:t>
            </w:r>
          </w:p>
        </w:tc>
        <w:tc>
          <w:tcPr>
            <w:tcW w:w="12644" w:type="dxa"/>
            <w:gridSpan w:val="2"/>
            <w:tcMar>
              <w:top w:w="113" w:type="dxa"/>
              <w:bottom w:w="113" w:type="dxa"/>
            </w:tcMar>
          </w:tcPr>
          <w:p w14:paraId="76CB9B63" w14:textId="77777777" w:rsidR="00CE4284" w:rsidRPr="00E67AF8" w:rsidRDefault="00CE4284" w:rsidP="00CE4284">
            <w:pPr>
              <w:pStyle w:val="7Tablecopybulleted"/>
              <w:rPr>
                <w:lang w:val="en-GB"/>
              </w:rPr>
            </w:pPr>
            <w:r w:rsidRPr="00E67AF8">
              <w:rPr>
                <w:lang w:val="en-GB"/>
              </w:rPr>
              <w:t>Regular monitoring shows we have effective systems in place to report concerns</w:t>
            </w:r>
          </w:p>
          <w:p w14:paraId="7C151188" w14:textId="77777777" w:rsidR="00CE4284" w:rsidRPr="00E67AF8" w:rsidRDefault="00CE4284" w:rsidP="00CE4284">
            <w:pPr>
              <w:pStyle w:val="7Tablecopybulleted"/>
              <w:rPr>
                <w:lang w:val="en-GB"/>
              </w:rPr>
            </w:pPr>
            <w:r w:rsidRPr="00E67AF8">
              <w:rPr>
                <w:lang w:val="en-GB"/>
              </w:rPr>
              <w:t>Regular training ensures that staff understand their responsibilities to keep pupils safe. This contributes to a strong culture of vigilance</w:t>
            </w:r>
          </w:p>
          <w:p w14:paraId="4F4E9640" w14:textId="77777777" w:rsidR="00CE4284" w:rsidRPr="00E67AF8" w:rsidRDefault="00CE4284" w:rsidP="00CE4284">
            <w:pPr>
              <w:pStyle w:val="7Tablecopybulleted"/>
              <w:rPr>
                <w:lang w:val="en-GB"/>
              </w:rPr>
            </w:pPr>
            <w:r w:rsidRPr="00E67AF8">
              <w:rPr>
                <w:lang w:val="en-GB"/>
              </w:rPr>
              <w:t xml:space="preserve">Our child protection policy is clear, accessible and frequently reviewed, to make sure that we’re delivering comprehensive safeguarding </w:t>
            </w:r>
            <w:proofErr w:type="gramStart"/>
            <w:r>
              <w:rPr>
                <w:lang w:val="en-GB"/>
              </w:rPr>
              <w:t>training</w:t>
            </w:r>
            <w:proofErr w:type="gramEnd"/>
            <w:r>
              <w:rPr>
                <w:lang w:val="en-GB"/>
              </w:rPr>
              <w:t xml:space="preserve"> </w:t>
            </w:r>
            <w:r w:rsidRPr="00E67AF8">
              <w:rPr>
                <w:lang w:val="en-GB"/>
              </w:rPr>
              <w:t>and everyone understands their roles</w:t>
            </w:r>
          </w:p>
          <w:p w14:paraId="14E6FB3B" w14:textId="77777777" w:rsidR="00CE4284" w:rsidRDefault="00CE4284" w:rsidP="00CE4284">
            <w:pPr>
              <w:pStyle w:val="7Tablecopybulleted"/>
              <w:rPr>
                <w:lang w:val="en-GB"/>
              </w:rPr>
            </w:pPr>
            <w:r w:rsidRPr="00E67AF8">
              <w:rPr>
                <w:lang w:val="en-GB"/>
              </w:rPr>
              <w:t>We have effective multi-agency working procedures in place, and we collaborate frequently with our local safeguarding partners</w:t>
            </w:r>
          </w:p>
          <w:p w14:paraId="7C40C213" w14:textId="4543A5A3" w:rsidR="00CE4284" w:rsidRDefault="00162F48" w:rsidP="00CE4284">
            <w:pPr>
              <w:pStyle w:val="7Tablecopybulleted"/>
              <w:rPr>
                <w:lang w:val="en-GB"/>
              </w:rPr>
            </w:pPr>
            <w:r>
              <w:rPr>
                <w:lang w:val="en-GB"/>
              </w:rPr>
              <w:t>Half</w:t>
            </w:r>
            <w:r w:rsidR="00B35CB0">
              <w:rPr>
                <w:lang w:val="en-GB"/>
              </w:rPr>
              <w:t xml:space="preserve"> t</w:t>
            </w:r>
            <w:r w:rsidR="00CE4284">
              <w:rPr>
                <w:lang w:val="en-GB"/>
              </w:rPr>
              <w:t>ermly DDSL meetings and cases reviewed</w:t>
            </w:r>
          </w:p>
          <w:p w14:paraId="5B624338" w14:textId="77777777" w:rsidR="00CE4284" w:rsidRDefault="00CE4284" w:rsidP="00CE4284">
            <w:pPr>
              <w:pStyle w:val="7Tablecopybulleted"/>
              <w:rPr>
                <w:lang w:val="en-GB"/>
              </w:rPr>
            </w:pPr>
            <w:r>
              <w:rPr>
                <w:lang w:val="en-GB"/>
              </w:rPr>
              <w:t>We are open and transparent, sharing information appropriately with relevant schools and agencies</w:t>
            </w:r>
          </w:p>
          <w:p w14:paraId="63B99FF8" w14:textId="77777777" w:rsidR="00CE4284" w:rsidRDefault="00CE4284" w:rsidP="00CE4284">
            <w:pPr>
              <w:pStyle w:val="7Tablecopybulleted"/>
              <w:rPr>
                <w:lang w:val="en-GB"/>
              </w:rPr>
            </w:pPr>
            <w:r>
              <w:rPr>
                <w:lang w:val="en-GB"/>
              </w:rPr>
              <w:t xml:space="preserve">We recognise that abuse may happen to any pupil at any time and every member of staff is vigilant, speaking out and </w:t>
            </w:r>
            <w:proofErr w:type="gramStart"/>
            <w:r>
              <w:rPr>
                <w:lang w:val="en-GB"/>
              </w:rPr>
              <w:t>taking action</w:t>
            </w:r>
            <w:proofErr w:type="gramEnd"/>
            <w:r>
              <w:rPr>
                <w:lang w:val="en-GB"/>
              </w:rPr>
              <w:t xml:space="preserve"> when appropriate</w:t>
            </w:r>
          </w:p>
          <w:p w14:paraId="633AEB1F" w14:textId="77777777" w:rsidR="00CE4284" w:rsidRDefault="00CE4284" w:rsidP="00CE4284">
            <w:pPr>
              <w:pStyle w:val="7Tablecopybulleted"/>
              <w:rPr>
                <w:lang w:val="en-GB"/>
              </w:rPr>
            </w:pPr>
            <w:r>
              <w:rPr>
                <w:lang w:val="en-GB"/>
              </w:rPr>
              <w:t xml:space="preserve">Pre-appointment checks are carried out including </w:t>
            </w:r>
            <w:proofErr w:type="gramStart"/>
            <w:r>
              <w:rPr>
                <w:lang w:val="en-GB"/>
              </w:rPr>
              <w:t>on line</w:t>
            </w:r>
            <w:proofErr w:type="gramEnd"/>
            <w:r>
              <w:rPr>
                <w:lang w:val="en-GB"/>
              </w:rPr>
              <w:t xml:space="preserve"> searches</w:t>
            </w:r>
          </w:p>
          <w:p w14:paraId="0BCB4421" w14:textId="77777777" w:rsidR="00CE4284" w:rsidRDefault="00CE4284" w:rsidP="00CE4284">
            <w:pPr>
              <w:pStyle w:val="7Tablecopybulleted"/>
              <w:rPr>
                <w:lang w:val="en-GB"/>
              </w:rPr>
            </w:pPr>
            <w:proofErr w:type="gramStart"/>
            <w:r>
              <w:rPr>
                <w:lang w:val="en-GB"/>
              </w:rPr>
              <w:t>Pupils</w:t>
            </w:r>
            <w:proofErr w:type="gramEnd"/>
            <w:r>
              <w:rPr>
                <w:lang w:val="en-GB"/>
              </w:rPr>
              <w:t xml:space="preserve"> voices are heard to enable every pupil to be kept safe and feel safe</w:t>
            </w:r>
          </w:p>
          <w:p w14:paraId="665AF208" w14:textId="012C36EE" w:rsidR="003F6334" w:rsidRPr="00A06B1C" w:rsidRDefault="003F6334" w:rsidP="00CE4284">
            <w:pPr>
              <w:pStyle w:val="7Tablecopybulleted"/>
              <w:rPr>
                <w:lang w:val="en-GB"/>
              </w:rPr>
            </w:pPr>
            <w:r>
              <w:rPr>
                <w:lang w:val="en-GB"/>
              </w:rPr>
              <w:t xml:space="preserve">We do not wait for significant </w:t>
            </w:r>
            <w:r w:rsidR="00015558">
              <w:rPr>
                <w:lang w:val="en-GB"/>
              </w:rPr>
              <w:t xml:space="preserve">harm or a threshold to be </w:t>
            </w:r>
            <w:proofErr w:type="gramStart"/>
            <w:r w:rsidR="00015558">
              <w:rPr>
                <w:lang w:val="en-GB"/>
              </w:rPr>
              <w:t>met,</w:t>
            </w:r>
            <w:proofErr w:type="gramEnd"/>
            <w:r w:rsidR="00015558">
              <w:rPr>
                <w:lang w:val="en-GB"/>
              </w:rPr>
              <w:t xml:space="preserve"> we share when it may help </w:t>
            </w:r>
            <w:r w:rsidR="006A0E72">
              <w:rPr>
                <w:lang w:val="en-GB"/>
              </w:rPr>
              <w:t>to safeguard or promote a child’s welfare</w:t>
            </w:r>
          </w:p>
        </w:tc>
      </w:tr>
      <w:tr w:rsidR="00CE4284" w:rsidRPr="00A06B1C" w14:paraId="590301A5" w14:textId="77777777" w:rsidTr="00CE4284">
        <w:tc>
          <w:tcPr>
            <w:tcW w:w="7485" w:type="dxa"/>
            <w:gridSpan w:val="2"/>
            <w:tcMar>
              <w:top w:w="113" w:type="dxa"/>
              <w:bottom w:w="113" w:type="dxa"/>
            </w:tcMar>
          </w:tcPr>
          <w:p w14:paraId="15B62835" w14:textId="77777777" w:rsidR="00CE4284" w:rsidRPr="00A06B1C" w:rsidRDefault="00CE4284" w:rsidP="00CE4284">
            <w:pPr>
              <w:pStyle w:val="7Tablecopybulleted"/>
              <w:numPr>
                <w:ilvl w:val="0"/>
                <w:numId w:val="0"/>
              </w:numPr>
              <w:rPr>
                <w:lang w:val="en-GB"/>
              </w:rPr>
            </w:pPr>
            <w:r w:rsidRPr="00A06B1C">
              <w:rPr>
                <w:lang w:val="en-GB"/>
              </w:rPr>
              <w:t>Actions from</w:t>
            </w:r>
            <w:r>
              <w:rPr>
                <w:lang w:val="en-GB"/>
              </w:rPr>
              <w:t xml:space="preserve"> </w:t>
            </w:r>
            <w:r w:rsidRPr="00A06B1C">
              <w:rPr>
                <w:lang w:val="en-GB"/>
              </w:rPr>
              <w:t>previous year:</w:t>
            </w:r>
          </w:p>
          <w:p w14:paraId="07F73A00" w14:textId="77777777" w:rsidR="00765E62" w:rsidRPr="004B7A77" w:rsidRDefault="00765E62" w:rsidP="00765E62">
            <w:pPr>
              <w:pStyle w:val="ListParagraph"/>
              <w:numPr>
                <w:ilvl w:val="0"/>
                <w:numId w:val="9"/>
              </w:numPr>
              <w:rPr>
                <w:rFonts w:ascii="Arial" w:hAnsi="Arial"/>
                <w:b/>
                <w:sz w:val="20"/>
                <w:szCs w:val="20"/>
              </w:rPr>
            </w:pPr>
            <w:r w:rsidRPr="004B7A77">
              <w:rPr>
                <w:rFonts w:ascii="Arial" w:hAnsi="Arial"/>
                <w:sz w:val="20"/>
                <w:szCs w:val="20"/>
              </w:rPr>
              <w:t>Check adoption of HCC updates in all relevant policies and procedures: CP/ Safeguarding/</w:t>
            </w:r>
            <w:proofErr w:type="gramStart"/>
            <w:r w:rsidRPr="004B7A77">
              <w:rPr>
                <w:rFonts w:ascii="Arial" w:hAnsi="Arial"/>
                <w:sz w:val="20"/>
                <w:szCs w:val="20"/>
              </w:rPr>
              <w:t>On Line</w:t>
            </w:r>
            <w:proofErr w:type="gramEnd"/>
            <w:r w:rsidRPr="004B7A77">
              <w:rPr>
                <w:rFonts w:ascii="Arial" w:hAnsi="Arial"/>
                <w:sz w:val="20"/>
                <w:szCs w:val="20"/>
              </w:rPr>
              <w:t xml:space="preserve"> Safety-AI Use/ EYFS/ Alternative Provision checks</w:t>
            </w:r>
          </w:p>
          <w:p w14:paraId="3278CF71" w14:textId="77777777" w:rsidR="00765E62" w:rsidRPr="003F5642" w:rsidRDefault="00765E62" w:rsidP="00765E62">
            <w:pPr>
              <w:pStyle w:val="ListParagraph"/>
              <w:numPr>
                <w:ilvl w:val="0"/>
                <w:numId w:val="9"/>
              </w:numPr>
              <w:rPr>
                <w:rFonts w:ascii="Arial" w:hAnsi="Arial"/>
                <w:b/>
                <w:sz w:val="20"/>
                <w:szCs w:val="20"/>
              </w:rPr>
            </w:pPr>
            <w:r w:rsidRPr="003F5642">
              <w:rPr>
                <w:rFonts w:ascii="Arial" w:hAnsi="Arial"/>
                <w:sz w:val="20"/>
                <w:szCs w:val="20"/>
              </w:rPr>
              <w:t xml:space="preserve">Adoption of TED for </w:t>
            </w:r>
            <w:proofErr w:type="spellStart"/>
            <w:r w:rsidRPr="003F5642">
              <w:rPr>
                <w:rFonts w:ascii="Arial" w:hAnsi="Arial"/>
                <w:sz w:val="20"/>
                <w:szCs w:val="20"/>
              </w:rPr>
              <w:t>CPOms</w:t>
            </w:r>
            <w:proofErr w:type="spellEnd"/>
            <w:r w:rsidRPr="003F5642">
              <w:rPr>
                <w:rFonts w:ascii="Arial" w:hAnsi="Arial"/>
                <w:sz w:val="20"/>
                <w:szCs w:val="20"/>
              </w:rPr>
              <w:t xml:space="preserve"> entries</w:t>
            </w:r>
          </w:p>
          <w:p w14:paraId="5FBAF9CA" w14:textId="77777777" w:rsidR="00765E62" w:rsidRPr="003F5642" w:rsidRDefault="00765E62" w:rsidP="00765E62">
            <w:pPr>
              <w:pStyle w:val="ListParagraph"/>
              <w:numPr>
                <w:ilvl w:val="0"/>
                <w:numId w:val="9"/>
              </w:numPr>
              <w:rPr>
                <w:rFonts w:ascii="Arial" w:hAnsi="Arial"/>
                <w:b/>
                <w:sz w:val="20"/>
                <w:szCs w:val="20"/>
              </w:rPr>
            </w:pPr>
            <w:r w:rsidRPr="003F5642">
              <w:rPr>
                <w:rFonts w:ascii="Arial" w:hAnsi="Arial"/>
                <w:sz w:val="20"/>
                <w:szCs w:val="20"/>
              </w:rPr>
              <w:t>Formalise procedure for out of term contact</w:t>
            </w:r>
          </w:p>
          <w:p w14:paraId="230DAF20" w14:textId="77777777" w:rsidR="00765E62" w:rsidRPr="003F5642" w:rsidRDefault="00765E62" w:rsidP="00765E62">
            <w:pPr>
              <w:pStyle w:val="ListParagraph"/>
              <w:numPr>
                <w:ilvl w:val="0"/>
                <w:numId w:val="9"/>
              </w:numPr>
              <w:rPr>
                <w:rFonts w:ascii="Arial" w:hAnsi="Arial"/>
                <w:b/>
                <w:sz w:val="20"/>
                <w:szCs w:val="20"/>
              </w:rPr>
            </w:pPr>
            <w:r w:rsidRPr="003F5642">
              <w:rPr>
                <w:rFonts w:ascii="Arial" w:hAnsi="Arial"/>
                <w:sz w:val="20"/>
                <w:szCs w:val="20"/>
              </w:rPr>
              <w:t>New BM to be trained in DPO and reports to FGB</w:t>
            </w:r>
          </w:p>
          <w:p w14:paraId="47626DA5" w14:textId="3B1E2E14" w:rsidR="00CE4284" w:rsidRPr="00B060FE" w:rsidRDefault="00765E62" w:rsidP="00B060FE">
            <w:pPr>
              <w:pStyle w:val="ListParagraph"/>
              <w:numPr>
                <w:ilvl w:val="0"/>
                <w:numId w:val="9"/>
              </w:numPr>
              <w:rPr>
                <w:rFonts w:ascii="Arial" w:hAnsi="Arial"/>
                <w:b/>
                <w:sz w:val="20"/>
                <w:szCs w:val="20"/>
              </w:rPr>
            </w:pPr>
            <w:r w:rsidRPr="003F5642">
              <w:rPr>
                <w:rFonts w:ascii="Arial" w:hAnsi="Arial"/>
                <w:sz w:val="20"/>
                <w:szCs w:val="20"/>
              </w:rPr>
              <w:t xml:space="preserve">DBS refreshers need to be recorded correctly in the SCR and new staff’s </w:t>
            </w:r>
            <w:proofErr w:type="gramStart"/>
            <w:r w:rsidRPr="003F5642">
              <w:rPr>
                <w:rFonts w:ascii="Arial" w:hAnsi="Arial"/>
                <w:sz w:val="20"/>
                <w:szCs w:val="20"/>
              </w:rPr>
              <w:t>DBS’</w:t>
            </w:r>
            <w:proofErr w:type="gramEnd"/>
            <w:r w:rsidRPr="003F5642">
              <w:rPr>
                <w:rFonts w:ascii="Arial" w:hAnsi="Arial"/>
                <w:sz w:val="20"/>
                <w:szCs w:val="20"/>
              </w:rPr>
              <w:t xml:space="preserve"> completed</w:t>
            </w:r>
          </w:p>
        </w:tc>
        <w:tc>
          <w:tcPr>
            <w:tcW w:w="7257" w:type="dxa"/>
          </w:tcPr>
          <w:p w14:paraId="261540CA" w14:textId="77777777" w:rsidR="00CE4284" w:rsidRPr="00A06B1C" w:rsidRDefault="00CE4284" w:rsidP="00CE4284">
            <w:pPr>
              <w:pStyle w:val="7Tablebodycopy"/>
              <w:rPr>
                <w:lang w:val="en-GB"/>
              </w:rPr>
            </w:pPr>
            <w:r w:rsidRPr="00A06B1C">
              <w:rPr>
                <w:lang w:val="en-GB"/>
              </w:rPr>
              <w:t>Impact of actions:</w:t>
            </w:r>
          </w:p>
          <w:p w14:paraId="66A285A9" w14:textId="371A3EA4" w:rsidR="008A0C0D" w:rsidRDefault="00CE4284" w:rsidP="00CE4284">
            <w:pPr>
              <w:pStyle w:val="7Tablebodycopy"/>
              <w:rPr>
                <w:lang w:val="en-GB"/>
              </w:rPr>
            </w:pPr>
            <w:r>
              <w:rPr>
                <w:lang w:val="en-GB"/>
              </w:rPr>
              <w:t>-</w:t>
            </w:r>
            <w:r w:rsidR="008A0C0D">
              <w:rPr>
                <w:lang w:val="en-GB"/>
              </w:rPr>
              <w:t xml:space="preserve">all policies </w:t>
            </w:r>
            <w:r w:rsidR="002E3297">
              <w:rPr>
                <w:lang w:val="en-GB"/>
              </w:rPr>
              <w:t>updated when new guidance is issued and shared with staff</w:t>
            </w:r>
          </w:p>
          <w:p w14:paraId="6E62334C" w14:textId="76D6A985" w:rsidR="008C3B62" w:rsidRDefault="00355072" w:rsidP="00CE4284">
            <w:pPr>
              <w:pStyle w:val="7Tablebodycopy"/>
              <w:rPr>
                <w:lang w:val="en-GB"/>
              </w:rPr>
            </w:pPr>
            <w:r>
              <w:rPr>
                <w:lang w:val="en-GB"/>
              </w:rPr>
              <w:t>-</w:t>
            </w:r>
            <w:r w:rsidR="00C30762">
              <w:rPr>
                <w:lang w:val="en-GB"/>
              </w:rPr>
              <w:t>CPOMs entries factual using TED</w:t>
            </w:r>
          </w:p>
          <w:p w14:paraId="561BC110" w14:textId="71A4DCB5" w:rsidR="008C3B62" w:rsidRDefault="009027BC" w:rsidP="00CE4284">
            <w:pPr>
              <w:pStyle w:val="7Tablebodycopy"/>
              <w:rPr>
                <w:lang w:val="en-GB"/>
              </w:rPr>
            </w:pPr>
            <w:r>
              <w:rPr>
                <w:lang w:val="en-GB"/>
              </w:rPr>
              <w:t>-</w:t>
            </w:r>
            <w:r w:rsidR="008C3B62">
              <w:rPr>
                <w:lang w:val="en-GB"/>
              </w:rPr>
              <w:t>Always have a DSL available during holiday periods</w:t>
            </w:r>
          </w:p>
          <w:p w14:paraId="5701CD7C" w14:textId="049F03DE" w:rsidR="009027BC" w:rsidRDefault="009027BC" w:rsidP="00CE4284">
            <w:pPr>
              <w:pStyle w:val="7Tablebodycopy"/>
              <w:rPr>
                <w:lang w:val="en-GB"/>
              </w:rPr>
            </w:pPr>
            <w:r>
              <w:rPr>
                <w:lang w:val="en-GB"/>
              </w:rPr>
              <w:t>-SAO completed training</w:t>
            </w:r>
            <w:r w:rsidR="00184FC3">
              <w:rPr>
                <w:lang w:val="en-GB"/>
              </w:rPr>
              <w:t xml:space="preserve"> and will be reporting annually to FGB</w:t>
            </w:r>
          </w:p>
          <w:p w14:paraId="7DB7FBBC" w14:textId="7A3D2E7E" w:rsidR="00CE4284" w:rsidRDefault="00CE4284" w:rsidP="00CE4284">
            <w:pPr>
              <w:pStyle w:val="7Tablebodycopy"/>
              <w:rPr>
                <w:lang w:val="en-GB"/>
              </w:rPr>
            </w:pPr>
            <w:r>
              <w:rPr>
                <w:lang w:val="en-GB"/>
              </w:rPr>
              <w:t>-pupils safe on site from 7.30am-6pm as all adults DBS checked</w:t>
            </w:r>
            <w:r w:rsidR="00527E57">
              <w:rPr>
                <w:lang w:val="en-GB"/>
              </w:rPr>
              <w:t xml:space="preserve"> </w:t>
            </w:r>
          </w:p>
          <w:p w14:paraId="332CCEB7" w14:textId="182D9103" w:rsidR="009027BC" w:rsidRPr="00A06B1C" w:rsidRDefault="003F5642" w:rsidP="00CE4284">
            <w:pPr>
              <w:pStyle w:val="7Tablebodycopy"/>
              <w:rPr>
                <w:lang w:val="en-GB"/>
              </w:rPr>
            </w:pPr>
            <w:r>
              <w:rPr>
                <w:lang w:val="en-GB"/>
              </w:rPr>
              <w:t>-</w:t>
            </w:r>
            <w:proofErr w:type="gramStart"/>
            <w:r>
              <w:rPr>
                <w:lang w:val="en-GB"/>
              </w:rPr>
              <w:t>DBS’</w:t>
            </w:r>
            <w:proofErr w:type="gramEnd"/>
            <w:r>
              <w:rPr>
                <w:lang w:val="en-GB"/>
              </w:rPr>
              <w:t xml:space="preserve"> recorded and update</w:t>
            </w:r>
            <w:r w:rsidR="00527E57">
              <w:rPr>
                <w:lang w:val="en-GB"/>
              </w:rPr>
              <w:t>d</w:t>
            </w:r>
            <w:r>
              <w:rPr>
                <w:lang w:val="en-GB"/>
              </w:rPr>
              <w:t xml:space="preserve"> within SCR</w:t>
            </w:r>
          </w:p>
        </w:tc>
      </w:tr>
      <w:tr w:rsidR="00CE4284" w:rsidRPr="00A06B1C" w14:paraId="6E3A13D6" w14:textId="77777777" w:rsidTr="006C3DCA">
        <w:trPr>
          <w:trHeight w:val="2035"/>
        </w:trPr>
        <w:tc>
          <w:tcPr>
            <w:tcW w:w="2098" w:type="dxa"/>
            <w:tcMar>
              <w:top w:w="113" w:type="dxa"/>
              <w:bottom w:w="113" w:type="dxa"/>
            </w:tcMar>
          </w:tcPr>
          <w:p w14:paraId="6362F580" w14:textId="77777777" w:rsidR="00CE4284" w:rsidRPr="00A06B1C" w:rsidRDefault="00CE4284" w:rsidP="00CE4284">
            <w:pPr>
              <w:pStyle w:val="7Tablebodycopy"/>
              <w:rPr>
                <w:lang w:val="en-GB"/>
              </w:rPr>
            </w:pPr>
            <w:r w:rsidRPr="00A06B1C">
              <w:rPr>
                <w:lang w:val="en-GB"/>
              </w:rPr>
              <w:t>Areas for development</w:t>
            </w:r>
          </w:p>
        </w:tc>
        <w:tc>
          <w:tcPr>
            <w:tcW w:w="12644" w:type="dxa"/>
            <w:gridSpan w:val="2"/>
            <w:tcMar>
              <w:top w:w="113" w:type="dxa"/>
              <w:bottom w:w="113" w:type="dxa"/>
            </w:tcMar>
          </w:tcPr>
          <w:p w14:paraId="4D964E7F" w14:textId="77777777" w:rsidR="00BE3DE4" w:rsidRPr="00DC217B" w:rsidRDefault="00BE3DE4" w:rsidP="00BE3DE4">
            <w:pPr>
              <w:numPr>
                <w:ilvl w:val="0"/>
                <w:numId w:val="10"/>
              </w:numPr>
              <w:ind w:left="0" w:firstLine="0"/>
              <w:rPr>
                <w:rFonts w:cs="Arial"/>
              </w:rPr>
            </w:pPr>
            <w:r w:rsidRPr="00DC217B">
              <w:rPr>
                <w:rFonts w:cs="Arial"/>
              </w:rPr>
              <w:t>Further strengthen attendance monitoring and intervention.</w:t>
            </w:r>
          </w:p>
          <w:p w14:paraId="1A4E4E3B" w14:textId="77777777" w:rsidR="00BE3DE4" w:rsidRPr="00DC217B" w:rsidRDefault="00BE3DE4" w:rsidP="00BE3DE4">
            <w:pPr>
              <w:numPr>
                <w:ilvl w:val="0"/>
                <w:numId w:val="10"/>
              </w:numPr>
              <w:ind w:left="0" w:firstLine="0"/>
              <w:rPr>
                <w:rFonts w:cs="Arial"/>
              </w:rPr>
            </w:pPr>
            <w:r w:rsidRPr="00DC217B">
              <w:rPr>
                <w:rFonts w:cs="Arial"/>
              </w:rPr>
              <w:t>Continue developing staff knowledge of contextual safeguarding.</w:t>
            </w:r>
          </w:p>
          <w:p w14:paraId="491BFD15" w14:textId="77777777" w:rsidR="00BE3DE4" w:rsidRPr="00DC217B" w:rsidRDefault="00BE3DE4" w:rsidP="00BE3DE4">
            <w:pPr>
              <w:numPr>
                <w:ilvl w:val="0"/>
                <w:numId w:val="10"/>
              </w:numPr>
              <w:ind w:left="0" w:firstLine="0"/>
              <w:rPr>
                <w:rFonts w:cs="Arial"/>
              </w:rPr>
            </w:pPr>
            <w:r w:rsidRPr="00DC217B">
              <w:rPr>
                <w:rFonts w:cs="Arial"/>
              </w:rPr>
              <w:t>Enhance support for children's mental health and wellbeing.</w:t>
            </w:r>
          </w:p>
          <w:p w14:paraId="51C8EBB0" w14:textId="77777777" w:rsidR="00BE3DE4" w:rsidRPr="00DC217B" w:rsidRDefault="00BE3DE4" w:rsidP="00BE3DE4">
            <w:pPr>
              <w:numPr>
                <w:ilvl w:val="0"/>
                <w:numId w:val="10"/>
              </w:numPr>
              <w:ind w:left="0" w:firstLine="0"/>
              <w:rPr>
                <w:rFonts w:cs="Arial"/>
              </w:rPr>
            </w:pPr>
            <w:r w:rsidRPr="00DC217B">
              <w:rPr>
                <w:rFonts w:cs="Arial"/>
              </w:rPr>
              <w:t>Review online safety education in response to emerging risks.</w:t>
            </w:r>
          </w:p>
          <w:p w14:paraId="2406AFB5" w14:textId="77777777" w:rsidR="00BE3DE4" w:rsidRPr="00DC217B" w:rsidRDefault="00BE3DE4" w:rsidP="00BE3DE4">
            <w:pPr>
              <w:numPr>
                <w:ilvl w:val="0"/>
                <w:numId w:val="10"/>
              </w:numPr>
              <w:ind w:left="0" w:firstLine="0"/>
              <w:rPr>
                <w:rFonts w:cs="Arial"/>
              </w:rPr>
            </w:pPr>
            <w:proofErr w:type="gramStart"/>
            <w:r w:rsidRPr="00DC217B">
              <w:rPr>
                <w:rFonts w:cs="Arial"/>
              </w:rPr>
              <w:t>Continue</w:t>
            </w:r>
            <w:proofErr w:type="gramEnd"/>
            <w:r w:rsidRPr="00DC217B">
              <w:rPr>
                <w:rFonts w:cs="Arial"/>
              </w:rPr>
              <w:t xml:space="preserve"> quality assurance of safeguarding record keeping.</w:t>
            </w:r>
          </w:p>
          <w:p w14:paraId="15960E1A" w14:textId="4B55F0CE" w:rsidR="00BE3DE4" w:rsidRPr="00BE3DE4" w:rsidRDefault="00BE3DE4" w:rsidP="00BE3DE4">
            <w:pPr>
              <w:numPr>
                <w:ilvl w:val="0"/>
                <w:numId w:val="10"/>
              </w:numPr>
              <w:ind w:left="0" w:firstLine="0"/>
              <w:rPr>
                <w:rFonts w:cs="Arial"/>
              </w:rPr>
            </w:pPr>
            <w:r w:rsidRPr="00DC217B">
              <w:rPr>
                <w:rFonts w:cs="Arial"/>
              </w:rPr>
              <w:t>Strengthen family engagement and early help support.</w:t>
            </w:r>
          </w:p>
          <w:p w14:paraId="022E36DB" w14:textId="655EF4F3" w:rsidR="00BE3DE4" w:rsidRPr="00BE3DE4" w:rsidRDefault="00BE3DE4" w:rsidP="00BE3DE4">
            <w:pPr>
              <w:numPr>
                <w:ilvl w:val="0"/>
                <w:numId w:val="10"/>
              </w:numPr>
              <w:ind w:left="0" w:firstLine="0"/>
              <w:rPr>
                <w:rFonts w:cs="Arial"/>
              </w:rPr>
            </w:pPr>
            <w:r w:rsidRPr="00BE3DE4">
              <w:rPr>
                <w:szCs w:val="20"/>
              </w:rPr>
              <w:t xml:space="preserve">Ensure new </w:t>
            </w:r>
            <w:proofErr w:type="spellStart"/>
            <w:r w:rsidRPr="00BE3DE4">
              <w:rPr>
                <w:szCs w:val="20"/>
              </w:rPr>
              <w:t>Starcare</w:t>
            </w:r>
            <w:proofErr w:type="spellEnd"/>
            <w:r w:rsidRPr="00BE3DE4">
              <w:rPr>
                <w:szCs w:val="20"/>
              </w:rPr>
              <w:t xml:space="preserve"> managers are DSL trained</w:t>
            </w:r>
          </w:p>
          <w:p w14:paraId="06225596" w14:textId="79C29EF4" w:rsidR="003D17BF" w:rsidRPr="006C3DCA" w:rsidRDefault="00BE3DE4" w:rsidP="006C3DCA">
            <w:pPr>
              <w:numPr>
                <w:ilvl w:val="0"/>
                <w:numId w:val="10"/>
              </w:numPr>
              <w:ind w:left="0" w:firstLine="0"/>
              <w:rPr>
                <w:rFonts w:cs="Arial"/>
              </w:rPr>
            </w:pPr>
            <w:r>
              <w:rPr>
                <w:rFonts w:cs="Arial"/>
              </w:rPr>
              <w:t xml:space="preserve">School is compliant with new legislation and KCSIE </w:t>
            </w:r>
            <w:proofErr w:type="spellStart"/>
            <w:r>
              <w:rPr>
                <w:rFonts w:cs="Arial"/>
              </w:rPr>
              <w:t>eg</w:t>
            </w:r>
            <w:proofErr w:type="spellEnd"/>
            <w:r>
              <w:rPr>
                <w:rFonts w:cs="Arial"/>
              </w:rPr>
              <w:t xml:space="preserve"> benedict’s law and Martyn’s La</w:t>
            </w:r>
            <w:r w:rsidR="006C3DCA">
              <w:rPr>
                <w:rFonts w:cs="Arial"/>
              </w:rPr>
              <w:t>w.</w:t>
            </w:r>
          </w:p>
        </w:tc>
      </w:tr>
    </w:tbl>
    <w:p w14:paraId="4517E95C" w14:textId="77777777" w:rsidR="00FA69C1" w:rsidRPr="00A06B1C" w:rsidRDefault="00FA69C1" w:rsidP="00FA69C1">
      <w:pPr>
        <w:rPr>
          <w:lang w:val="en-GB"/>
        </w:rPr>
      </w:pPr>
    </w:p>
    <w:tbl>
      <w:tblPr>
        <w:tblpPr w:leftFromText="180" w:rightFromText="180" w:vertAnchor="text" w:horzAnchor="margin" w:tblpY="-686"/>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C92E99" w:rsidRPr="00A06B1C" w14:paraId="15ED3DB9" w14:textId="77777777" w:rsidTr="00C92E99">
        <w:trPr>
          <w:trHeight w:val="20"/>
        </w:trPr>
        <w:tc>
          <w:tcPr>
            <w:tcW w:w="14742" w:type="dxa"/>
            <w:gridSpan w:val="3"/>
            <w:shd w:val="clear" w:color="auto" w:fill="DEEAF6"/>
            <w:tcMar>
              <w:top w:w="113" w:type="dxa"/>
              <w:bottom w:w="113" w:type="dxa"/>
            </w:tcMar>
          </w:tcPr>
          <w:p w14:paraId="41604890" w14:textId="393623D1" w:rsidR="00C92E99" w:rsidRDefault="00C92E99" w:rsidP="00C92E99">
            <w:pPr>
              <w:pStyle w:val="7Tablebodycopy"/>
              <w:rPr>
                <w:lang w:val="en-GB"/>
              </w:rPr>
            </w:pPr>
            <w:r>
              <w:rPr>
                <w:b/>
                <w:lang w:val="en-GB"/>
              </w:rPr>
              <w:lastRenderedPageBreak/>
              <w:t xml:space="preserve">INCLUSION </w:t>
            </w:r>
            <w:r w:rsidRPr="00284A3D">
              <w:rPr>
                <w:lang w:val="en-GB"/>
              </w:rPr>
              <w:t>– ‘</w:t>
            </w:r>
            <w:r w:rsidR="00F474F6">
              <w:rPr>
                <w:lang w:val="en-GB"/>
              </w:rPr>
              <w:t>expected</w:t>
            </w:r>
            <w:r w:rsidRPr="00284A3D">
              <w:rPr>
                <w:lang w:val="en-GB"/>
              </w:rPr>
              <w:t xml:space="preserve"> standard’</w:t>
            </w:r>
          </w:p>
          <w:p w14:paraId="25CC837F" w14:textId="77777777" w:rsidR="00C92E99" w:rsidRDefault="00C92E99" w:rsidP="00C92E99">
            <w:pPr>
              <w:pStyle w:val="7Tablebodycopy"/>
              <w:rPr>
                <w:lang w:val="en-GB"/>
              </w:rPr>
            </w:pPr>
          </w:p>
          <w:p w14:paraId="31DD680B" w14:textId="77777777" w:rsidR="00C92E99" w:rsidRPr="00A06B1C" w:rsidRDefault="00C92E99" w:rsidP="00C92E99">
            <w:pPr>
              <w:pStyle w:val="7Tablebodycopy"/>
              <w:rPr>
                <w:lang w:val="en-GB"/>
              </w:rPr>
            </w:pPr>
          </w:p>
        </w:tc>
      </w:tr>
      <w:tr w:rsidR="00C92E99" w:rsidRPr="00A06B1C" w14:paraId="673EC23F" w14:textId="77777777" w:rsidTr="00C92E99">
        <w:trPr>
          <w:trHeight w:val="20"/>
        </w:trPr>
        <w:tc>
          <w:tcPr>
            <w:tcW w:w="2098" w:type="dxa"/>
            <w:tcMar>
              <w:top w:w="113" w:type="dxa"/>
              <w:bottom w:w="113" w:type="dxa"/>
            </w:tcMar>
          </w:tcPr>
          <w:p w14:paraId="49659FDF" w14:textId="77777777" w:rsidR="00C92E99" w:rsidRPr="00A06B1C" w:rsidRDefault="00C92E99" w:rsidP="00C92E99">
            <w:pPr>
              <w:pStyle w:val="7Tablebodycopy"/>
              <w:rPr>
                <w:lang w:val="en-GB"/>
              </w:rPr>
            </w:pPr>
            <w:r w:rsidRPr="00A06B1C">
              <w:rPr>
                <w:lang w:val="en-GB"/>
              </w:rPr>
              <w:t xml:space="preserve">Strengths </w:t>
            </w:r>
          </w:p>
        </w:tc>
        <w:tc>
          <w:tcPr>
            <w:tcW w:w="12644" w:type="dxa"/>
            <w:gridSpan w:val="2"/>
            <w:tcMar>
              <w:top w:w="113" w:type="dxa"/>
              <w:bottom w:w="113" w:type="dxa"/>
            </w:tcMar>
          </w:tcPr>
          <w:p w14:paraId="5AB31AA8" w14:textId="12AC2A75" w:rsidR="00C92E99" w:rsidRDefault="00C92E99" w:rsidP="007878D5">
            <w:pPr>
              <w:pStyle w:val="7Tablecopybulleted"/>
              <w:numPr>
                <w:ilvl w:val="0"/>
                <w:numId w:val="15"/>
              </w:numPr>
              <w:spacing w:after="0"/>
              <w:rPr>
                <w:lang w:val="en-GB"/>
              </w:rPr>
            </w:pPr>
            <w:r w:rsidRPr="00456121">
              <w:rPr>
                <w:lang w:val="en-GB"/>
              </w:rPr>
              <w:t xml:space="preserve">A truly inclusive school, 15 EHCPs in school, </w:t>
            </w:r>
            <w:r w:rsidR="006D293B">
              <w:rPr>
                <w:lang w:val="en-GB"/>
              </w:rPr>
              <w:t>most pupils have</w:t>
            </w:r>
            <w:r w:rsidRPr="00456121">
              <w:rPr>
                <w:lang w:val="en-GB"/>
              </w:rPr>
              <w:t xml:space="preserve"> complex needs </w:t>
            </w:r>
            <w:r w:rsidRPr="00284A3D">
              <w:rPr>
                <w:lang w:val="en-GB"/>
              </w:rPr>
              <w:t>and receive</w:t>
            </w:r>
            <w:r w:rsidRPr="00456121">
              <w:rPr>
                <w:lang w:val="en-GB"/>
              </w:rPr>
              <w:t xml:space="preserve"> exceptional+ top up funding </w:t>
            </w:r>
            <w:proofErr w:type="spellStart"/>
            <w:r w:rsidRPr="00456121">
              <w:rPr>
                <w:lang w:val="en-GB"/>
              </w:rPr>
              <w:t>eg</w:t>
            </w:r>
            <w:proofErr w:type="spellEnd"/>
            <w:r w:rsidRPr="00456121">
              <w:rPr>
                <w:lang w:val="en-GB"/>
              </w:rPr>
              <w:t xml:space="preserve"> catheterisation, non-verbal, Down syndrome </w:t>
            </w:r>
          </w:p>
          <w:p w14:paraId="4D11CE64" w14:textId="5E5AA04A" w:rsidR="00935FAB" w:rsidRPr="00D92B84" w:rsidRDefault="00935FAB" w:rsidP="00D92B84">
            <w:pPr>
              <w:pStyle w:val="7Tablecopybulleted"/>
              <w:numPr>
                <w:ilvl w:val="0"/>
                <w:numId w:val="15"/>
              </w:numPr>
              <w:rPr>
                <w:lang w:val="en-GB"/>
              </w:rPr>
            </w:pPr>
            <w:r w:rsidRPr="00935FAB">
              <w:rPr>
                <w:lang w:val="en-GB"/>
              </w:rPr>
              <w:t xml:space="preserve">We opened our Resource Provision in September 2026 and currently have nine pupils attending. Of these, six have been allocated </w:t>
            </w:r>
            <w:r w:rsidR="00D92B84">
              <w:rPr>
                <w:lang w:val="en-GB"/>
              </w:rPr>
              <w:t xml:space="preserve">their </w:t>
            </w:r>
            <w:r w:rsidRPr="00935FAB">
              <w:rPr>
                <w:lang w:val="en-GB"/>
              </w:rPr>
              <w:t>place by the Local Authority and three are existing pupils from our school. We are already seeing a positive impact, with the provision supporting pupils' individual needs more effectively and helping them to access learning, develop social and emotional skills, and achieve improved outcomes.</w:t>
            </w:r>
          </w:p>
          <w:p w14:paraId="24128769" w14:textId="63A85D57" w:rsidR="00FC03D7" w:rsidRDefault="00FC03D7" w:rsidP="007878D5">
            <w:pPr>
              <w:pStyle w:val="7Tablecopybulleted"/>
              <w:numPr>
                <w:ilvl w:val="0"/>
                <w:numId w:val="15"/>
              </w:numPr>
              <w:spacing w:after="0"/>
              <w:rPr>
                <w:lang w:val="en-GB"/>
              </w:rPr>
            </w:pPr>
            <w:r>
              <w:rPr>
                <w:lang w:val="en-GB"/>
              </w:rPr>
              <w:t xml:space="preserve">We have high expectations of </w:t>
            </w:r>
            <w:proofErr w:type="gramStart"/>
            <w:r>
              <w:rPr>
                <w:lang w:val="en-GB"/>
              </w:rPr>
              <w:t>each and every</w:t>
            </w:r>
            <w:proofErr w:type="gramEnd"/>
            <w:r>
              <w:rPr>
                <w:lang w:val="en-GB"/>
              </w:rPr>
              <w:t xml:space="preserve"> pupil, no ceiling is present for attainment for any pupil</w:t>
            </w:r>
          </w:p>
          <w:p w14:paraId="75E17B97" w14:textId="6D90F8B5" w:rsidR="007E75E8" w:rsidRDefault="007E75E8" w:rsidP="007878D5">
            <w:pPr>
              <w:pStyle w:val="7Tablecopybulleted"/>
              <w:numPr>
                <w:ilvl w:val="0"/>
                <w:numId w:val="15"/>
              </w:numPr>
              <w:spacing w:after="0"/>
              <w:rPr>
                <w:lang w:val="en-GB"/>
              </w:rPr>
            </w:pPr>
            <w:r>
              <w:rPr>
                <w:lang w:val="en-GB"/>
              </w:rPr>
              <w:t>Staff scaffold and model ensuring WAGOLL is displayed to support pupils in their learning</w:t>
            </w:r>
          </w:p>
          <w:p w14:paraId="664F55C0" w14:textId="77777777" w:rsidR="00B37EAF" w:rsidRPr="00456121" w:rsidRDefault="00B37EAF" w:rsidP="007878D5">
            <w:pPr>
              <w:pStyle w:val="7Tablecopybulleted"/>
              <w:numPr>
                <w:ilvl w:val="0"/>
                <w:numId w:val="15"/>
              </w:numPr>
              <w:spacing w:after="0"/>
              <w:rPr>
                <w:lang w:val="en-GB"/>
              </w:rPr>
            </w:pPr>
            <w:r>
              <w:rPr>
                <w:lang w:val="en-GB"/>
              </w:rPr>
              <w:t>A culture is in place of identification and supporting pupils as soon as a need arises whether this is academic, social or emotional</w:t>
            </w:r>
          </w:p>
          <w:p w14:paraId="0C99975F" w14:textId="77777777" w:rsidR="00C92E99" w:rsidRPr="00456121" w:rsidRDefault="00C92E99" w:rsidP="007878D5">
            <w:pPr>
              <w:pStyle w:val="7Tablecopybulleted"/>
              <w:numPr>
                <w:ilvl w:val="0"/>
                <w:numId w:val="15"/>
              </w:numPr>
              <w:rPr>
                <w:lang w:val="en-GB"/>
              </w:rPr>
            </w:pPr>
            <w:r w:rsidRPr="00456121">
              <w:rPr>
                <w:lang w:val="en-GB"/>
              </w:rPr>
              <w:t>Action plans, individual interventions, ILPs and education, health and care (EHC) plans are in place to identify pupils’ emerging and changing needs, and adjustments are made for them. We’ve seen improvements in attendance and attainment among pupils with EHC plans over the past year because of these adjustments- complex needs pupils still have lots of appointments with professionals in term time</w:t>
            </w:r>
          </w:p>
          <w:p w14:paraId="7B50CB35" w14:textId="2503540E" w:rsidR="00C92E99" w:rsidRPr="00456121" w:rsidRDefault="00C92E99" w:rsidP="007878D5">
            <w:pPr>
              <w:pStyle w:val="7Tablecopybulleted"/>
              <w:numPr>
                <w:ilvl w:val="0"/>
                <w:numId w:val="15"/>
              </w:numPr>
              <w:rPr>
                <w:lang w:val="en-GB"/>
              </w:rPr>
            </w:pPr>
            <w:r w:rsidRPr="00456121">
              <w:rPr>
                <w:lang w:val="en-GB"/>
              </w:rPr>
              <w:t xml:space="preserve">Staff CPD has improved our ability to implement a graduated approach. Our CPD records and staff surveys show greater confidence in delivering a graduated individualised approach </w:t>
            </w:r>
            <w:r w:rsidR="00E52F2D">
              <w:rPr>
                <w:lang w:val="en-GB"/>
              </w:rPr>
              <w:t>through LA delivered PINs training (2026).</w:t>
            </w:r>
          </w:p>
          <w:p w14:paraId="6590BD31" w14:textId="77777777" w:rsidR="00C92E99" w:rsidRDefault="00C92E99" w:rsidP="007878D5">
            <w:pPr>
              <w:pStyle w:val="7Tablecopybulleted"/>
              <w:numPr>
                <w:ilvl w:val="0"/>
                <w:numId w:val="15"/>
              </w:numPr>
              <w:rPr>
                <w:lang w:val="en-GB"/>
              </w:rPr>
            </w:pPr>
            <w:r w:rsidRPr="00456121">
              <w:rPr>
                <w:lang w:val="en-GB"/>
              </w:rPr>
              <w:t>Progress and assessment data</w:t>
            </w:r>
            <w:r w:rsidR="008C4B98">
              <w:rPr>
                <w:lang w:val="en-GB"/>
              </w:rPr>
              <w:t xml:space="preserve"> is scrutinised regularly including daily AFL</w:t>
            </w:r>
            <w:r w:rsidRPr="00456121">
              <w:rPr>
                <w:lang w:val="en-GB"/>
              </w:rPr>
              <w:t>, and onwards destination data for pupils with SEND and who are disadvantaged, show that strategies to support these groups and eliminate barriers are effective</w:t>
            </w:r>
            <w:r w:rsidR="008C4B98">
              <w:rPr>
                <w:lang w:val="en-GB"/>
              </w:rPr>
              <w:t xml:space="preserve"> and highly positive outcomes are achieved</w:t>
            </w:r>
          </w:p>
          <w:p w14:paraId="28C3F0DD" w14:textId="6659F72F" w:rsidR="00C80977" w:rsidRPr="00456121" w:rsidRDefault="00C80977" w:rsidP="007878D5">
            <w:pPr>
              <w:pStyle w:val="7Tablecopybulleted"/>
              <w:numPr>
                <w:ilvl w:val="0"/>
                <w:numId w:val="15"/>
              </w:numPr>
              <w:rPr>
                <w:lang w:val="en-GB"/>
              </w:rPr>
            </w:pPr>
            <w:r>
              <w:rPr>
                <w:lang w:val="en-GB"/>
              </w:rPr>
              <w:t xml:space="preserve">In week 3 of the Autumn term the assessment lead and HT met with each class teacher individually to </w:t>
            </w:r>
            <w:r w:rsidR="00340204">
              <w:rPr>
                <w:lang w:val="en-GB"/>
              </w:rPr>
              <w:t>ascertain</w:t>
            </w:r>
            <w:r>
              <w:rPr>
                <w:lang w:val="en-GB"/>
              </w:rPr>
              <w:t xml:space="preserve"> barriers to learning for </w:t>
            </w:r>
            <w:proofErr w:type="spellStart"/>
            <w:r>
              <w:rPr>
                <w:lang w:val="en-GB"/>
              </w:rPr>
              <w:t>cuspy</w:t>
            </w:r>
            <w:proofErr w:type="spellEnd"/>
            <w:r>
              <w:rPr>
                <w:lang w:val="en-GB"/>
              </w:rPr>
              <w:t xml:space="preserve"> pupils </w:t>
            </w:r>
            <w:r w:rsidR="00340204">
              <w:rPr>
                <w:lang w:val="en-GB"/>
              </w:rPr>
              <w:t xml:space="preserve">(WTS-ARE and ARE-GDS) </w:t>
            </w:r>
            <w:r w:rsidR="00595005">
              <w:rPr>
                <w:lang w:val="en-GB"/>
              </w:rPr>
              <w:t>and strategies put in place now to overcome these.</w:t>
            </w:r>
            <w:r w:rsidR="00254B59">
              <w:rPr>
                <w:lang w:val="en-GB"/>
              </w:rPr>
              <w:t xml:space="preserve"> Regular termly </w:t>
            </w:r>
            <w:r w:rsidR="00AC7F93">
              <w:rPr>
                <w:lang w:val="en-GB"/>
              </w:rPr>
              <w:t>pupil progress meetings remain in place too.</w:t>
            </w:r>
          </w:p>
          <w:p w14:paraId="7CB6F443" w14:textId="46CF9493" w:rsidR="008C4B98" w:rsidRDefault="00C92E99" w:rsidP="007878D5">
            <w:pPr>
              <w:pStyle w:val="7Tablecopybulleted"/>
              <w:numPr>
                <w:ilvl w:val="0"/>
                <w:numId w:val="15"/>
              </w:numPr>
              <w:rPr>
                <w:lang w:val="en-GB"/>
              </w:rPr>
            </w:pPr>
            <w:r w:rsidRPr="00456121">
              <w:rPr>
                <w:lang w:val="en-GB"/>
              </w:rPr>
              <w:t>Our pupil premium strategy is evidence-based and we monitor it frequently. We’ve effectively reduced attainment gaps and increased participation in after-school clubs for pupils who qualify for pupil premium</w:t>
            </w:r>
          </w:p>
          <w:p w14:paraId="11C5AB06" w14:textId="77777777" w:rsidR="00C92E99" w:rsidRPr="00A06B1C" w:rsidRDefault="008C4B98" w:rsidP="007878D5">
            <w:pPr>
              <w:pStyle w:val="7Tablecopybulleted"/>
              <w:numPr>
                <w:ilvl w:val="0"/>
                <w:numId w:val="15"/>
              </w:numPr>
              <w:rPr>
                <w:lang w:val="en-GB"/>
              </w:rPr>
            </w:pPr>
            <w:r>
              <w:rPr>
                <w:lang w:val="en-GB"/>
              </w:rPr>
              <w:t>Every pupil at our school feels like they belong and are part of our ‘</w:t>
            </w:r>
            <w:proofErr w:type="spellStart"/>
            <w:r>
              <w:rPr>
                <w:lang w:val="en-GB"/>
              </w:rPr>
              <w:t>Tweseldown</w:t>
            </w:r>
            <w:proofErr w:type="spellEnd"/>
            <w:r>
              <w:rPr>
                <w:lang w:val="en-GB"/>
              </w:rPr>
              <w:t xml:space="preserve"> family’ as demonstrated by surveys and pupil voice</w:t>
            </w:r>
            <w:r w:rsidR="00C92E99" w:rsidRPr="00456121">
              <w:rPr>
                <w:lang w:val="en-GB"/>
              </w:rPr>
              <w:t xml:space="preserve"> </w:t>
            </w:r>
          </w:p>
        </w:tc>
      </w:tr>
      <w:tr w:rsidR="00C92E99" w:rsidRPr="00A06B1C" w14:paraId="03AB0A0B" w14:textId="77777777" w:rsidTr="00C92E99">
        <w:trPr>
          <w:trHeight w:val="20"/>
        </w:trPr>
        <w:tc>
          <w:tcPr>
            <w:tcW w:w="7485" w:type="dxa"/>
            <w:gridSpan w:val="2"/>
            <w:tcMar>
              <w:top w:w="113" w:type="dxa"/>
              <w:bottom w:w="113" w:type="dxa"/>
            </w:tcMar>
          </w:tcPr>
          <w:p w14:paraId="6DAEC626" w14:textId="77777777" w:rsidR="00C92E99" w:rsidRDefault="00C92E99" w:rsidP="00C92E99">
            <w:pPr>
              <w:pStyle w:val="7Tablecopybulleted"/>
              <w:numPr>
                <w:ilvl w:val="0"/>
                <w:numId w:val="0"/>
              </w:numPr>
              <w:rPr>
                <w:lang w:val="en-GB"/>
              </w:rPr>
            </w:pPr>
            <w:r w:rsidRPr="00A06B1C">
              <w:rPr>
                <w:lang w:val="en-GB"/>
              </w:rPr>
              <w:t>Actions from</w:t>
            </w:r>
            <w:r>
              <w:rPr>
                <w:lang w:val="en-GB"/>
              </w:rPr>
              <w:t xml:space="preserve"> </w:t>
            </w:r>
            <w:r w:rsidRPr="00A06B1C">
              <w:rPr>
                <w:lang w:val="en-GB"/>
              </w:rPr>
              <w:t>previous year:</w:t>
            </w:r>
          </w:p>
          <w:p w14:paraId="59FBACEA" w14:textId="77777777" w:rsidR="00662D0B" w:rsidRPr="00662D0B" w:rsidRDefault="00662D0B" w:rsidP="00662D0B">
            <w:pPr>
              <w:pStyle w:val="7Tablebodycopy"/>
              <w:numPr>
                <w:ilvl w:val="0"/>
                <w:numId w:val="11"/>
              </w:numPr>
              <w:rPr>
                <w:lang w:val="en-GB"/>
              </w:rPr>
            </w:pPr>
            <w:r w:rsidRPr="00662D0B">
              <w:rPr>
                <w:lang w:val="en-GB"/>
              </w:rPr>
              <w:t>PINS</w:t>
            </w:r>
            <w:proofErr w:type="gramStart"/>
            <w:r w:rsidRPr="00662D0B">
              <w:rPr>
                <w:lang w:val="en-GB"/>
              </w:rPr>
              <w:t xml:space="preserve">- </w:t>
            </w:r>
            <w:r w:rsidRPr="00662D0B">
              <w:rPr>
                <w:rFonts w:cs="Arial"/>
              </w:rPr>
              <w:t xml:space="preserve"> Increased</w:t>
            </w:r>
            <w:proofErr w:type="gramEnd"/>
            <w:r w:rsidRPr="00662D0B">
              <w:rPr>
                <w:rFonts w:cs="Arial"/>
              </w:rPr>
              <w:t xml:space="preserve"> engagement of parents of SEND pupils, upskill staff in meeting the needs of neurodiverse pupils, including meeting </w:t>
            </w:r>
            <w:proofErr w:type="spellStart"/>
            <w:r w:rsidRPr="00662D0B">
              <w:rPr>
                <w:rFonts w:cs="Arial"/>
              </w:rPr>
              <w:t>behaviour</w:t>
            </w:r>
            <w:proofErr w:type="spellEnd"/>
            <w:r w:rsidRPr="00662D0B">
              <w:rPr>
                <w:rFonts w:cs="Arial"/>
              </w:rPr>
              <w:t xml:space="preserve"> </w:t>
            </w:r>
            <w:proofErr w:type="gramStart"/>
            <w:r w:rsidRPr="00662D0B">
              <w:rPr>
                <w:rFonts w:cs="Arial"/>
              </w:rPr>
              <w:t>needs,  Improving</w:t>
            </w:r>
            <w:proofErr w:type="gramEnd"/>
            <w:r w:rsidRPr="00662D0B">
              <w:rPr>
                <w:rFonts w:cs="Arial"/>
              </w:rPr>
              <w:t xml:space="preserve"> the lunchtime experience for pupils – including meals provided, noise levels, lunchtime play – considering sensory needs</w:t>
            </w:r>
          </w:p>
          <w:p w14:paraId="2725698C" w14:textId="77777777" w:rsidR="00662D0B" w:rsidRPr="00662D0B" w:rsidRDefault="00662D0B" w:rsidP="00662D0B">
            <w:pPr>
              <w:pStyle w:val="7Tablebodycopy"/>
              <w:numPr>
                <w:ilvl w:val="0"/>
                <w:numId w:val="11"/>
              </w:numPr>
              <w:rPr>
                <w:lang w:val="en-GB"/>
              </w:rPr>
            </w:pPr>
            <w:r w:rsidRPr="00662D0B">
              <w:rPr>
                <w:rFonts w:eastAsia="Times New Roman" w:cs="Arial"/>
                <w:szCs w:val="20"/>
                <w:lang w:eastAsia="en-GB"/>
              </w:rPr>
              <w:t>Enhance support for pupils with complex SEND and disadvantaged pupils-new SEND team and pupils timetabled for support</w:t>
            </w:r>
          </w:p>
          <w:p w14:paraId="614EDFD9" w14:textId="77777777" w:rsidR="00662D0B" w:rsidRPr="00662D0B" w:rsidRDefault="00662D0B" w:rsidP="00662D0B">
            <w:pPr>
              <w:pStyle w:val="7Tablebodycopy"/>
              <w:numPr>
                <w:ilvl w:val="0"/>
                <w:numId w:val="11"/>
              </w:numPr>
              <w:rPr>
                <w:lang w:val="en-GB"/>
              </w:rPr>
            </w:pPr>
            <w:r w:rsidRPr="00662D0B">
              <w:rPr>
                <w:rFonts w:eastAsia="Times New Roman" w:cs="Arial"/>
                <w:szCs w:val="20"/>
                <w:lang w:eastAsia="en-GB"/>
              </w:rPr>
              <w:lastRenderedPageBreak/>
              <w:t>Retrain another member of staff in Thrive (DHT) to ensure best practice is continued to support pupils</w:t>
            </w:r>
          </w:p>
          <w:p w14:paraId="13EFF4A1" w14:textId="047563F1" w:rsidR="00C92E99" w:rsidRPr="000515B6" w:rsidRDefault="00662D0B" w:rsidP="000515B6">
            <w:pPr>
              <w:pStyle w:val="7Tablebodycopy"/>
              <w:numPr>
                <w:ilvl w:val="0"/>
                <w:numId w:val="11"/>
              </w:numPr>
              <w:rPr>
                <w:lang w:val="en-GB"/>
              </w:rPr>
            </w:pPr>
            <w:r w:rsidRPr="00662D0B">
              <w:rPr>
                <w:rFonts w:eastAsia="Times New Roman" w:cs="Arial"/>
                <w:szCs w:val="20"/>
                <w:lang w:eastAsia="en-GB"/>
              </w:rPr>
              <w:t>Extending learning for our more able pupils</w:t>
            </w:r>
          </w:p>
        </w:tc>
        <w:tc>
          <w:tcPr>
            <w:tcW w:w="7257" w:type="dxa"/>
          </w:tcPr>
          <w:p w14:paraId="778878B6" w14:textId="77777777" w:rsidR="00C92E99" w:rsidRPr="00A06B1C" w:rsidRDefault="00C92E99" w:rsidP="00C92E99">
            <w:pPr>
              <w:pStyle w:val="7Tablebodycopy"/>
              <w:rPr>
                <w:lang w:val="en-GB"/>
              </w:rPr>
            </w:pPr>
            <w:r w:rsidRPr="00A06B1C">
              <w:rPr>
                <w:lang w:val="en-GB"/>
              </w:rPr>
              <w:lastRenderedPageBreak/>
              <w:t>Impact of actions:</w:t>
            </w:r>
          </w:p>
          <w:p w14:paraId="50D59686" w14:textId="73FA5A27" w:rsidR="008C4B98" w:rsidRPr="00E72961" w:rsidRDefault="00D459DB" w:rsidP="00E72961">
            <w:pPr>
              <w:pStyle w:val="7Tablebodycopy"/>
              <w:numPr>
                <w:ilvl w:val="0"/>
                <w:numId w:val="14"/>
              </w:numPr>
              <w:rPr>
                <w:lang w:val="en-GB"/>
              </w:rPr>
            </w:pPr>
            <w:r>
              <w:rPr>
                <w:lang w:val="en-GB"/>
              </w:rPr>
              <w:t xml:space="preserve">Staff upskilled in </w:t>
            </w:r>
            <w:proofErr w:type="gramStart"/>
            <w:r>
              <w:rPr>
                <w:lang w:val="en-GB"/>
              </w:rPr>
              <w:t>neuro-diversity</w:t>
            </w:r>
            <w:proofErr w:type="gramEnd"/>
            <w:r w:rsidR="00E72961">
              <w:rPr>
                <w:lang w:val="en-GB"/>
              </w:rPr>
              <w:t xml:space="preserve">; our whole school’s </w:t>
            </w:r>
            <w:r w:rsidR="00CC3BA2">
              <w:rPr>
                <w:lang w:val="en-GB"/>
              </w:rPr>
              <w:t>practice has improved</w:t>
            </w:r>
            <w:r w:rsidRPr="00E72961">
              <w:rPr>
                <w:lang w:val="en-GB"/>
              </w:rPr>
              <w:t xml:space="preserve">, </w:t>
            </w:r>
            <w:r w:rsidR="009A295B" w:rsidRPr="00E72961">
              <w:rPr>
                <w:lang w:val="en-GB"/>
              </w:rPr>
              <w:t xml:space="preserve">classrooms calm environments, sensory needs </w:t>
            </w:r>
            <w:proofErr w:type="gramStart"/>
            <w:r w:rsidR="009A295B" w:rsidRPr="00E72961">
              <w:rPr>
                <w:lang w:val="en-GB"/>
              </w:rPr>
              <w:t>taken into account</w:t>
            </w:r>
            <w:proofErr w:type="gramEnd"/>
            <w:r w:rsidR="009A295B" w:rsidRPr="00E72961">
              <w:rPr>
                <w:lang w:val="en-GB"/>
              </w:rPr>
              <w:t>, Teach trays in place</w:t>
            </w:r>
            <w:r w:rsidR="00330648" w:rsidRPr="00E72961">
              <w:rPr>
                <w:lang w:val="en-GB"/>
              </w:rPr>
              <w:t xml:space="preserve"> within </w:t>
            </w:r>
            <w:proofErr w:type="gramStart"/>
            <w:r w:rsidR="00330648" w:rsidRPr="00E72961">
              <w:rPr>
                <w:lang w:val="en-GB"/>
              </w:rPr>
              <w:t>work stations</w:t>
            </w:r>
            <w:proofErr w:type="gramEnd"/>
            <w:r w:rsidR="002B5EB7" w:rsidRPr="00E72961">
              <w:rPr>
                <w:lang w:val="en-GB"/>
              </w:rPr>
              <w:t xml:space="preserve">, </w:t>
            </w:r>
          </w:p>
          <w:p w14:paraId="68A4BD76" w14:textId="77777777" w:rsidR="00C73721" w:rsidRDefault="00C87AE4" w:rsidP="00CC3BA2">
            <w:pPr>
              <w:pStyle w:val="7Tablebodycopy"/>
              <w:numPr>
                <w:ilvl w:val="0"/>
                <w:numId w:val="14"/>
              </w:numPr>
              <w:rPr>
                <w:lang w:val="en-GB"/>
              </w:rPr>
            </w:pPr>
            <w:r>
              <w:rPr>
                <w:lang w:val="en-GB"/>
              </w:rPr>
              <w:t xml:space="preserve">Pupils timetabled for support in </w:t>
            </w:r>
            <w:r w:rsidR="001D0173">
              <w:rPr>
                <w:lang w:val="en-GB"/>
              </w:rPr>
              <w:t xml:space="preserve">cognition and learning, SEMH, </w:t>
            </w:r>
            <w:r w:rsidR="009E09D2">
              <w:rPr>
                <w:lang w:val="en-GB"/>
              </w:rPr>
              <w:t>gross and fine motor skills,</w:t>
            </w:r>
            <w:r w:rsidR="00821A38">
              <w:rPr>
                <w:lang w:val="en-GB"/>
              </w:rPr>
              <w:t xml:space="preserve"> communication and interaction</w:t>
            </w:r>
            <w:r w:rsidR="00A01A02">
              <w:rPr>
                <w:lang w:val="en-GB"/>
              </w:rPr>
              <w:t xml:space="preserve"> and sensory</w:t>
            </w:r>
            <w:r w:rsidR="00CE7760">
              <w:rPr>
                <w:lang w:val="en-GB"/>
              </w:rPr>
              <w:t xml:space="preserve"> needs</w:t>
            </w:r>
          </w:p>
          <w:p w14:paraId="5FB7BBA5" w14:textId="77777777" w:rsidR="00CE7760" w:rsidRDefault="00CE7760" w:rsidP="00CC3BA2">
            <w:pPr>
              <w:pStyle w:val="7Tablebodycopy"/>
              <w:numPr>
                <w:ilvl w:val="0"/>
                <w:numId w:val="14"/>
              </w:numPr>
              <w:rPr>
                <w:lang w:val="en-GB"/>
              </w:rPr>
            </w:pPr>
            <w:r>
              <w:rPr>
                <w:lang w:val="en-GB"/>
              </w:rPr>
              <w:lastRenderedPageBreak/>
              <w:t>DHT Thrive trained</w:t>
            </w:r>
          </w:p>
          <w:p w14:paraId="419DE289" w14:textId="4E6B6E50" w:rsidR="00D9518C" w:rsidRDefault="00D9518C" w:rsidP="00CC3BA2">
            <w:pPr>
              <w:pStyle w:val="7Tablebodycopy"/>
              <w:numPr>
                <w:ilvl w:val="0"/>
                <w:numId w:val="14"/>
              </w:numPr>
              <w:rPr>
                <w:lang w:val="en-GB"/>
              </w:rPr>
            </w:pPr>
            <w:r>
              <w:rPr>
                <w:lang w:val="en-GB"/>
              </w:rPr>
              <w:t>More able tasks planned for and delivered, outcomes in year 2 above National</w:t>
            </w:r>
            <w:r w:rsidR="000515B6">
              <w:rPr>
                <w:lang w:val="en-GB"/>
              </w:rPr>
              <w:t xml:space="preserve"> in year 6 for </w:t>
            </w:r>
            <w:r w:rsidR="00CE34C1">
              <w:rPr>
                <w:lang w:val="en-GB"/>
              </w:rPr>
              <w:t>the higher standard</w:t>
            </w:r>
            <w:r w:rsidR="00883AB3">
              <w:rPr>
                <w:lang w:val="en-GB"/>
              </w:rPr>
              <w:t xml:space="preserve"> in R and W</w:t>
            </w:r>
          </w:p>
          <w:tbl>
            <w:tblPr>
              <w:tblStyle w:val="TableGrid"/>
              <w:tblW w:w="0" w:type="auto"/>
              <w:tblInd w:w="360" w:type="dxa"/>
              <w:tblLook w:val="04A0" w:firstRow="1" w:lastRow="0" w:firstColumn="1" w:lastColumn="0" w:noHBand="0" w:noVBand="1"/>
            </w:tblPr>
            <w:tblGrid>
              <w:gridCol w:w="3335"/>
              <w:gridCol w:w="3336"/>
            </w:tblGrid>
            <w:tr w:rsidR="00FB1441" w14:paraId="454EC251" w14:textId="77777777" w:rsidTr="00FB1441">
              <w:tc>
                <w:tcPr>
                  <w:tcW w:w="3515" w:type="dxa"/>
                </w:tcPr>
                <w:p w14:paraId="7573DB7B" w14:textId="1ED45B88" w:rsidR="00FB1441" w:rsidRDefault="00FB1441" w:rsidP="00E7267A">
                  <w:pPr>
                    <w:pStyle w:val="7Tablebodycopy"/>
                    <w:framePr w:hSpace="180" w:wrap="around" w:vAnchor="text" w:hAnchor="margin" w:y="-686"/>
                    <w:rPr>
                      <w:lang w:val="en-GB"/>
                    </w:rPr>
                  </w:pPr>
                  <w:r>
                    <w:rPr>
                      <w:lang w:val="en-GB"/>
                    </w:rPr>
                    <w:t>Year 2 GDS data Summer 26</w:t>
                  </w:r>
                </w:p>
              </w:tc>
              <w:tc>
                <w:tcPr>
                  <w:tcW w:w="3516" w:type="dxa"/>
                </w:tcPr>
                <w:p w14:paraId="78B7FC16" w14:textId="1BBC4858" w:rsidR="00FB1441" w:rsidRDefault="00FB1441" w:rsidP="00E7267A">
                  <w:pPr>
                    <w:pStyle w:val="7Tablebodycopy"/>
                    <w:framePr w:hSpace="180" w:wrap="around" w:vAnchor="text" w:hAnchor="margin" w:y="-686"/>
                    <w:rPr>
                      <w:lang w:val="en-GB"/>
                    </w:rPr>
                  </w:pPr>
                  <w:r>
                    <w:rPr>
                      <w:lang w:val="en-GB"/>
                    </w:rPr>
                    <w:t xml:space="preserve">Year 6 National </w:t>
                  </w:r>
                  <w:r w:rsidR="001A388B">
                    <w:rPr>
                      <w:lang w:val="en-GB"/>
                    </w:rPr>
                    <w:t xml:space="preserve">GDS </w:t>
                  </w:r>
                  <w:r>
                    <w:rPr>
                      <w:lang w:val="en-GB"/>
                    </w:rPr>
                    <w:t>Data Summer 26</w:t>
                  </w:r>
                </w:p>
              </w:tc>
            </w:tr>
            <w:tr w:rsidR="00FB1441" w14:paraId="7E0F7368" w14:textId="77777777" w:rsidTr="00FB1441">
              <w:tc>
                <w:tcPr>
                  <w:tcW w:w="3515" w:type="dxa"/>
                </w:tcPr>
                <w:p w14:paraId="79816DAC" w14:textId="23613D9F" w:rsidR="00FB1441" w:rsidRDefault="00FB1441" w:rsidP="00E7267A">
                  <w:pPr>
                    <w:pStyle w:val="7Tablebodycopy"/>
                    <w:framePr w:hSpace="180" w:wrap="around" w:vAnchor="text" w:hAnchor="margin" w:y="-686"/>
                    <w:rPr>
                      <w:lang w:val="en-GB"/>
                    </w:rPr>
                  </w:pPr>
                  <w:proofErr w:type="gramStart"/>
                  <w:r>
                    <w:rPr>
                      <w:lang w:val="en-GB"/>
                    </w:rPr>
                    <w:t>R</w:t>
                  </w:r>
                  <w:r w:rsidR="007B30C3">
                    <w:rPr>
                      <w:lang w:val="en-GB"/>
                    </w:rPr>
                    <w:t xml:space="preserve">  34</w:t>
                  </w:r>
                  <w:proofErr w:type="gramEnd"/>
                  <w:r w:rsidR="007B30C3">
                    <w:rPr>
                      <w:lang w:val="en-GB"/>
                    </w:rPr>
                    <w:t>%</w:t>
                  </w:r>
                </w:p>
              </w:tc>
              <w:tc>
                <w:tcPr>
                  <w:tcW w:w="3516" w:type="dxa"/>
                </w:tcPr>
                <w:p w14:paraId="75594DED" w14:textId="4BEBDDCF" w:rsidR="00FB1441" w:rsidRDefault="00FB1441" w:rsidP="00E7267A">
                  <w:pPr>
                    <w:pStyle w:val="7Tablebodycopy"/>
                    <w:framePr w:hSpace="180" w:wrap="around" w:vAnchor="text" w:hAnchor="margin" w:y="-686"/>
                    <w:rPr>
                      <w:lang w:val="en-GB"/>
                    </w:rPr>
                  </w:pPr>
                  <w:r>
                    <w:rPr>
                      <w:lang w:val="en-GB"/>
                    </w:rPr>
                    <w:t xml:space="preserve">R </w:t>
                  </w:r>
                  <w:r w:rsidR="001A388B">
                    <w:rPr>
                      <w:lang w:val="en-GB"/>
                    </w:rPr>
                    <w:t xml:space="preserve">  31%</w:t>
                  </w:r>
                </w:p>
              </w:tc>
            </w:tr>
            <w:tr w:rsidR="00FB1441" w14:paraId="03C5C51B" w14:textId="77777777" w:rsidTr="00FB1441">
              <w:tc>
                <w:tcPr>
                  <w:tcW w:w="3515" w:type="dxa"/>
                </w:tcPr>
                <w:p w14:paraId="31CB55CB" w14:textId="49E61243" w:rsidR="00FB1441" w:rsidRDefault="00FB1441" w:rsidP="00E7267A">
                  <w:pPr>
                    <w:pStyle w:val="7Tablebodycopy"/>
                    <w:framePr w:hSpace="180" w:wrap="around" w:vAnchor="text" w:hAnchor="margin" w:y="-686"/>
                    <w:rPr>
                      <w:lang w:val="en-GB"/>
                    </w:rPr>
                  </w:pPr>
                  <w:proofErr w:type="gramStart"/>
                  <w:r>
                    <w:rPr>
                      <w:lang w:val="en-GB"/>
                    </w:rPr>
                    <w:t>W</w:t>
                  </w:r>
                  <w:r w:rsidR="007B30C3">
                    <w:rPr>
                      <w:lang w:val="en-GB"/>
                    </w:rPr>
                    <w:t xml:space="preserve">  17</w:t>
                  </w:r>
                  <w:proofErr w:type="gramEnd"/>
                  <w:r w:rsidR="007B30C3">
                    <w:rPr>
                      <w:lang w:val="en-GB"/>
                    </w:rPr>
                    <w:t>%</w:t>
                  </w:r>
                </w:p>
              </w:tc>
              <w:tc>
                <w:tcPr>
                  <w:tcW w:w="3516" w:type="dxa"/>
                </w:tcPr>
                <w:p w14:paraId="60A70DB5" w14:textId="1F1891CE" w:rsidR="00FB1441" w:rsidRDefault="00FB1441" w:rsidP="00E7267A">
                  <w:pPr>
                    <w:pStyle w:val="7Tablebodycopy"/>
                    <w:framePr w:hSpace="180" w:wrap="around" w:vAnchor="text" w:hAnchor="margin" w:y="-686"/>
                    <w:rPr>
                      <w:lang w:val="en-GB"/>
                    </w:rPr>
                  </w:pPr>
                  <w:proofErr w:type="gramStart"/>
                  <w:r>
                    <w:rPr>
                      <w:lang w:val="en-GB"/>
                    </w:rPr>
                    <w:t>W</w:t>
                  </w:r>
                  <w:r w:rsidR="001A388B">
                    <w:rPr>
                      <w:lang w:val="en-GB"/>
                    </w:rPr>
                    <w:t xml:space="preserve">  13</w:t>
                  </w:r>
                  <w:proofErr w:type="gramEnd"/>
                  <w:r w:rsidR="001A388B">
                    <w:rPr>
                      <w:lang w:val="en-GB"/>
                    </w:rPr>
                    <w:t>%</w:t>
                  </w:r>
                </w:p>
              </w:tc>
            </w:tr>
            <w:tr w:rsidR="00FB1441" w14:paraId="5E79DAA7" w14:textId="77777777" w:rsidTr="00FB1441">
              <w:tc>
                <w:tcPr>
                  <w:tcW w:w="3515" w:type="dxa"/>
                </w:tcPr>
                <w:p w14:paraId="552742F2" w14:textId="4ECD9547" w:rsidR="00FB1441" w:rsidRDefault="00FB1441" w:rsidP="00E7267A">
                  <w:pPr>
                    <w:pStyle w:val="7Tablebodycopy"/>
                    <w:framePr w:hSpace="180" w:wrap="around" w:vAnchor="text" w:hAnchor="margin" w:y="-686"/>
                    <w:rPr>
                      <w:lang w:val="en-GB"/>
                    </w:rPr>
                  </w:pPr>
                  <w:r>
                    <w:rPr>
                      <w:lang w:val="en-GB"/>
                    </w:rPr>
                    <w:t>M</w:t>
                  </w:r>
                  <w:r w:rsidR="007B30C3">
                    <w:rPr>
                      <w:lang w:val="en-GB"/>
                    </w:rPr>
                    <w:t xml:space="preserve">  </w:t>
                  </w:r>
                  <w:r w:rsidR="00CE34C1">
                    <w:rPr>
                      <w:lang w:val="en-GB"/>
                    </w:rPr>
                    <w:t xml:space="preserve"> </w:t>
                  </w:r>
                  <w:r w:rsidR="00883AB3">
                    <w:rPr>
                      <w:lang w:val="en-GB"/>
                    </w:rPr>
                    <w:t>21%</w:t>
                  </w:r>
                </w:p>
              </w:tc>
              <w:tc>
                <w:tcPr>
                  <w:tcW w:w="3516" w:type="dxa"/>
                </w:tcPr>
                <w:p w14:paraId="5E402936" w14:textId="3FE49A83" w:rsidR="00FB1441" w:rsidRDefault="00FB1441" w:rsidP="00E7267A">
                  <w:pPr>
                    <w:pStyle w:val="7Tablebodycopy"/>
                    <w:framePr w:hSpace="180" w:wrap="around" w:vAnchor="text" w:hAnchor="margin" w:y="-686"/>
                    <w:rPr>
                      <w:lang w:val="en-GB"/>
                    </w:rPr>
                  </w:pPr>
                  <w:r>
                    <w:rPr>
                      <w:lang w:val="en-GB"/>
                    </w:rPr>
                    <w:t>M</w:t>
                  </w:r>
                  <w:r w:rsidR="001A388B">
                    <w:rPr>
                      <w:lang w:val="en-GB"/>
                    </w:rPr>
                    <w:t xml:space="preserve">   </w:t>
                  </w:r>
                  <w:r w:rsidR="005C3A73">
                    <w:rPr>
                      <w:lang w:val="en-GB"/>
                    </w:rPr>
                    <w:t>27</w:t>
                  </w:r>
                  <w:r w:rsidR="00883AB3">
                    <w:rPr>
                      <w:lang w:val="en-GB"/>
                    </w:rPr>
                    <w:t>%</w:t>
                  </w:r>
                </w:p>
              </w:tc>
            </w:tr>
          </w:tbl>
          <w:p w14:paraId="5F20AD73" w14:textId="416CE7E4" w:rsidR="00137C75" w:rsidRPr="00A06B1C" w:rsidRDefault="00137C75" w:rsidP="00137C75">
            <w:pPr>
              <w:pStyle w:val="7Tablebodycopy"/>
              <w:ind w:left="360"/>
              <w:rPr>
                <w:lang w:val="en-GB"/>
              </w:rPr>
            </w:pPr>
          </w:p>
        </w:tc>
      </w:tr>
      <w:tr w:rsidR="00C92E99" w:rsidRPr="00A06B1C" w14:paraId="5401BC39" w14:textId="77777777" w:rsidTr="00C92E99">
        <w:trPr>
          <w:trHeight w:val="20"/>
        </w:trPr>
        <w:tc>
          <w:tcPr>
            <w:tcW w:w="2098" w:type="dxa"/>
            <w:tcMar>
              <w:top w:w="113" w:type="dxa"/>
              <w:bottom w:w="113" w:type="dxa"/>
            </w:tcMar>
          </w:tcPr>
          <w:p w14:paraId="53AD05BC" w14:textId="77777777" w:rsidR="00C92E99" w:rsidRPr="00A06B1C" w:rsidRDefault="00C92E99" w:rsidP="00C92E99">
            <w:pPr>
              <w:pStyle w:val="7Tablebodycopy"/>
              <w:rPr>
                <w:lang w:val="en-GB"/>
              </w:rPr>
            </w:pPr>
            <w:r w:rsidRPr="00A06B1C">
              <w:rPr>
                <w:lang w:val="en-GB"/>
              </w:rPr>
              <w:lastRenderedPageBreak/>
              <w:t>Areas for development</w:t>
            </w:r>
          </w:p>
        </w:tc>
        <w:tc>
          <w:tcPr>
            <w:tcW w:w="12644" w:type="dxa"/>
            <w:gridSpan w:val="2"/>
            <w:tcMar>
              <w:top w:w="113" w:type="dxa"/>
              <w:bottom w:w="113" w:type="dxa"/>
            </w:tcMar>
          </w:tcPr>
          <w:p w14:paraId="33646CC5" w14:textId="77777777" w:rsidR="007E4D7E" w:rsidRPr="007E4D7E" w:rsidRDefault="007E4D7E" w:rsidP="007E4D7E">
            <w:pPr>
              <w:pStyle w:val="7Tablecopybulleted"/>
              <w:numPr>
                <w:ilvl w:val="0"/>
                <w:numId w:val="36"/>
              </w:numPr>
              <w:rPr>
                <w:rFonts w:cs="Arial"/>
                <w:szCs w:val="20"/>
              </w:rPr>
            </w:pPr>
            <w:r w:rsidRPr="007E4D7E">
              <w:rPr>
                <w:rFonts w:cs="Arial"/>
                <w:szCs w:val="20"/>
              </w:rPr>
              <w:t>Embed the RP</w:t>
            </w:r>
          </w:p>
          <w:p w14:paraId="2EAD97A9" w14:textId="77777777" w:rsidR="007E4D7E" w:rsidRPr="007E4D7E" w:rsidRDefault="007E4D7E" w:rsidP="007E4D7E">
            <w:pPr>
              <w:pStyle w:val="7Tablecopybulleted"/>
              <w:numPr>
                <w:ilvl w:val="0"/>
                <w:numId w:val="36"/>
              </w:numPr>
              <w:rPr>
                <w:rFonts w:cs="Arial"/>
                <w:szCs w:val="20"/>
              </w:rPr>
            </w:pPr>
            <w:r w:rsidRPr="007E4D7E">
              <w:rPr>
                <w:rFonts w:cs="Arial"/>
                <w:szCs w:val="20"/>
              </w:rPr>
              <w:t>Create an inclusion strategy</w:t>
            </w:r>
          </w:p>
          <w:p w14:paraId="549FFCEB" w14:textId="77777777" w:rsidR="007E4D7E" w:rsidRPr="007E4D7E" w:rsidRDefault="007E4D7E" w:rsidP="007E4D7E">
            <w:pPr>
              <w:pStyle w:val="7Tablecopybulleted"/>
              <w:numPr>
                <w:ilvl w:val="0"/>
                <w:numId w:val="36"/>
              </w:numPr>
              <w:rPr>
                <w:rFonts w:eastAsia="Times New Roman" w:cs="Arial"/>
                <w:szCs w:val="20"/>
                <w:lang w:eastAsia="en-GB"/>
              </w:rPr>
            </w:pPr>
            <w:r w:rsidRPr="007E4D7E">
              <w:rPr>
                <w:rFonts w:eastAsia="Times New Roman" w:cs="Arial"/>
                <w:szCs w:val="20"/>
                <w:lang w:eastAsia="en-GB"/>
              </w:rPr>
              <w:t>Strengthen early identification of SEND in EYFS</w:t>
            </w:r>
          </w:p>
          <w:p w14:paraId="18B6AB00" w14:textId="77777777" w:rsidR="007E4D7E" w:rsidRDefault="007E4D7E" w:rsidP="007E4D7E">
            <w:pPr>
              <w:pStyle w:val="7Tablecopybulleted"/>
              <w:numPr>
                <w:ilvl w:val="0"/>
                <w:numId w:val="36"/>
              </w:numPr>
              <w:rPr>
                <w:rFonts w:eastAsia="Times New Roman" w:cs="Arial"/>
                <w:szCs w:val="20"/>
                <w:lang w:eastAsia="en-GB"/>
              </w:rPr>
            </w:pPr>
            <w:r w:rsidRPr="007E4D7E">
              <w:rPr>
                <w:rFonts w:eastAsia="Times New Roman" w:cs="Arial"/>
                <w:szCs w:val="20"/>
                <w:lang w:eastAsia="en-GB"/>
              </w:rPr>
              <w:t>Inclusion strategy and OAP embedded ensuring every pupil feels valued, included and supported</w:t>
            </w:r>
          </w:p>
          <w:p w14:paraId="76BB0631" w14:textId="3581BABF" w:rsidR="00D1657D" w:rsidRPr="007E4D7E" w:rsidRDefault="00D1657D" w:rsidP="00D1657D">
            <w:pPr>
              <w:pStyle w:val="7Tablecopybulleted"/>
              <w:numPr>
                <w:ilvl w:val="0"/>
                <w:numId w:val="0"/>
              </w:numPr>
              <w:rPr>
                <w:rFonts w:eastAsia="Times New Roman" w:cs="Arial"/>
                <w:szCs w:val="20"/>
                <w:lang w:eastAsia="en-GB"/>
              </w:rPr>
            </w:pPr>
          </w:p>
          <w:p w14:paraId="41256E35" w14:textId="77777777" w:rsidR="00C92E99" w:rsidRPr="00A06B1C" w:rsidRDefault="00C92E99" w:rsidP="00D1657D">
            <w:pPr>
              <w:pStyle w:val="7Tablebodycopy"/>
              <w:ind w:left="530"/>
              <w:rPr>
                <w:lang w:val="en-GB"/>
              </w:rPr>
            </w:pPr>
          </w:p>
        </w:tc>
      </w:tr>
    </w:tbl>
    <w:p w14:paraId="17D31BBD" w14:textId="77777777" w:rsidR="00FA69C1" w:rsidRDefault="00FA69C1" w:rsidP="00FA69C1">
      <w:pPr>
        <w:rPr>
          <w:lang w:val="en-GB"/>
        </w:rPr>
      </w:pPr>
    </w:p>
    <w:p w14:paraId="18DBD25E" w14:textId="77777777" w:rsidR="002A3F3C" w:rsidRDefault="002A3F3C" w:rsidP="00FA69C1">
      <w:pPr>
        <w:rPr>
          <w:lang w:val="en-GB"/>
        </w:rPr>
      </w:pPr>
    </w:p>
    <w:p w14:paraId="4422162C" w14:textId="77777777" w:rsidR="002A3F3C" w:rsidRDefault="002A3F3C" w:rsidP="00FA69C1">
      <w:pPr>
        <w:rPr>
          <w:lang w:val="en-GB"/>
        </w:rPr>
      </w:pPr>
    </w:p>
    <w:p w14:paraId="6AB96E66" w14:textId="77777777" w:rsidR="00CE4284" w:rsidRDefault="00CE4284">
      <w:pPr>
        <w:rPr>
          <w:lang w:val="en-GB"/>
        </w:rPr>
      </w:pPr>
      <w:r>
        <w:rPr>
          <w:lang w:val="en-GB"/>
        </w:rPr>
        <w:br w:type="page"/>
      </w:r>
    </w:p>
    <w:p w14:paraId="66CD25C8" w14:textId="77777777" w:rsidR="002A3F3C" w:rsidRDefault="002A3F3C" w:rsidP="00FA69C1">
      <w:pPr>
        <w:rPr>
          <w:lang w:val="en-GB"/>
        </w:rPr>
      </w:pPr>
    </w:p>
    <w:p w14:paraId="672F449E" w14:textId="77777777" w:rsidR="002A3F3C" w:rsidRPr="00A06B1C" w:rsidRDefault="002A3F3C"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487682" w:rsidRPr="00A06B1C" w14:paraId="5CDF20EA" w14:textId="77777777" w:rsidTr="008D3399">
        <w:tc>
          <w:tcPr>
            <w:tcW w:w="14742" w:type="dxa"/>
            <w:gridSpan w:val="3"/>
            <w:shd w:val="clear" w:color="auto" w:fill="DEEAF6"/>
            <w:tcMar>
              <w:top w:w="113" w:type="dxa"/>
              <w:bottom w:w="113" w:type="dxa"/>
            </w:tcMar>
          </w:tcPr>
          <w:p w14:paraId="1B684EDF" w14:textId="77777777" w:rsidR="00487682" w:rsidRDefault="00487682" w:rsidP="00736CDC">
            <w:pPr>
              <w:pStyle w:val="7Tablebodycopy"/>
              <w:rPr>
                <w:lang w:val="en-GB"/>
              </w:rPr>
            </w:pPr>
            <w:r>
              <w:rPr>
                <w:b/>
                <w:lang w:val="en-GB"/>
              </w:rPr>
              <w:t>CURRICULUM AND TEACHING</w:t>
            </w:r>
            <w:r w:rsidRPr="00A06B1C">
              <w:rPr>
                <w:lang w:val="en-GB"/>
              </w:rPr>
              <w:t xml:space="preserve"> </w:t>
            </w:r>
            <w:r w:rsidRPr="00F10A19">
              <w:rPr>
                <w:lang w:val="en-GB"/>
              </w:rPr>
              <w:t xml:space="preserve">– </w:t>
            </w:r>
            <w:r w:rsidR="00284A3D">
              <w:rPr>
                <w:lang w:val="en-GB"/>
              </w:rPr>
              <w:t>‘expected</w:t>
            </w:r>
            <w:r w:rsidR="00F10A19" w:rsidRPr="00F10A19">
              <w:rPr>
                <w:lang w:val="en-GB"/>
              </w:rPr>
              <w:t xml:space="preserve"> standard’</w:t>
            </w:r>
          </w:p>
          <w:p w14:paraId="0BA682F4" w14:textId="77777777" w:rsidR="00E02CBB" w:rsidRDefault="00E02CBB" w:rsidP="00736CDC">
            <w:pPr>
              <w:pStyle w:val="7Tablebodycopy"/>
              <w:rPr>
                <w:lang w:val="en-GB"/>
              </w:rPr>
            </w:pPr>
          </w:p>
          <w:p w14:paraId="0DFA7820" w14:textId="77777777" w:rsidR="00E02CBB" w:rsidRPr="00A06B1C" w:rsidRDefault="00F10A19" w:rsidP="00736CDC">
            <w:pPr>
              <w:pStyle w:val="7Tablebodycopy"/>
              <w:rPr>
                <w:lang w:val="en-GB"/>
              </w:rPr>
            </w:pPr>
            <w:r>
              <w:rPr>
                <w:lang w:val="en-GB"/>
              </w:rPr>
              <w:t>Previous Ofsted named ‘Quality of Education’- Good</w:t>
            </w:r>
          </w:p>
        </w:tc>
      </w:tr>
      <w:tr w:rsidR="00487682" w:rsidRPr="00A06B1C" w14:paraId="4719685C" w14:textId="77777777" w:rsidTr="008D3399">
        <w:tc>
          <w:tcPr>
            <w:tcW w:w="2098" w:type="dxa"/>
            <w:tcMar>
              <w:top w:w="113" w:type="dxa"/>
              <w:bottom w:w="113" w:type="dxa"/>
            </w:tcMar>
          </w:tcPr>
          <w:p w14:paraId="76FEA12C" w14:textId="77777777" w:rsidR="00487682" w:rsidRPr="00A06B1C" w:rsidRDefault="00487682" w:rsidP="00736CDC">
            <w:pPr>
              <w:pStyle w:val="7Tablebodycopy"/>
              <w:rPr>
                <w:lang w:val="en-GB"/>
              </w:rPr>
            </w:pPr>
            <w:r w:rsidRPr="00A06B1C">
              <w:rPr>
                <w:lang w:val="en-GB"/>
              </w:rPr>
              <w:t xml:space="preserve">Strengths </w:t>
            </w:r>
          </w:p>
        </w:tc>
        <w:tc>
          <w:tcPr>
            <w:tcW w:w="12644" w:type="dxa"/>
            <w:gridSpan w:val="2"/>
            <w:tcMar>
              <w:top w:w="113" w:type="dxa"/>
              <w:bottom w:w="113" w:type="dxa"/>
            </w:tcMar>
          </w:tcPr>
          <w:p w14:paraId="217A11F8" w14:textId="50BB58B0" w:rsidR="00F10A19" w:rsidRPr="00F10A19" w:rsidRDefault="00E33A2E" w:rsidP="00736CDC">
            <w:pPr>
              <w:pStyle w:val="7Tablecopybulleted"/>
              <w:rPr>
                <w:lang w:val="en-GB"/>
              </w:rPr>
            </w:pPr>
            <w:r w:rsidRPr="00F10A19">
              <w:rPr>
                <w:lang w:val="en-GB"/>
              </w:rPr>
              <w:t xml:space="preserve">Curriculum plans show that </w:t>
            </w:r>
            <w:r w:rsidR="00FA6545" w:rsidRPr="00F10A19">
              <w:rPr>
                <w:lang w:val="en-GB"/>
              </w:rPr>
              <w:t>our</w:t>
            </w:r>
            <w:r w:rsidR="00BC73E0" w:rsidRPr="00F10A19">
              <w:rPr>
                <w:lang w:val="en-GB"/>
              </w:rPr>
              <w:t xml:space="preserve"> curriculum is </w:t>
            </w:r>
            <w:r w:rsidR="009265D1">
              <w:rPr>
                <w:lang w:val="en-GB"/>
              </w:rPr>
              <w:t>engaging</w:t>
            </w:r>
            <w:r w:rsidR="00BC73E0" w:rsidRPr="00F10A19">
              <w:rPr>
                <w:lang w:val="en-GB"/>
              </w:rPr>
              <w:t>, well-planned and sequenced across the school</w:t>
            </w:r>
          </w:p>
          <w:p w14:paraId="631009AB" w14:textId="77777777" w:rsidR="00487682" w:rsidRPr="00F10A19" w:rsidRDefault="00FA6545" w:rsidP="00736CDC">
            <w:pPr>
              <w:pStyle w:val="7Tablecopybulleted"/>
              <w:rPr>
                <w:lang w:val="en-GB"/>
              </w:rPr>
            </w:pPr>
            <w:r w:rsidRPr="00F10A19">
              <w:rPr>
                <w:lang w:val="en-GB"/>
              </w:rPr>
              <w:t>Pupil</w:t>
            </w:r>
            <w:r w:rsidR="00F10A19" w:rsidRPr="00F10A19">
              <w:rPr>
                <w:lang w:val="en-GB"/>
              </w:rPr>
              <w:t xml:space="preserve"> </w:t>
            </w:r>
            <w:r w:rsidR="00FC4F7F" w:rsidRPr="00F10A19">
              <w:rPr>
                <w:lang w:val="en-GB"/>
              </w:rPr>
              <w:t xml:space="preserve">book </w:t>
            </w:r>
            <w:r w:rsidRPr="00F10A19">
              <w:rPr>
                <w:lang w:val="en-GB"/>
              </w:rPr>
              <w:t>scrutinies</w:t>
            </w:r>
            <w:r w:rsidR="00F10A19" w:rsidRPr="00F10A19">
              <w:rPr>
                <w:lang w:val="en-GB"/>
              </w:rPr>
              <w:t xml:space="preserve"> show that plans are </w:t>
            </w:r>
            <w:r w:rsidR="00FC4F7F" w:rsidRPr="00F10A19">
              <w:rPr>
                <w:lang w:val="en-GB"/>
              </w:rPr>
              <w:t>followed and</w:t>
            </w:r>
            <w:r w:rsidRPr="00F10A19">
              <w:rPr>
                <w:lang w:val="en-GB"/>
              </w:rPr>
              <w:t xml:space="preserve"> </w:t>
            </w:r>
            <w:r w:rsidR="00FC4F7F" w:rsidRPr="00F10A19">
              <w:rPr>
                <w:lang w:val="en-GB"/>
              </w:rPr>
              <w:t>that pupils gain foundational k</w:t>
            </w:r>
            <w:r w:rsidR="00F10A19" w:rsidRPr="00F10A19">
              <w:rPr>
                <w:lang w:val="en-GB"/>
              </w:rPr>
              <w:t xml:space="preserve">nowledge and skills through their time at </w:t>
            </w:r>
            <w:proofErr w:type="spellStart"/>
            <w:r w:rsidR="00F10A19" w:rsidRPr="00F10A19">
              <w:rPr>
                <w:lang w:val="en-GB"/>
              </w:rPr>
              <w:t>Tweseldown</w:t>
            </w:r>
            <w:proofErr w:type="spellEnd"/>
            <w:r w:rsidR="00F10A19" w:rsidRPr="00F10A19">
              <w:rPr>
                <w:lang w:val="en-GB"/>
              </w:rPr>
              <w:t xml:space="preserve"> </w:t>
            </w:r>
          </w:p>
          <w:p w14:paraId="794FD642" w14:textId="77777777" w:rsidR="00F10A19" w:rsidRPr="00F10A19" w:rsidRDefault="00F10A19" w:rsidP="00736CDC">
            <w:pPr>
              <w:pStyle w:val="7Tablecopybulleted"/>
              <w:rPr>
                <w:lang w:val="en-GB"/>
              </w:rPr>
            </w:pPr>
            <w:r w:rsidRPr="00F10A19">
              <w:rPr>
                <w:lang w:val="en-GB"/>
              </w:rPr>
              <w:t>AFL ensures that pupils are taught what they require and therefore differences may be seen between classes or even within classes</w:t>
            </w:r>
          </w:p>
          <w:p w14:paraId="06DBACD3" w14:textId="1DECA1EB" w:rsidR="00BC73E0" w:rsidRPr="00F10A19" w:rsidRDefault="00FA6545" w:rsidP="00736CDC">
            <w:pPr>
              <w:pStyle w:val="7Tablecopybulleted"/>
              <w:rPr>
                <w:lang w:val="en-GB"/>
              </w:rPr>
            </w:pPr>
            <w:r w:rsidRPr="00F10A19">
              <w:rPr>
                <w:lang w:val="en-GB"/>
              </w:rPr>
              <w:t>Our CPD programme is effective and</w:t>
            </w:r>
            <w:r w:rsidR="00BC73E0" w:rsidRPr="00F10A19">
              <w:rPr>
                <w:lang w:val="en-GB"/>
              </w:rPr>
              <w:t xml:space="preserve"> allows teachers to gain the expertise </w:t>
            </w:r>
            <w:r w:rsidR="00F10A19" w:rsidRPr="00F10A19">
              <w:rPr>
                <w:lang w:val="en-GB"/>
              </w:rPr>
              <w:t xml:space="preserve">they need </w:t>
            </w:r>
            <w:r w:rsidR="00550065">
              <w:rPr>
                <w:lang w:val="en-GB"/>
              </w:rPr>
              <w:t>to develop their practice.</w:t>
            </w:r>
            <w:r w:rsidR="00E338FC" w:rsidRPr="00F10A19">
              <w:rPr>
                <w:lang w:val="en-GB"/>
              </w:rPr>
              <w:t xml:space="preserve"> </w:t>
            </w:r>
          </w:p>
          <w:p w14:paraId="26DE280D" w14:textId="44516343" w:rsidR="00936EDE" w:rsidRDefault="00FA6545" w:rsidP="001945E6">
            <w:pPr>
              <w:pStyle w:val="7Tablecopybulleted"/>
              <w:rPr>
                <w:lang w:val="en-GB"/>
              </w:rPr>
            </w:pPr>
            <w:r w:rsidRPr="00F10A19">
              <w:rPr>
                <w:lang w:val="en-GB"/>
              </w:rPr>
              <w:t>Pupils are effectively supported to</w:t>
            </w:r>
            <w:r w:rsidR="00BC73E0" w:rsidRPr="00F10A19">
              <w:rPr>
                <w:lang w:val="en-GB"/>
              </w:rPr>
              <w:t xml:space="preserve"> gain foundational </w:t>
            </w:r>
            <w:proofErr w:type="gramStart"/>
            <w:r w:rsidR="00BC73E0" w:rsidRPr="00F10A19">
              <w:rPr>
                <w:lang w:val="en-GB"/>
              </w:rPr>
              <w:t>knowledge</w:t>
            </w:r>
            <w:proofErr w:type="gramEnd"/>
            <w:r w:rsidR="006748A3">
              <w:rPr>
                <w:lang w:val="en-GB"/>
              </w:rPr>
              <w:t xml:space="preserve"> and this is built upon year after year</w:t>
            </w:r>
            <w:r w:rsidR="000E6D29">
              <w:rPr>
                <w:lang w:val="en-GB"/>
              </w:rPr>
              <w:t xml:space="preserve">. Assessment data and EOY </w:t>
            </w:r>
            <w:r w:rsidR="00936EDE">
              <w:rPr>
                <w:lang w:val="en-GB"/>
              </w:rPr>
              <w:t xml:space="preserve">data </w:t>
            </w:r>
            <w:proofErr w:type="gramStart"/>
            <w:r w:rsidR="00936EDE">
              <w:rPr>
                <w:lang w:val="en-GB"/>
              </w:rPr>
              <w:t>illustrates</w:t>
            </w:r>
            <w:proofErr w:type="gramEnd"/>
            <w:r w:rsidR="00936EDE">
              <w:rPr>
                <w:lang w:val="en-GB"/>
              </w:rPr>
              <w:t xml:space="preserve"> this</w:t>
            </w:r>
            <w:r w:rsidR="00EC7199">
              <w:rPr>
                <w:lang w:val="en-GB"/>
              </w:rPr>
              <w:t xml:space="preserve">. </w:t>
            </w:r>
          </w:p>
          <w:p w14:paraId="70667555" w14:textId="504FAB47" w:rsidR="00BC73E0" w:rsidRDefault="00BC73E0" w:rsidP="00736CDC">
            <w:pPr>
              <w:pStyle w:val="7Tablecopybulleted"/>
              <w:rPr>
                <w:lang w:val="en-GB"/>
              </w:rPr>
            </w:pPr>
            <w:r w:rsidRPr="00F10A19">
              <w:rPr>
                <w:lang w:val="en-GB"/>
              </w:rPr>
              <w:t>EH</w:t>
            </w:r>
            <w:r w:rsidR="00A67C23" w:rsidRPr="00F10A19">
              <w:rPr>
                <w:lang w:val="en-GB"/>
              </w:rPr>
              <w:t>C</w:t>
            </w:r>
            <w:r w:rsidR="00F10A19" w:rsidRPr="00F10A19">
              <w:rPr>
                <w:lang w:val="en-GB"/>
              </w:rPr>
              <w:t>Ps</w:t>
            </w:r>
            <w:r w:rsidRPr="00F10A19">
              <w:rPr>
                <w:lang w:val="en-GB"/>
              </w:rPr>
              <w:t xml:space="preserve"> are used to carefully adapt the curriculum and teaching for all pupils</w:t>
            </w:r>
            <w:r w:rsidR="00E338FC" w:rsidRPr="00F10A19">
              <w:rPr>
                <w:lang w:val="en-GB"/>
              </w:rPr>
              <w:t>. Pupil progress meetings show that curriculum a</w:t>
            </w:r>
            <w:r w:rsidR="00F10A19" w:rsidRPr="00F10A19">
              <w:rPr>
                <w:lang w:val="en-GB"/>
              </w:rPr>
              <w:t>daptations</w:t>
            </w:r>
            <w:r w:rsidR="00D3596E">
              <w:rPr>
                <w:lang w:val="en-GB"/>
              </w:rPr>
              <w:t xml:space="preserve"> and support by </w:t>
            </w:r>
            <w:proofErr w:type="gramStart"/>
            <w:r w:rsidR="00D3596E">
              <w:rPr>
                <w:lang w:val="en-GB"/>
              </w:rPr>
              <w:t>ATs</w:t>
            </w:r>
            <w:r w:rsidR="00F80D03">
              <w:rPr>
                <w:lang w:val="en-GB"/>
              </w:rPr>
              <w:t xml:space="preserve">, </w:t>
            </w:r>
            <w:r w:rsidR="00F10A19" w:rsidRPr="00F10A19">
              <w:rPr>
                <w:lang w:val="en-GB"/>
              </w:rPr>
              <w:t xml:space="preserve"> detailed</w:t>
            </w:r>
            <w:proofErr w:type="gramEnd"/>
            <w:r w:rsidR="00F10A19" w:rsidRPr="00F10A19">
              <w:rPr>
                <w:lang w:val="en-GB"/>
              </w:rPr>
              <w:t xml:space="preserve"> in EHCPs</w:t>
            </w:r>
            <w:r w:rsidR="00E338FC" w:rsidRPr="00F10A19">
              <w:rPr>
                <w:lang w:val="en-GB"/>
              </w:rPr>
              <w:t xml:space="preserve"> </w:t>
            </w:r>
            <w:r w:rsidR="00760EB1" w:rsidRPr="00F10A19">
              <w:rPr>
                <w:lang w:val="en-GB"/>
              </w:rPr>
              <w:t>lead to</w:t>
            </w:r>
            <w:r w:rsidR="00E338FC" w:rsidRPr="00F10A19">
              <w:rPr>
                <w:lang w:val="en-GB"/>
              </w:rPr>
              <w:t xml:space="preserve"> meaningful and measurable progress for individual pupils</w:t>
            </w:r>
          </w:p>
          <w:p w14:paraId="25B03D2F" w14:textId="7E81F83D" w:rsidR="00115841" w:rsidRDefault="00115841" w:rsidP="00736CDC">
            <w:pPr>
              <w:pStyle w:val="7Tablecopybulleted"/>
              <w:rPr>
                <w:lang w:val="en-GB"/>
              </w:rPr>
            </w:pPr>
            <w:r>
              <w:rPr>
                <w:lang w:val="en-GB"/>
              </w:rPr>
              <w:t>Teaching of rea</w:t>
            </w:r>
            <w:r w:rsidR="00B60B74">
              <w:rPr>
                <w:lang w:val="en-GB"/>
              </w:rPr>
              <w:t>ding and phonics is prioritised</w:t>
            </w:r>
            <w:r w:rsidR="0064324A">
              <w:rPr>
                <w:lang w:val="en-GB"/>
              </w:rPr>
              <w:t xml:space="preserve"> </w:t>
            </w:r>
            <w:proofErr w:type="gramStart"/>
            <w:r w:rsidR="0064324A">
              <w:rPr>
                <w:lang w:val="en-GB"/>
              </w:rPr>
              <w:t>daily</w:t>
            </w:r>
            <w:r w:rsidR="00B60B74">
              <w:rPr>
                <w:lang w:val="en-GB"/>
              </w:rPr>
              <w:t>,</w:t>
            </w:r>
            <w:proofErr w:type="gramEnd"/>
            <w:r w:rsidR="00B60B74">
              <w:rPr>
                <w:lang w:val="en-GB"/>
              </w:rPr>
              <w:t xml:space="preserve"> confidence and enjoyment </w:t>
            </w:r>
            <w:r w:rsidR="0064324A">
              <w:rPr>
                <w:lang w:val="en-GB"/>
              </w:rPr>
              <w:t xml:space="preserve">is key </w:t>
            </w:r>
            <w:r w:rsidR="00B60B74">
              <w:rPr>
                <w:lang w:val="en-GB"/>
              </w:rPr>
              <w:t>using Bug Club Synthetic Phonics</w:t>
            </w:r>
            <w:r w:rsidR="0064324A">
              <w:rPr>
                <w:lang w:val="en-GB"/>
              </w:rPr>
              <w:t xml:space="preserve">. Year 2 pupils </w:t>
            </w:r>
            <w:r w:rsidR="00893EC3">
              <w:rPr>
                <w:lang w:val="en-GB"/>
              </w:rPr>
              <w:t xml:space="preserve">are currently receiving 2 sessions </w:t>
            </w:r>
            <w:r w:rsidR="00A57A74">
              <w:rPr>
                <w:lang w:val="en-GB"/>
              </w:rPr>
              <w:t xml:space="preserve">of phonics </w:t>
            </w:r>
            <w:r w:rsidR="00893EC3">
              <w:rPr>
                <w:lang w:val="en-GB"/>
              </w:rPr>
              <w:t>a day</w:t>
            </w:r>
            <w:r w:rsidR="007E2A0D">
              <w:rPr>
                <w:lang w:val="en-GB"/>
              </w:rPr>
              <w:t>. P</w:t>
            </w:r>
            <w:r w:rsidR="00A93DD5">
              <w:rPr>
                <w:lang w:val="en-GB"/>
              </w:rPr>
              <w:t xml:space="preserve">upils who failed are also receiving additional phonics </w:t>
            </w:r>
            <w:r w:rsidR="00BB56BC">
              <w:rPr>
                <w:lang w:val="en-GB"/>
              </w:rPr>
              <w:t>in small groups specifically working on split vowel digraphs, digraphs and trigraphs</w:t>
            </w:r>
          </w:p>
          <w:p w14:paraId="7527FEED" w14:textId="77777777" w:rsidR="00DC443B" w:rsidRDefault="00DC443B" w:rsidP="00736CDC">
            <w:pPr>
              <w:pStyle w:val="7Tablecopybulleted"/>
              <w:rPr>
                <w:lang w:val="en-GB"/>
              </w:rPr>
            </w:pPr>
            <w:r>
              <w:rPr>
                <w:lang w:val="en-GB"/>
              </w:rPr>
              <w:t>Highly responsive teaching is in place which ensures pupils receive the knowledge and skills to be successful building upon prior knowledge</w:t>
            </w:r>
          </w:p>
          <w:p w14:paraId="1A6BB58C" w14:textId="7E6D44C6" w:rsidR="00DC443B" w:rsidRDefault="00DC443B" w:rsidP="00736CDC">
            <w:pPr>
              <w:pStyle w:val="7Tablecopybulleted"/>
              <w:rPr>
                <w:lang w:val="en-GB"/>
              </w:rPr>
            </w:pPr>
            <w:r>
              <w:rPr>
                <w:lang w:val="en-GB"/>
              </w:rPr>
              <w:t xml:space="preserve">All adults are deployed effectively to enable all pupils to access </w:t>
            </w:r>
            <w:proofErr w:type="gramStart"/>
            <w:r>
              <w:rPr>
                <w:lang w:val="en-GB"/>
              </w:rPr>
              <w:t>high quality</w:t>
            </w:r>
            <w:proofErr w:type="gramEnd"/>
            <w:r>
              <w:rPr>
                <w:lang w:val="en-GB"/>
              </w:rPr>
              <w:t xml:space="preserve"> teaching and have </w:t>
            </w:r>
            <w:r w:rsidR="00437C5D">
              <w:rPr>
                <w:lang w:val="en-GB"/>
              </w:rPr>
              <w:t xml:space="preserve">tailored </w:t>
            </w:r>
            <w:r>
              <w:rPr>
                <w:lang w:val="en-GB"/>
              </w:rPr>
              <w:t xml:space="preserve">CPD </w:t>
            </w:r>
            <w:r w:rsidR="00437C5D">
              <w:rPr>
                <w:lang w:val="en-GB"/>
              </w:rPr>
              <w:t xml:space="preserve">to enhance T&amp;L supported </w:t>
            </w:r>
            <w:r w:rsidR="003E4FAB">
              <w:rPr>
                <w:lang w:val="en-GB"/>
              </w:rPr>
              <w:t>underpinned by</w:t>
            </w:r>
            <w:r>
              <w:rPr>
                <w:lang w:val="en-GB"/>
              </w:rPr>
              <w:t xml:space="preserve"> appraisal</w:t>
            </w:r>
            <w:r w:rsidR="003E4FAB">
              <w:rPr>
                <w:lang w:val="en-GB"/>
              </w:rPr>
              <w:t xml:space="preserve"> targets</w:t>
            </w:r>
            <w:r>
              <w:rPr>
                <w:lang w:val="en-GB"/>
              </w:rPr>
              <w:t xml:space="preserve"> to understand how to identify and remove barriers to learning</w:t>
            </w:r>
          </w:p>
          <w:p w14:paraId="3120819E" w14:textId="433DF4B0" w:rsidR="00DC443B" w:rsidRPr="00A06B1C" w:rsidRDefault="00DC443B" w:rsidP="00736CDC">
            <w:pPr>
              <w:pStyle w:val="7Tablecopybulleted"/>
              <w:rPr>
                <w:lang w:val="en-GB"/>
              </w:rPr>
            </w:pPr>
            <w:r>
              <w:rPr>
                <w:lang w:val="en-GB"/>
              </w:rPr>
              <w:t>Reasonable adjustments are made to ensure equity not equality to meet pupils with highly complex needs</w:t>
            </w:r>
          </w:p>
        </w:tc>
      </w:tr>
      <w:tr w:rsidR="00487682" w:rsidRPr="00A06B1C" w14:paraId="7ADB6DDD" w14:textId="77777777" w:rsidTr="008D3399">
        <w:tc>
          <w:tcPr>
            <w:tcW w:w="7485" w:type="dxa"/>
            <w:gridSpan w:val="2"/>
            <w:tcMar>
              <w:top w:w="113" w:type="dxa"/>
              <w:bottom w:w="113" w:type="dxa"/>
            </w:tcMar>
          </w:tcPr>
          <w:p w14:paraId="34C562B8" w14:textId="77777777" w:rsidR="00487682" w:rsidRPr="00A06B1C" w:rsidRDefault="00487682" w:rsidP="00736CDC">
            <w:pPr>
              <w:pStyle w:val="7Tablecopybulleted"/>
              <w:numPr>
                <w:ilvl w:val="0"/>
                <w:numId w:val="0"/>
              </w:numPr>
              <w:rPr>
                <w:lang w:val="en-GB"/>
              </w:rPr>
            </w:pPr>
            <w:r w:rsidRPr="00A06B1C">
              <w:rPr>
                <w:lang w:val="en-GB"/>
              </w:rPr>
              <w:t>Actions from previous year:</w:t>
            </w:r>
          </w:p>
          <w:p w14:paraId="737CC9C4" w14:textId="77777777" w:rsidR="00E93F74" w:rsidRPr="00E93F74" w:rsidRDefault="00E93F74" w:rsidP="00E93F74">
            <w:pPr>
              <w:pStyle w:val="7Tablebodycopy"/>
              <w:numPr>
                <w:ilvl w:val="0"/>
                <w:numId w:val="16"/>
              </w:numPr>
              <w:rPr>
                <w:lang w:val="en-GB"/>
              </w:rPr>
            </w:pPr>
            <w:r w:rsidRPr="00E93F74">
              <w:rPr>
                <w:lang w:val="en-GB"/>
              </w:rPr>
              <w:t>Continue to use assessment effectively to inform T&amp;L and therefore ensure that it meets the needs of every pupil within a class</w:t>
            </w:r>
          </w:p>
          <w:p w14:paraId="155564DC" w14:textId="77777777" w:rsidR="00E93F74" w:rsidRPr="00E93F74" w:rsidRDefault="00E93F74" w:rsidP="00E93F74">
            <w:pPr>
              <w:pStyle w:val="7Tablebodycopy"/>
              <w:numPr>
                <w:ilvl w:val="0"/>
                <w:numId w:val="16"/>
              </w:numPr>
              <w:rPr>
                <w:lang w:val="en-GB"/>
              </w:rPr>
            </w:pPr>
            <w:r w:rsidRPr="00E93F74">
              <w:rPr>
                <w:lang w:val="en-GB"/>
              </w:rPr>
              <w:t>CTs to present information in an engaging way to capture and hold the attention of all pupils</w:t>
            </w:r>
          </w:p>
          <w:p w14:paraId="080AFAC1" w14:textId="77777777" w:rsidR="00E93F74" w:rsidRPr="00E93F74" w:rsidRDefault="00E93F74" w:rsidP="00E93F74">
            <w:pPr>
              <w:pStyle w:val="7Tablebodycopy"/>
              <w:numPr>
                <w:ilvl w:val="0"/>
                <w:numId w:val="16"/>
              </w:numPr>
              <w:rPr>
                <w:lang w:val="en-GB"/>
              </w:rPr>
            </w:pPr>
            <w:r w:rsidRPr="00E93F74">
              <w:rPr>
                <w:lang w:val="en-GB"/>
              </w:rPr>
              <w:t>CTs clearly know starting points of each pupil</w:t>
            </w:r>
          </w:p>
          <w:p w14:paraId="284285BF" w14:textId="77777777" w:rsidR="00E93F74" w:rsidRPr="00E93F74" w:rsidRDefault="00E93F74" w:rsidP="00E93F74">
            <w:pPr>
              <w:pStyle w:val="7Tablebodycopy"/>
              <w:numPr>
                <w:ilvl w:val="0"/>
                <w:numId w:val="16"/>
              </w:numPr>
              <w:rPr>
                <w:lang w:val="en-GB"/>
              </w:rPr>
            </w:pPr>
            <w:r w:rsidRPr="00E93F74">
              <w:rPr>
                <w:lang w:val="en-GB"/>
              </w:rPr>
              <w:t>Challenge for GDS pupils ensuring 30% achieve GDS in every year group</w:t>
            </w:r>
          </w:p>
          <w:p w14:paraId="5FE5AAB2" w14:textId="1B11BCBE" w:rsidR="00487682" w:rsidRPr="00A06B1C" w:rsidRDefault="00E93F74" w:rsidP="00E93F74">
            <w:pPr>
              <w:pStyle w:val="7Tablebodycopy"/>
              <w:numPr>
                <w:ilvl w:val="0"/>
                <w:numId w:val="16"/>
              </w:numPr>
              <w:rPr>
                <w:lang w:val="en-GB"/>
              </w:rPr>
            </w:pPr>
            <w:r w:rsidRPr="00E93F74">
              <w:rPr>
                <w:rFonts w:eastAsia="Times New Roman" w:cs="Arial"/>
                <w:szCs w:val="20"/>
                <w:lang w:eastAsia="en-GB"/>
              </w:rPr>
              <w:t>Enhance curriculum sequencing; boost pedagogical consistency</w:t>
            </w:r>
          </w:p>
        </w:tc>
        <w:tc>
          <w:tcPr>
            <w:tcW w:w="7257" w:type="dxa"/>
          </w:tcPr>
          <w:p w14:paraId="08D26030" w14:textId="77777777" w:rsidR="00487682" w:rsidRPr="00A06B1C" w:rsidRDefault="00487682" w:rsidP="00736CDC">
            <w:pPr>
              <w:pStyle w:val="7Tablebodycopy"/>
              <w:rPr>
                <w:lang w:val="en-GB"/>
              </w:rPr>
            </w:pPr>
            <w:r w:rsidRPr="00A06B1C">
              <w:rPr>
                <w:lang w:val="en-GB"/>
              </w:rPr>
              <w:t>Impact of actions:</w:t>
            </w:r>
          </w:p>
          <w:p w14:paraId="587B009B" w14:textId="627DE507" w:rsidR="005458C2" w:rsidRPr="005458C2" w:rsidRDefault="005458C2" w:rsidP="005458C2">
            <w:pPr>
              <w:pStyle w:val="7Tablebodycopy"/>
              <w:numPr>
                <w:ilvl w:val="0"/>
                <w:numId w:val="16"/>
              </w:numPr>
              <w:rPr>
                <w:lang w:val="en-GB"/>
              </w:rPr>
            </w:pPr>
            <w:r w:rsidRPr="005458C2">
              <w:rPr>
                <w:lang w:val="en-GB"/>
              </w:rPr>
              <w:t>Teaching is precisely matched to pupils' needs and starting points</w:t>
            </w:r>
            <w:r w:rsidR="00EB4251">
              <w:rPr>
                <w:lang w:val="en-GB"/>
              </w:rPr>
              <w:t>, individuals AFL is accounted for</w:t>
            </w:r>
            <w:r w:rsidRPr="005458C2">
              <w:rPr>
                <w:lang w:val="en-GB"/>
              </w:rPr>
              <w:t xml:space="preserve">. </w:t>
            </w:r>
          </w:p>
          <w:p w14:paraId="01D3181F" w14:textId="17BCE0F7" w:rsidR="005458C2" w:rsidRPr="005458C2" w:rsidRDefault="005458C2" w:rsidP="005458C2">
            <w:pPr>
              <w:pStyle w:val="7Tablebodycopy"/>
              <w:numPr>
                <w:ilvl w:val="0"/>
                <w:numId w:val="16"/>
              </w:numPr>
              <w:rPr>
                <w:lang w:val="en-GB"/>
              </w:rPr>
            </w:pPr>
            <w:r w:rsidRPr="005458C2">
              <w:rPr>
                <w:lang w:val="en-GB"/>
              </w:rPr>
              <w:t xml:space="preserve">Gaps in learning are identified and addressed quickly. </w:t>
            </w:r>
          </w:p>
          <w:p w14:paraId="1A5120A0" w14:textId="6E88C011" w:rsidR="005458C2" w:rsidRPr="005458C2" w:rsidRDefault="005458C2" w:rsidP="005458C2">
            <w:pPr>
              <w:pStyle w:val="7Tablebodycopy"/>
              <w:numPr>
                <w:ilvl w:val="0"/>
                <w:numId w:val="16"/>
              </w:numPr>
              <w:rPr>
                <w:lang w:val="en-GB"/>
              </w:rPr>
            </w:pPr>
            <w:r w:rsidRPr="005458C2">
              <w:rPr>
                <w:lang w:val="en-GB"/>
              </w:rPr>
              <w:t xml:space="preserve">Pupils make good or better progress from their starting points. </w:t>
            </w:r>
          </w:p>
          <w:p w14:paraId="355D58EB" w14:textId="1A3175F2" w:rsidR="005458C2" w:rsidRPr="005458C2" w:rsidRDefault="005458C2" w:rsidP="005458C2">
            <w:pPr>
              <w:pStyle w:val="7Tablebodycopy"/>
              <w:numPr>
                <w:ilvl w:val="0"/>
                <w:numId w:val="16"/>
              </w:numPr>
              <w:rPr>
                <w:lang w:val="en-GB"/>
              </w:rPr>
            </w:pPr>
            <w:r w:rsidRPr="005458C2">
              <w:rPr>
                <w:lang w:val="en-GB"/>
              </w:rPr>
              <w:t>Attainment improve</w:t>
            </w:r>
            <w:r w:rsidR="00BB168B">
              <w:rPr>
                <w:lang w:val="en-GB"/>
              </w:rPr>
              <w:t>d</w:t>
            </w:r>
            <w:r w:rsidRPr="005458C2">
              <w:rPr>
                <w:lang w:val="en-GB"/>
              </w:rPr>
              <w:t xml:space="preserve"> across all year groups, particularly for disadvantaged pupils and those with SEND. </w:t>
            </w:r>
          </w:p>
          <w:p w14:paraId="41EFA6D9" w14:textId="652F8AE0" w:rsidR="0058235A" w:rsidRPr="0058235A" w:rsidRDefault="0058235A" w:rsidP="0058235A">
            <w:pPr>
              <w:pStyle w:val="7Tablebodycopy"/>
              <w:numPr>
                <w:ilvl w:val="0"/>
                <w:numId w:val="16"/>
              </w:numPr>
              <w:rPr>
                <w:lang w:val="en-GB"/>
              </w:rPr>
            </w:pPr>
            <w:r w:rsidRPr="0058235A">
              <w:rPr>
                <w:lang w:val="en-GB"/>
              </w:rPr>
              <w:lastRenderedPageBreak/>
              <w:t>Pupils demonstrate</w:t>
            </w:r>
            <w:r w:rsidR="00BB168B">
              <w:rPr>
                <w:lang w:val="en-GB"/>
              </w:rPr>
              <w:t>d</w:t>
            </w:r>
            <w:r w:rsidRPr="0058235A">
              <w:rPr>
                <w:lang w:val="en-GB"/>
              </w:rPr>
              <w:t xml:space="preserve"> high levels of engagement, participation and concentration. </w:t>
            </w:r>
          </w:p>
          <w:p w14:paraId="21E0978B" w14:textId="4B7D579F" w:rsidR="0058235A" w:rsidRPr="0058235A" w:rsidRDefault="0058235A" w:rsidP="0058235A">
            <w:pPr>
              <w:pStyle w:val="7Tablebodycopy"/>
              <w:numPr>
                <w:ilvl w:val="0"/>
                <w:numId w:val="16"/>
              </w:numPr>
              <w:rPr>
                <w:lang w:val="en-GB"/>
              </w:rPr>
            </w:pPr>
            <w:r w:rsidRPr="0058235A">
              <w:rPr>
                <w:lang w:val="en-GB"/>
              </w:rPr>
              <w:t>Learning behaviours improve</w:t>
            </w:r>
            <w:r w:rsidR="00BB168B">
              <w:rPr>
                <w:lang w:val="en-GB"/>
              </w:rPr>
              <w:t>d</w:t>
            </w:r>
            <w:r w:rsidRPr="0058235A">
              <w:rPr>
                <w:lang w:val="en-GB"/>
              </w:rPr>
              <w:t xml:space="preserve"> and off-task behaviour reduce</w:t>
            </w:r>
            <w:r w:rsidR="00BB168B">
              <w:rPr>
                <w:lang w:val="en-GB"/>
              </w:rPr>
              <w:t>d</w:t>
            </w:r>
            <w:r w:rsidRPr="0058235A">
              <w:rPr>
                <w:lang w:val="en-GB"/>
              </w:rPr>
              <w:t xml:space="preserve">. </w:t>
            </w:r>
          </w:p>
          <w:p w14:paraId="402278A0" w14:textId="19FF3927" w:rsidR="0058235A" w:rsidRPr="0058235A" w:rsidRDefault="0058235A" w:rsidP="0058235A">
            <w:pPr>
              <w:pStyle w:val="7Tablebodycopy"/>
              <w:numPr>
                <w:ilvl w:val="0"/>
                <w:numId w:val="16"/>
              </w:numPr>
              <w:rPr>
                <w:lang w:val="en-GB"/>
              </w:rPr>
            </w:pPr>
            <w:r w:rsidRPr="0058235A">
              <w:rPr>
                <w:lang w:val="en-GB"/>
              </w:rPr>
              <w:t>Pupils retain</w:t>
            </w:r>
            <w:r w:rsidR="00BB168B">
              <w:rPr>
                <w:lang w:val="en-GB"/>
              </w:rPr>
              <w:t>ed</w:t>
            </w:r>
            <w:r w:rsidRPr="0058235A">
              <w:rPr>
                <w:lang w:val="en-GB"/>
              </w:rPr>
              <w:t xml:space="preserve"> knowledge more effectively and reca</w:t>
            </w:r>
            <w:r w:rsidR="00C06429">
              <w:rPr>
                <w:lang w:val="en-GB"/>
              </w:rPr>
              <w:t>l</w:t>
            </w:r>
            <w:r w:rsidRPr="0058235A">
              <w:rPr>
                <w:lang w:val="en-GB"/>
              </w:rPr>
              <w:t>l</w:t>
            </w:r>
            <w:r w:rsidR="00C06429">
              <w:rPr>
                <w:lang w:val="en-GB"/>
              </w:rPr>
              <w:t>ed</w:t>
            </w:r>
            <w:r w:rsidRPr="0058235A">
              <w:rPr>
                <w:lang w:val="en-GB"/>
              </w:rPr>
              <w:t xml:space="preserve"> learning over time. </w:t>
            </w:r>
          </w:p>
          <w:p w14:paraId="057A76C2" w14:textId="45A74F1F" w:rsidR="0058235A" w:rsidRPr="0058235A" w:rsidRDefault="0058235A" w:rsidP="0058235A">
            <w:pPr>
              <w:pStyle w:val="7Tablebodycopy"/>
              <w:numPr>
                <w:ilvl w:val="0"/>
                <w:numId w:val="16"/>
              </w:numPr>
              <w:rPr>
                <w:lang w:val="en-GB"/>
              </w:rPr>
            </w:pPr>
            <w:r w:rsidRPr="0058235A">
              <w:rPr>
                <w:lang w:val="en-GB"/>
              </w:rPr>
              <w:t xml:space="preserve">Increased motivation and enjoyment lead to stronger progress and outcomes. </w:t>
            </w:r>
          </w:p>
          <w:p w14:paraId="3E98D6B5" w14:textId="04B34F22" w:rsidR="00627E01" w:rsidRPr="00627E01" w:rsidRDefault="00627E01" w:rsidP="00627E01">
            <w:pPr>
              <w:pStyle w:val="7Tablebodycopy"/>
              <w:numPr>
                <w:ilvl w:val="0"/>
                <w:numId w:val="16"/>
              </w:numPr>
              <w:rPr>
                <w:lang w:val="en-GB"/>
              </w:rPr>
            </w:pPr>
            <w:r w:rsidRPr="00627E01">
              <w:rPr>
                <w:lang w:val="en-GB"/>
              </w:rPr>
              <w:t xml:space="preserve">Learning </w:t>
            </w:r>
            <w:r w:rsidR="008D0781">
              <w:rPr>
                <w:lang w:val="en-GB"/>
              </w:rPr>
              <w:t>wa</w:t>
            </w:r>
            <w:r w:rsidRPr="00627E01">
              <w:rPr>
                <w:lang w:val="en-GB"/>
              </w:rPr>
              <w:t xml:space="preserve">s appropriately scaffolded from the outset. </w:t>
            </w:r>
          </w:p>
          <w:p w14:paraId="69E46AA0" w14:textId="3C93788E" w:rsidR="005A2CF0" w:rsidRPr="001E7B1B" w:rsidRDefault="00627E01" w:rsidP="001E7B1B">
            <w:pPr>
              <w:pStyle w:val="7Tablebodycopy"/>
              <w:numPr>
                <w:ilvl w:val="0"/>
                <w:numId w:val="16"/>
              </w:numPr>
              <w:rPr>
                <w:lang w:val="en-GB"/>
              </w:rPr>
            </w:pPr>
            <w:r w:rsidRPr="00627E01">
              <w:rPr>
                <w:lang w:val="en-GB"/>
              </w:rPr>
              <w:t xml:space="preserve">Misconceptions </w:t>
            </w:r>
            <w:r w:rsidR="008D0781">
              <w:rPr>
                <w:lang w:val="en-GB"/>
              </w:rPr>
              <w:t>were</w:t>
            </w:r>
            <w:r w:rsidRPr="00627E01">
              <w:rPr>
                <w:lang w:val="en-GB"/>
              </w:rPr>
              <w:t xml:space="preserve"> identified and addressed promptly. </w:t>
            </w:r>
          </w:p>
        </w:tc>
      </w:tr>
      <w:tr w:rsidR="00487682" w:rsidRPr="00A06B1C" w14:paraId="78E4310A" w14:textId="77777777" w:rsidTr="008D3399">
        <w:tc>
          <w:tcPr>
            <w:tcW w:w="2098" w:type="dxa"/>
            <w:tcMar>
              <w:top w:w="113" w:type="dxa"/>
              <w:bottom w:w="113" w:type="dxa"/>
            </w:tcMar>
          </w:tcPr>
          <w:p w14:paraId="4F12AD26" w14:textId="77777777" w:rsidR="00487682" w:rsidRPr="00A06B1C" w:rsidRDefault="00487682" w:rsidP="00736CDC">
            <w:pPr>
              <w:pStyle w:val="7Tablebodycopy"/>
              <w:rPr>
                <w:lang w:val="en-GB"/>
              </w:rPr>
            </w:pPr>
            <w:r w:rsidRPr="00A06B1C">
              <w:rPr>
                <w:lang w:val="en-GB"/>
              </w:rPr>
              <w:lastRenderedPageBreak/>
              <w:t>Areas for development</w:t>
            </w:r>
          </w:p>
        </w:tc>
        <w:tc>
          <w:tcPr>
            <w:tcW w:w="12644" w:type="dxa"/>
            <w:gridSpan w:val="2"/>
            <w:tcMar>
              <w:top w:w="113" w:type="dxa"/>
              <w:bottom w:w="113" w:type="dxa"/>
            </w:tcMar>
          </w:tcPr>
          <w:p w14:paraId="05DE4609" w14:textId="77777777" w:rsidR="00116409" w:rsidRPr="00116409" w:rsidRDefault="00116409" w:rsidP="00116409">
            <w:pPr>
              <w:pStyle w:val="7Tablecopybulleted"/>
              <w:numPr>
                <w:ilvl w:val="0"/>
                <w:numId w:val="38"/>
              </w:numPr>
              <w:rPr>
                <w:rFonts w:cs="Arial"/>
                <w:szCs w:val="20"/>
              </w:rPr>
            </w:pPr>
            <w:r w:rsidRPr="00116409">
              <w:rPr>
                <w:rFonts w:cs="Arial"/>
                <w:szCs w:val="20"/>
              </w:rPr>
              <w:t xml:space="preserve">Embed a consistent </w:t>
            </w:r>
            <w:proofErr w:type="gramStart"/>
            <w:r w:rsidRPr="00116409">
              <w:rPr>
                <w:rFonts w:cs="Arial"/>
                <w:szCs w:val="20"/>
              </w:rPr>
              <w:t>high quality</w:t>
            </w:r>
            <w:proofErr w:type="gramEnd"/>
            <w:r w:rsidRPr="00116409">
              <w:rPr>
                <w:rFonts w:cs="Arial"/>
                <w:szCs w:val="20"/>
              </w:rPr>
              <w:t xml:space="preserve"> approach to the teaching of writing</w:t>
            </w:r>
          </w:p>
          <w:p w14:paraId="3B317BCB" w14:textId="77777777" w:rsidR="00116409" w:rsidRPr="00116409" w:rsidRDefault="00116409" w:rsidP="00116409">
            <w:pPr>
              <w:pStyle w:val="7Tablecopybulleted"/>
              <w:numPr>
                <w:ilvl w:val="0"/>
                <w:numId w:val="38"/>
              </w:numPr>
              <w:rPr>
                <w:rFonts w:eastAsia="Times New Roman" w:cs="Arial"/>
                <w:szCs w:val="20"/>
                <w:lang w:eastAsia="en-GB"/>
              </w:rPr>
            </w:pPr>
            <w:r w:rsidRPr="00116409">
              <w:rPr>
                <w:rFonts w:eastAsia="Times New Roman" w:cs="Arial"/>
                <w:szCs w:val="20"/>
                <w:lang w:eastAsia="en-GB"/>
              </w:rPr>
              <w:t>Increase opportunities for talk, interactions and deep understanding by reducing low level recording in books</w:t>
            </w:r>
          </w:p>
          <w:p w14:paraId="7467013F" w14:textId="544E66B6" w:rsidR="00116409" w:rsidRPr="00116409" w:rsidRDefault="00116409" w:rsidP="00116409">
            <w:pPr>
              <w:pStyle w:val="7Tablecopybulleted"/>
              <w:numPr>
                <w:ilvl w:val="0"/>
                <w:numId w:val="38"/>
              </w:numPr>
              <w:rPr>
                <w:rFonts w:eastAsia="Times New Roman" w:cs="Arial"/>
                <w:szCs w:val="20"/>
                <w:lang w:eastAsia="en-GB"/>
              </w:rPr>
            </w:pPr>
            <w:r w:rsidRPr="00116409">
              <w:rPr>
                <w:rFonts w:eastAsia="Times New Roman" w:cs="Arial"/>
                <w:szCs w:val="20"/>
                <w:lang w:eastAsia="en-GB"/>
              </w:rPr>
              <w:t xml:space="preserve">Using assessment and data to </w:t>
            </w:r>
            <w:r w:rsidR="00375F80">
              <w:rPr>
                <w:rFonts w:eastAsia="Times New Roman" w:cs="Arial"/>
                <w:szCs w:val="20"/>
                <w:lang w:eastAsia="en-GB"/>
              </w:rPr>
              <w:t xml:space="preserve">further </w:t>
            </w:r>
            <w:r w:rsidRPr="00116409">
              <w:rPr>
                <w:rFonts w:eastAsia="Times New Roman" w:cs="Arial"/>
                <w:szCs w:val="20"/>
                <w:lang w:eastAsia="en-GB"/>
              </w:rPr>
              <w:t>inform adaptive teaching</w:t>
            </w:r>
          </w:p>
          <w:p w14:paraId="43E66602" w14:textId="1B465021" w:rsidR="00487682" w:rsidRPr="008515C4" w:rsidRDefault="00487682" w:rsidP="00116409">
            <w:pPr>
              <w:pStyle w:val="7Tablebodycopy"/>
              <w:rPr>
                <w:lang w:val="en-GB"/>
              </w:rPr>
            </w:pPr>
          </w:p>
        </w:tc>
      </w:tr>
    </w:tbl>
    <w:p w14:paraId="5BAE60FC" w14:textId="77777777" w:rsidR="00FA69C1" w:rsidRPr="00A06B1C" w:rsidRDefault="00FA69C1" w:rsidP="00FA69C1">
      <w:pPr>
        <w:rPr>
          <w:lang w:val="en-GB"/>
        </w:rPr>
      </w:pPr>
    </w:p>
    <w:p w14:paraId="4BCB92AA" w14:textId="77777777" w:rsidR="00FA69C1" w:rsidRPr="00A06B1C" w:rsidRDefault="00FA69C1" w:rsidP="00FA69C1">
      <w:pPr>
        <w:rPr>
          <w:lang w:val="en-GB"/>
        </w:rPr>
      </w:pPr>
    </w:p>
    <w:p w14:paraId="5BC66BE8" w14:textId="77777777" w:rsidR="008515C4" w:rsidRDefault="008515C4">
      <w:pPr>
        <w:rPr>
          <w:lang w:val="en-GB"/>
        </w:rPr>
      </w:pPr>
      <w:r>
        <w:rPr>
          <w:lang w:val="en-GB"/>
        </w:rPr>
        <w:br w:type="page"/>
      </w:r>
    </w:p>
    <w:tbl>
      <w:tblPr>
        <w:tblpPr w:leftFromText="180" w:rightFromText="180" w:vertAnchor="text" w:horzAnchor="margin" w:tblpY="-374"/>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2859"/>
        <w:gridCol w:w="9785"/>
      </w:tblGrid>
      <w:tr w:rsidR="008515C4" w:rsidRPr="00A06B1C" w14:paraId="268FF72A" w14:textId="77777777" w:rsidTr="008515C4">
        <w:tc>
          <w:tcPr>
            <w:tcW w:w="14742" w:type="dxa"/>
            <w:gridSpan w:val="3"/>
            <w:shd w:val="clear" w:color="auto" w:fill="DEEAF6"/>
            <w:tcMar>
              <w:top w:w="113" w:type="dxa"/>
              <w:bottom w:w="113" w:type="dxa"/>
            </w:tcMar>
          </w:tcPr>
          <w:p w14:paraId="66268F8D" w14:textId="49E9D009" w:rsidR="008515C4" w:rsidRDefault="008515C4" w:rsidP="008515C4">
            <w:pPr>
              <w:pStyle w:val="7Tablebodycopy"/>
              <w:rPr>
                <w:lang w:val="en-GB"/>
              </w:rPr>
            </w:pPr>
            <w:r>
              <w:rPr>
                <w:b/>
                <w:lang w:val="en-GB"/>
              </w:rPr>
              <w:lastRenderedPageBreak/>
              <w:t>ACHIEVEMENT</w:t>
            </w:r>
            <w:r w:rsidR="00284A3D">
              <w:rPr>
                <w:lang w:val="en-GB"/>
              </w:rPr>
              <w:t xml:space="preserve"> </w:t>
            </w:r>
            <w:r w:rsidR="00284A3D" w:rsidRPr="00284A3D">
              <w:rPr>
                <w:lang w:val="en-GB"/>
              </w:rPr>
              <w:t>–</w:t>
            </w:r>
            <w:r w:rsidRPr="00284A3D">
              <w:rPr>
                <w:lang w:val="en-GB"/>
              </w:rPr>
              <w:t xml:space="preserve"> ‘</w:t>
            </w:r>
            <w:r w:rsidR="005A5164">
              <w:rPr>
                <w:lang w:val="en-GB"/>
              </w:rPr>
              <w:t>expected</w:t>
            </w:r>
            <w:r w:rsidRPr="00284A3D">
              <w:rPr>
                <w:lang w:val="en-GB"/>
              </w:rPr>
              <w:t xml:space="preserve"> standard’</w:t>
            </w:r>
            <w:r>
              <w:rPr>
                <w:lang w:val="en-GB"/>
              </w:rPr>
              <w:t xml:space="preserve"> </w:t>
            </w:r>
          </w:p>
          <w:p w14:paraId="705E001E" w14:textId="77777777" w:rsidR="008515C4" w:rsidRDefault="008515C4" w:rsidP="008515C4">
            <w:pPr>
              <w:pStyle w:val="7Tablebodycopy"/>
              <w:rPr>
                <w:lang w:val="en-GB"/>
              </w:rPr>
            </w:pPr>
          </w:p>
          <w:p w14:paraId="61376E51" w14:textId="77777777" w:rsidR="008515C4" w:rsidRPr="00A06B1C" w:rsidRDefault="008515C4" w:rsidP="008515C4">
            <w:pPr>
              <w:pStyle w:val="7Tablebodycopy"/>
              <w:rPr>
                <w:lang w:val="en-GB"/>
              </w:rPr>
            </w:pPr>
            <w:r>
              <w:rPr>
                <w:lang w:val="en-GB"/>
              </w:rPr>
              <w:t>Previous Ofsted: Quality of Education: Good</w:t>
            </w:r>
          </w:p>
        </w:tc>
      </w:tr>
      <w:tr w:rsidR="008515C4" w:rsidRPr="00A06B1C" w14:paraId="4981A5A0" w14:textId="77777777" w:rsidTr="008515C4">
        <w:tc>
          <w:tcPr>
            <w:tcW w:w="2098" w:type="dxa"/>
            <w:tcMar>
              <w:top w:w="113" w:type="dxa"/>
              <w:bottom w:w="113" w:type="dxa"/>
            </w:tcMar>
          </w:tcPr>
          <w:p w14:paraId="7C09C2A6" w14:textId="77777777" w:rsidR="008515C4" w:rsidRPr="00A06B1C" w:rsidRDefault="008515C4" w:rsidP="008515C4">
            <w:pPr>
              <w:pStyle w:val="7Tablebodycopy"/>
              <w:rPr>
                <w:lang w:val="en-GB"/>
              </w:rPr>
            </w:pPr>
            <w:r w:rsidRPr="00A06B1C">
              <w:rPr>
                <w:lang w:val="en-GB"/>
              </w:rPr>
              <w:t xml:space="preserve">Strengths </w:t>
            </w:r>
          </w:p>
        </w:tc>
        <w:tc>
          <w:tcPr>
            <w:tcW w:w="12644" w:type="dxa"/>
            <w:gridSpan w:val="2"/>
            <w:tcMar>
              <w:top w:w="113" w:type="dxa"/>
              <w:bottom w:w="113" w:type="dxa"/>
            </w:tcMar>
          </w:tcPr>
          <w:p w14:paraId="1D7D4395" w14:textId="77777777" w:rsidR="008515C4" w:rsidRPr="00E33A2E" w:rsidRDefault="008515C4" w:rsidP="008515C4">
            <w:pPr>
              <w:pStyle w:val="7Tablecopybulleted"/>
              <w:numPr>
                <w:ilvl w:val="0"/>
                <w:numId w:val="0"/>
              </w:numPr>
              <w:ind w:left="340" w:hanging="170"/>
              <w:rPr>
                <w:highlight w:val="yellow"/>
                <w:lang w:val="en-GB"/>
              </w:rPr>
            </w:pPr>
          </w:p>
          <w:p w14:paraId="6996668B" w14:textId="77777777" w:rsidR="008515C4" w:rsidRDefault="008515C4" w:rsidP="008515C4">
            <w:pPr>
              <w:pStyle w:val="7Tablecopybulleted"/>
              <w:rPr>
                <w:lang w:val="en-GB"/>
              </w:rPr>
            </w:pPr>
            <w:r w:rsidRPr="007456F5">
              <w:rPr>
                <w:lang w:val="en-GB"/>
              </w:rPr>
              <w:t>Assessment data shows strong results and progress over time for all pupil groups</w:t>
            </w:r>
            <w:r>
              <w:rPr>
                <w:lang w:val="en-GB"/>
              </w:rPr>
              <w:t>. All pupils make progress from their starting points, the</w:t>
            </w:r>
            <w:r w:rsidR="00284A3D">
              <w:rPr>
                <w:lang w:val="en-GB"/>
              </w:rPr>
              <w:t>y</w:t>
            </w:r>
            <w:r>
              <w:rPr>
                <w:lang w:val="en-GB"/>
              </w:rPr>
              <w:t xml:space="preserve"> know more, remember more and can do more</w:t>
            </w:r>
          </w:p>
          <w:p w14:paraId="49E8E446" w14:textId="448DF94B" w:rsidR="008515C4" w:rsidRPr="007456F5" w:rsidRDefault="008515C4" w:rsidP="008515C4">
            <w:pPr>
              <w:pStyle w:val="7Tablecopybulleted"/>
              <w:rPr>
                <w:lang w:val="en-GB"/>
              </w:rPr>
            </w:pPr>
            <w:r>
              <w:rPr>
                <w:lang w:val="en-GB"/>
              </w:rPr>
              <w:t>Pupils read fluently due to a rigorous phonics delivery by all staff</w:t>
            </w:r>
            <w:r w:rsidR="008F7134">
              <w:rPr>
                <w:lang w:val="en-GB"/>
              </w:rPr>
              <w:t>.</w:t>
            </w:r>
            <w:r>
              <w:rPr>
                <w:lang w:val="en-GB"/>
              </w:rPr>
              <w:t xml:space="preserve"> All pupils read widely and often with </w:t>
            </w:r>
            <w:proofErr w:type="gramStart"/>
            <w:r>
              <w:rPr>
                <w:lang w:val="en-GB"/>
              </w:rPr>
              <w:t>age appropriate</w:t>
            </w:r>
            <w:proofErr w:type="gramEnd"/>
            <w:r>
              <w:rPr>
                <w:lang w:val="en-GB"/>
              </w:rPr>
              <w:t xml:space="preserve"> comprehension</w:t>
            </w:r>
          </w:p>
          <w:p w14:paraId="068A1BFD" w14:textId="15A19B73" w:rsidR="008515C4" w:rsidRPr="007456F5" w:rsidRDefault="008515C4" w:rsidP="008515C4">
            <w:pPr>
              <w:pStyle w:val="7Tablecopybulleted"/>
              <w:rPr>
                <w:lang w:val="en-GB"/>
              </w:rPr>
            </w:pPr>
            <w:r w:rsidRPr="007456F5">
              <w:rPr>
                <w:lang w:val="en-GB"/>
              </w:rPr>
              <w:t>Lesson observations, learning walks and book scrutinies show that our pupils develop the foundational knowledge and skills they need</w:t>
            </w:r>
            <w:r>
              <w:rPr>
                <w:lang w:val="en-GB"/>
              </w:rPr>
              <w:t xml:space="preserve"> and produce </w:t>
            </w:r>
            <w:proofErr w:type="gramStart"/>
            <w:r>
              <w:rPr>
                <w:lang w:val="en-GB"/>
              </w:rPr>
              <w:t>high quality</w:t>
            </w:r>
            <w:proofErr w:type="gramEnd"/>
            <w:r>
              <w:rPr>
                <w:lang w:val="en-GB"/>
              </w:rPr>
              <w:t xml:space="preserve"> work (as seen in books and commented in book sc</w:t>
            </w:r>
            <w:r w:rsidR="008F7134">
              <w:rPr>
                <w:lang w:val="en-GB"/>
              </w:rPr>
              <w:t>r</w:t>
            </w:r>
            <w:r>
              <w:rPr>
                <w:lang w:val="en-GB"/>
              </w:rPr>
              <w:t>utinies)</w:t>
            </w:r>
          </w:p>
          <w:p w14:paraId="7B60621E" w14:textId="77777777" w:rsidR="008515C4" w:rsidRPr="007456F5" w:rsidRDefault="008515C4" w:rsidP="008515C4">
            <w:pPr>
              <w:pStyle w:val="7Tablecopybulleted"/>
              <w:rPr>
                <w:lang w:val="en-GB"/>
              </w:rPr>
            </w:pPr>
            <w:r w:rsidRPr="007456F5">
              <w:rPr>
                <w:lang w:val="en-GB"/>
              </w:rPr>
              <w:t>Onward destination data shows that pupils are consistently well prepared for the next stage of education</w:t>
            </w:r>
          </w:p>
          <w:p w14:paraId="3BA1155B" w14:textId="6456AAF5" w:rsidR="009270C0" w:rsidRDefault="008515C4" w:rsidP="009270C0">
            <w:pPr>
              <w:pStyle w:val="7Tablecopybulleted"/>
              <w:rPr>
                <w:lang w:val="en-GB"/>
              </w:rPr>
            </w:pPr>
            <w:r w:rsidRPr="007456F5">
              <w:rPr>
                <w:lang w:val="en-GB"/>
              </w:rPr>
              <w:t xml:space="preserve">Disadvantaged pupils, those with SEND, those who are known to children’s social care, and those who face other barriers, are achieving well. They are developing detailed knowledge and skills and are producing high-quality work across the curriculum. </w:t>
            </w:r>
          </w:p>
          <w:p w14:paraId="43A11468" w14:textId="77777777" w:rsidR="001945E6" w:rsidRDefault="001945E6" w:rsidP="001945E6">
            <w:pPr>
              <w:pStyle w:val="7Tablecopybulleted"/>
              <w:rPr>
                <w:lang w:val="en-GB"/>
              </w:rPr>
            </w:pPr>
            <w:r w:rsidRPr="00F10A19">
              <w:rPr>
                <w:lang w:val="en-GB"/>
              </w:rPr>
              <w:t xml:space="preserve">Pupils are effectively supported to gain foundational </w:t>
            </w:r>
            <w:proofErr w:type="gramStart"/>
            <w:r w:rsidRPr="00F10A19">
              <w:rPr>
                <w:lang w:val="en-GB"/>
              </w:rPr>
              <w:t>knowledge</w:t>
            </w:r>
            <w:proofErr w:type="gramEnd"/>
            <w:r>
              <w:rPr>
                <w:lang w:val="en-GB"/>
              </w:rPr>
              <w:t xml:space="preserve"> and this is built upon year after year. Assessment data and EOY data </w:t>
            </w:r>
            <w:proofErr w:type="gramStart"/>
            <w:r>
              <w:rPr>
                <w:lang w:val="en-GB"/>
              </w:rPr>
              <w:t>illustrates</w:t>
            </w:r>
            <w:proofErr w:type="gramEnd"/>
            <w:r>
              <w:rPr>
                <w:lang w:val="en-GB"/>
              </w:rPr>
              <w:t xml:space="preserve"> this. Below is our data ARE+ Summer 2026</w:t>
            </w:r>
          </w:p>
          <w:tbl>
            <w:tblPr>
              <w:tblStyle w:val="TableGrid"/>
              <w:tblW w:w="0" w:type="auto"/>
              <w:tblInd w:w="340" w:type="dxa"/>
              <w:tblLook w:val="04A0" w:firstRow="1" w:lastRow="0" w:firstColumn="1" w:lastColumn="0" w:noHBand="0" w:noVBand="1"/>
            </w:tblPr>
            <w:tblGrid>
              <w:gridCol w:w="989"/>
              <w:gridCol w:w="1134"/>
              <w:gridCol w:w="1134"/>
              <w:gridCol w:w="1418"/>
            </w:tblGrid>
            <w:tr w:rsidR="001945E6" w14:paraId="494B032C" w14:textId="77777777" w:rsidTr="006F634D">
              <w:tc>
                <w:tcPr>
                  <w:tcW w:w="989" w:type="dxa"/>
                </w:tcPr>
                <w:p w14:paraId="1598A0AB" w14:textId="77777777" w:rsidR="001945E6" w:rsidRDefault="001945E6" w:rsidP="00E7267A">
                  <w:pPr>
                    <w:pStyle w:val="7Tablecopybulleted"/>
                    <w:framePr w:hSpace="180" w:wrap="around" w:vAnchor="text" w:hAnchor="margin" w:y="-374"/>
                    <w:numPr>
                      <w:ilvl w:val="0"/>
                      <w:numId w:val="0"/>
                    </w:numPr>
                    <w:rPr>
                      <w:lang w:val="en-GB"/>
                    </w:rPr>
                  </w:pPr>
                </w:p>
              </w:tc>
              <w:tc>
                <w:tcPr>
                  <w:tcW w:w="1134" w:type="dxa"/>
                </w:tcPr>
                <w:p w14:paraId="1B58789F" w14:textId="77777777" w:rsidR="001945E6" w:rsidRDefault="001945E6" w:rsidP="00E7267A">
                  <w:pPr>
                    <w:pStyle w:val="7Tablecopybulleted"/>
                    <w:framePr w:hSpace="180" w:wrap="around" w:vAnchor="text" w:hAnchor="margin" w:y="-374"/>
                    <w:numPr>
                      <w:ilvl w:val="0"/>
                      <w:numId w:val="0"/>
                    </w:numPr>
                    <w:rPr>
                      <w:lang w:val="en-GB"/>
                    </w:rPr>
                  </w:pPr>
                  <w:r>
                    <w:rPr>
                      <w:lang w:val="en-GB"/>
                    </w:rPr>
                    <w:t>Reading</w:t>
                  </w:r>
                </w:p>
              </w:tc>
              <w:tc>
                <w:tcPr>
                  <w:tcW w:w="1134" w:type="dxa"/>
                </w:tcPr>
                <w:p w14:paraId="2C181D97" w14:textId="77777777" w:rsidR="001945E6" w:rsidRDefault="001945E6" w:rsidP="00E7267A">
                  <w:pPr>
                    <w:pStyle w:val="7Tablecopybulleted"/>
                    <w:framePr w:hSpace="180" w:wrap="around" w:vAnchor="text" w:hAnchor="margin" w:y="-374"/>
                    <w:numPr>
                      <w:ilvl w:val="0"/>
                      <w:numId w:val="0"/>
                    </w:numPr>
                    <w:rPr>
                      <w:lang w:val="en-GB"/>
                    </w:rPr>
                  </w:pPr>
                  <w:r>
                    <w:rPr>
                      <w:lang w:val="en-GB"/>
                    </w:rPr>
                    <w:t>Writing</w:t>
                  </w:r>
                </w:p>
              </w:tc>
              <w:tc>
                <w:tcPr>
                  <w:tcW w:w="1418" w:type="dxa"/>
                </w:tcPr>
                <w:p w14:paraId="3433FBAE" w14:textId="77777777" w:rsidR="001945E6" w:rsidRDefault="001945E6" w:rsidP="00E7267A">
                  <w:pPr>
                    <w:pStyle w:val="7Tablecopybulleted"/>
                    <w:framePr w:hSpace="180" w:wrap="around" w:vAnchor="text" w:hAnchor="margin" w:y="-374"/>
                    <w:numPr>
                      <w:ilvl w:val="0"/>
                      <w:numId w:val="0"/>
                    </w:numPr>
                    <w:rPr>
                      <w:lang w:val="en-GB"/>
                    </w:rPr>
                  </w:pPr>
                  <w:r>
                    <w:rPr>
                      <w:lang w:val="en-GB"/>
                    </w:rPr>
                    <w:t>Maths</w:t>
                  </w:r>
                </w:p>
              </w:tc>
            </w:tr>
            <w:tr w:rsidR="001945E6" w14:paraId="59B5BF90" w14:textId="77777777" w:rsidTr="006F634D">
              <w:tc>
                <w:tcPr>
                  <w:tcW w:w="989" w:type="dxa"/>
                </w:tcPr>
                <w:p w14:paraId="5DC59B54" w14:textId="77777777" w:rsidR="001945E6" w:rsidRDefault="001945E6" w:rsidP="00E7267A">
                  <w:pPr>
                    <w:pStyle w:val="7Tablecopybulleted"/>
                    <w:framePr w:hSpace="180" w:wrap="around" w:vAnchor="text" w:hAnchor="margin" w:y="-374"/>
                    <w:numPr>
                      <w:ilvl w:val="0"/>
                      <w:numId w:val="0"/>
                    </w:numPr>
                    <w:rPr>
                      <w:lang w:val="en-GB"/>
                    </w:rPr>
                  </w:pPr>
                  <w:r>
                    <w:rPr>
                      <w:lang w:val="en-GB"/>
                    </w:rPr>
                    <w:t>Year R</w:t>
                  </w:r>
                </w:p>
              </w:tc>
              <w:tc>
                <w:tcPr>
                  <w:tcW w:w="1134" w:type="dxa"/>
                </w:tcPr>
                <w:p w14:paraId="00E4D863" w14:textId="77777777" w:rsidR="001945E6" w:rsidRDefault="001945E6" w:rsidP="00E7267A">
                  <w:pPr>
                    <w:pStyle w:val="7Tablecopybulleted"/>
                    <w:framePr w:hSpace="180" w:wrap="around" w:vAnchor="text" w:hAnchor="margin" w:y="-374"/>
                    <w:numPr>
                      <w:ilvl w:val="0"/>
                      <w:numId w:val="0"/>
                    </w:numPr>
                    <w:rPr>
                      <w:lang w:val="en-GB"/>
                    </w:rPr>
                  </w:pPr>
                  <w:r>
                    <w:rPr>
                      <w:lang w:val="en-GB"/>
                    </w:rPr>
                    <w:t>82%</w:t>
                  </w:r>
                </w:p>
              </w:tc>
              <w:tc>
                <w:tcPr>
                  <w:tcW w:w="1134" w:type="dxa"/>
                </w:tcPr>
                <w:p w14:paraId="664DEC89" w14:textId="77777777" w:rsidR="001945E6" w:rsidRDefault="001945E6" w:rsidP="00E7267A">
                  <w:pPr>
                    <w:pStyle w:val="7Tablecopybulleted"/>
                    <w:framePr w:hSpace="180" w:wrap="around" w:vAnchor="text" w:hAnchor="margin" w:y="-374"/>
                    <w:numPr>
                      <w:ilvl w:val="0"/>
                      <w:numId w:val="0"/>
                    </w:numPr>
                    <w:rPr>
                      <w:lang w:val="en-GB"/>
                    </w:rPr>
                  </w:pPr>
                  <w:r>
                    <w:rPr>
                      <w:lang w:val="en-GB"/>
                    </w:rPr>
                    <w:t>82%</w:t>
                  </w:r>
                </w:p>
              </w:tc>
              <w:tc>
                <w:tcPr>
                  <w:tcW w:w="1418" w:type="dxa"/>
                </w:tcPr>
                <w:p w14:paraId="567821CE" w14:textId="77777777" w:rsidR="001945E6" w:rsidRDefault="001945E6" w:rsidP="00E7267A">
                  <w:pPr>
                    <w:pStyle w:val="7Tablecopybulleted"/>
                    <w:framePr w:hSpace="180" w:wrap="around" w:vAnchor="text" w:hAnchor="margin" w:y="-374"/>
                    <w:numPr>
                      <w:ilvl w:val="0"/>
                      <w:numId w:val="0"/>
                    </w:numPr>
                    <w:rPr>
                      <w:lang w:val="en-GB"/>
                    </w:rPr>
                  </w:pPr>
                  <w:r>
                    <w:rPr>
                      <w:lang w:val="en-GB"/>
                    </w:rPr>
                    <w:t>89%</w:t>
                  </w:r>
                </w:p>
              </w:tc>
            </w:tr>
            <w:tr w:rsidR="001945E6" w14:paraId="1950B1D1" w14:textId="77777777" w:rsidTr="006F634D">
              <w:tc>
                <w:tcPr>
                  <w:tcW w:w="989" w:type="dxa"/>
                </w:tcPr>
                <w:p w14:paraId="2C82EE73" w14:textId="77777777" w:rsidR="001945E6" w:rsidRDefault="001945E6" w:rsidP="00E7267A">
                  <w:pPr>
                    <w:pStyle w:val="7Tablecopybulleted"/>
                    <w:framePr w:hSpace="180" w:wrap="around" w:vAnchor="text" w:hAnchor="margin" w:y="-374"/>
                    <w:numPr>
                      <w:ilvl w:val="0"/>
                      <w:numId w:val="0"/>
                    </w:numPr>
                    <w:rPr>
                      <w:lang w:val="en-GB"/>
                    </w:rPr>
                  </w:pPr>
                  <w:r>
                    <w:rPr>
                      <w:lang w:val="en-GB"/>
                    </w:rPr>
                    <w:t>Year 1</w:t>
                  </w:r>
                </w:p>
              </w:tc>
              <w:tc>
                <w:tcPr>
                  <w:tcW w:w="1134" w:type="dxa"/>
                </w:tcPr>
                <w:p w14:paraId="36028446" w14:textId="77777777" w:rsidR="001945E6" w:rsidRDefault="001945E6" w:rsidP="00E7267A">
                  <w:pPr>
                    <w:pStyle w:val="7Tablecopybulleted"/>
                    <w:framePr w:hSpace="180" w:wrap="around" w:vAnchor="text" w:hAnchor="margin" w:y="-374"/>
                    <w:numPr>
                      <w:ilvl w:val="0"/>
                      <w:numId w:val="0"/>
                    </w:numPr>
                    <w:rPr>
                      <w:lang w:val="en-GB"/>
                    </w:rPr>
                  </w:pPr>
                  <w:r>
                    <w:rPr>
                      <w:lang w:val="en-GB"/>
                    </w:rPr>
                    <w:t>71%</w:t>
                  </w:r>
                </w:p>
              </w:tc>
              <w:tc>
                <w:tcPr>
                  <w:tcW w:w="1134" w:type="dxa"/>
                </w:tcPr>
                <w:p w14:paraId="19994ABF" w14:textId="77777777" w:rsidR="001945E6" w:rsidRDefault="001945E6" w:rsidP="00E7267A">
                  <w:pPr>
                    <w:pStyle w:val="7Tablecopybulleted"/>
                    <w:framePr w:hSpace="180" w:wrap="around" w:vAnchor="text" w:hAnchor="margin" w:y="-374"/>
                    <w:numPr>
                      <w:ilvl w:val="0"/>
                      <w:numId w:val="0"/>
                    </w:numPr>
                    <w:rPr>
                      <w:lang w:val="en-GB"/>
                    </w:rPr>
                  </w:pPr>
                  <w:r>
                    <w:rPr>
                      <w:lang w:val="en-GB"/>
                    </w:rPr>
                    <w:t>72%</w:t>
                  </w:r>
                </w:p>
              </w:tc>
              <w:tc>
                <w:tcPr>
                  <w:tcW w:w="1418" w:type="dxa"/>
                </w:tcPr>
                <w:p w14:paraId="28D548A5" w14:textId="77777777" w:rsidR="001945E6" w:rsidRDefault="001945E6" w:rsidP="00E7267A">
                  <w:pPr>
                    <w:pStyle w:val="7Tablecopybulleted"/>
                    <w:framePr w:hSpace="180" w:wrap="around" w:vAnchor="text" w:hAnchor="margin" w:y="-374"/>
                    <w:numPr>
                      <w:ilvl w:val="0"/>
                      <w:numId w:val="0"/>
                    </w:numPr>
                    <w:rPr>
                      <w:lang w:val="en-GB"/>
                    </w:rPr>
                  </w:pPr>
                  <w:r>
                    <w:rPr>
                      <w:lang w:val="en-GB"/>
                    </w:rPr>
                    <w:t>85%</w:t>
                  </w:r>
                </w:p>
              </w:tc>
            </w:tr>
            <w:tr w:rsidR="001945E6" w14:paraId="63CFEA9A" w14:textId="77777777" w:rsidTr="006F634D">
              <w:tc>
                <w:tcPr>
                  <w:tcW w:w="989" w:type="dxa"/>
                </w:tcPr>
                <w:p w14:paraId="47C26A87" w14:textId="77777777" w:rsidR="001945E6" w:rsidRDefault="001945E6" w:rsidP="00E7267A">
                  <w:pPr>
                    <w:pStyle w:val="7Tablecopybulleted"/>
                    <w:framePr w:hSpace="180" w:wrap="around" w:vAnchor="text" w:hAnchor="margin" w:y="-374"/>
                    <w:numPr>
                      <w:ilvl w:val="0"/>
                      <w:numId w:val="0"/>
                    </w:numPr>
                    <w:rPr>
                      <w:lang w:val="en-GB"/>
                    </w:rPr>
                  </w:pPr>
                  <w:r>
                    <w:rPr>
                      <w:lang w:val="en-GB"/>
                    </w:rPr>
                    <w:t>Year 2</w:t>
                  </w:r>
                </w:p>
              </w:tc>
              <w:tc>
                <w:tcPr>
                  <w:tcW w:w="1134" w:type="dxa"/>
                </w:tcPr>
                <w:p w14:paraId="087DA173" w14:textId="77777777" w:rsidR="001945E6" w:rsidRDefault="001945E6" w:rsidP="00E7267A">
                  <w:pPr>
                    <w:pStyle w:val="7Tablecopybulleted"/>
                    <w:framePr w:hSpace="180" w:wrap="around" w:vAnchor="text" w:hAnchor="margin" w:y="-374"/>
                    <w:numPr>
                      <w:ilvl w:val="0"/>
                      <w:numId w:val="0"/>
                    </w:numPr>
                    <w:rPr>
                      <w:lang w:val="en-GB"/>
                    </w:rPr>
                  </w:pPr>
                  <w:r>
                    <w:rPr>
                      <w:lang w:val="en-GB"/>
                    </w:rPr>
                    <w:t>87%</w:t>
                  </w:r>
                </w:p>
              </w:tc>
              <w:tc>
                <w:tcPr>
                  <w:tcW w:w="1134" w:type="dxa"/>
                </w:tcPr>
                <w:p w14:paraId="56A77B8A" w14:textId="77777777" w:rsidR="001945E6" w:rsidRDefault="001945E6" w:rsidP="00E7267A">
                  <w:pPr>
                    <w:pStyle w:val="7Tablecopybulleted"/>
                    <w:framePr w:hSpace="180" w:wrap="around" w:vAnchor="text" w:hAnchor="margin" w:y="-374"/>
                    <w:numPr>
                      <w:ilvl w:val="0"/>
                      <w:numId w:val="0"/>
                    </w:numPr>
                    <w:rPr>
                      <w:lang w:val="en-GB"/>
                    </w:rPr>
                  </w:pPr>
                  <w:r>
                    <w:rPr>
                      <w:lang w:val="en-GB"/>
                    </w:rPr>
                    <w:t>81%</w:t>
                  </w:r>
                </w:p>
              </w:tc>
              <w:tc>
                <w:tcPr>
                  <w:tcW w:w="1418" w:type="dxa"/>
                </w:tcPr>
                <w:p w14:paraId="723B30E6" w14:textId="77777777" w:rsidR="001945E6" w:rsidRDefault="001945E6" w:rsidP="00E7267A">
                  <w:pPr>
                    <w:pStyle w:val="7Tablecopybulleted"/>
                    <w:framePr w:hSpace="180" w:wrap="around" w:vAnchor="text" w:hAnchor="margin" w:y="-374"/>
                    <w:numPr>
                      <w:ilvl w:val="0"/>
                      <w:numId w:val="0"/>
                    </w:numPr>
                    <w:rPr>
                      <w:lang w:val="en-GB"/>
                    </w:rPr>
                  </w:pPr>
                  <w:r>
                    <w:rPr>
                      <w:lang w:val="en-GB"/>
                    </w:rPr>
                    <w:t>83%</w:t>
                  </w:r>
                </w:p>
              </w:tc>
            </w:tr>
          </w:tbl>
          <w:p w14:paraId="606006ED" w14:textId="77777777" w:rsidR="001945E6" w:rsidRDefault="001945E6" w:rsidP="001945E6">
            <w:pPr>
              <w:pStyle w:val="7Tablecopybulleted"/>
              <w:numPr>
                <w:ilvl w:val="0"/>
                <w:numId w:val="0"/>
              </w:numPr>
              <w:ind w:left="340" w:hanging="170"/>
              <w:rPr>
                <w:lang w:val="en-GB"/>
              </w:rPr>
            </w:pPr>
            <w:r>
              <w:rPr>
                <w:lang w:val="en-GB"/>
              </w:rPr>
              <w:t xml:space="preserve">   GLD 2026 was 81.8% (HCC 76.2% and 72.4 National)</w:t>
            </w:r>
          </w:p>
          <w:p w14:paraId="5EF69FCB" w14:textId="77777777" w:rsidR="001945E6" w:rsidRPr="00F10A19" w:rsidRDefault="001945E6" w:rsidP="001945E6">
            <w:pPr>
              <w:pStyle w:val="7Tablecopybulleted"/>
              <w:rPr>
                <w:lang w:val="en-GB"/>
              </w:rPr>
            </w:pPr>
            <w:r>
              <w:rPr>
                <w:lang w:val="en-GB"/>
              </w:rPr>
              <w:t>Our Phonics last year (for the first year since 2012) was below National and HCC with 74.5% however, a</w:t>
            </w:r>
            <w:r w:rsidRPr="00F10A19">
              <w:rPr>
                <w:lang w:val="en-GB"/>
              </w:rPr>
              <w:t xml:space="preserve">ssessment data shows that pupils </w:t>
            </w:r>
            <w:r>
              <w:rPr>
                <w:lang w:val="en-GB"/>
              </w:rPr>
              <w:t xml:space="preserve">in year 2 despite not passing the phonics screening </w:t>
            </w:r>
            <w:r w:rsidRPr="00F10A19">
              <w:rPr>
                <w:lang w:val="en-GB"/>
              </w:rPr>
              <w:t xml:space="preserve">have made significant progress </w:t>
            </w:r>
            <w:r>
              <w:rPr>
                <w:lang w:val="en-GB"/>
              </w:rPr>
              <w:t xml:space="preserve">from their starting points.  </w:t>
            </w:r>
          </w:p>
          <w:p w14:paraId="659A76F2" w14:textId="77777777" w:rsidR="0065590A" w:rsidRDefault="0065590A" w:rsidP="0065590A">
            <w:pPr>
              <w:pStyle w:val="7Tablecopybulleted"/>
              <w:rPr>
                <w:lang w:val="en-GB"/>
              </w:rPr>
            </w:pPr>
            <w:r>
              <w:rPr>
                <w:lang w:val="en-GB"/>
              </w:rPr>
              <w:t xml:space="preserve">Teaching of reading and phonics is prioritised </w:t>
            </w:r>
            <w:proofErr w:type="gramStart"/>
            <w:r>
              <w:rPr>
                <w:lang w:val="en-GB"/>
              </w:rPr>
              <w:t>daily,</w:t>
            </w:r>
            <w:proofErr w:type="gramEnd"/>
            <w:r>
              <w:rPr>
                <w:lang w:val="en-GB"/>
              </w:rPr>
              <w:t xml:space="preserve"> confidence and enjoyment is key using Bug Club Synthetic Phonics. Year 2 pupils are currently receiving 2 sessions of phonics a day (even for those pupils who passed as lower pass marks to previous years with 19 pupils scoring 31-34). The 24 pupils who failed are also receiving additional phonics in small groups specifically working on split vowel digraphs, digraphs and trigraphs (as highlighted from the gap analysis of papers sat June 26)</w:t>
            </w:r>
          </w:p>
          <w:p w14:paraId="2DBD12A9" w14:textId="51F8D95C" w:rsidR="008515C4" w:rsidRPr="007E2A0D" w:rsidRDefault="008515C4" w:rsidP="007E2A0D">
            <w:pPr>
              <w:pStyle w:val="7Tablecopybulleted"/>
              <w:numPr>
                <w:ilvl w:val="0"/>
                <w:numId w:val="0"/>
              </w:numPr>
              <w:ind w:left="170"/>
              <w:rPr>
                <w:lang w:val="en-GB"/>
              </w:rPr>
            </w:pPr>
          </w:p>
        </w:tc>
      </w:tr>
      <w:tr w:rsidR="008515C4" w:rsidRPr="00A06B1C" w14:paraId="2ACBE887" w14:textId="77777777" w:rsidTr="00752D36">
        <w:tc>
          <w:tcPr>
            <w:tcW w:w="4957" w:type="dxa"/>
            <w:gridSpan w:val="2"/>
            <w:tcMar>
              <w:top w:w="113" w:type="dxa"/>
              <w:bottom w:w="113" w:type="dxa"/>
            </w:tcMar>
          </w:tcPr>
          <w:p w14:paraId="0DBBC8DD" w14:textId="77777777" w:rsidR="008515C4" w:rsidRPr="000B001E" w:rsidRDefault="008515C4" w:rsidP="008515C4">
            <w:pPr>
              <w:pStyle w:val="7Tablecopybulleted"/>
              <w:numPr>
                <w:ilvl w:val="0"/>
                <w:numId w:val="0"/>
              </w:numPr>
              <w:rPr>
                <w:rFonts w:cs="Arial"/>
                <w:szCs w:val="20"/>
                <w:lang w:val="en-GB"/>
              </w:rPr>
            </w:pPr>
            <w:r w:rsidRPr="000B001E">
              <w:rPr>
                <w:rFonts w:cs="Arial"/>
                <w:szCs w:val="20"/>
                <w:lang w:val="en-GB"/>
              </w:rPr>
              <w:t>Actions from the previous year:</w:t>
            </w:r>
          </w:p>
          <w:p w14:paraId="7D1DC428" w14:textId="77777777" w:rsidR="000B001E" w:rsidRPr="000B001E" w:rsidRDefault="000B001E" w:rsidP="000B001E">
            <w:pPr>
              <w:pStyle w:val="7Tablebodycopy"/>
              <w:numPr>
                <w:ilvl w:val="0"/>
                <w:numId w:val="22"/>
              </w:numPr>
              <w:rPr>
                <w:lang w:val="en-GB"/>
              </w:rPr>
            </w:pPr>
            <w:r w:rsidRPr="000B001E">
              <w:rPr>
                <w:lang w:val="en-GB"/>
              </w:rPr>
              <w:t>More able pupils challenged in all lessons</w:t>
            </w:r>
          </w:p>
          <w:p w14:paraId="4ECA3EAD" w14:textId="77777777" w:rsidR="008515C4" w:rsidRPr="000B001E" w:rsidRDefault="000B001E" w:rsidP="000B001E">
            <w:pPr>
              <w:pStyle w:val="7Tablebodycopy"/>
              <w:numPr>
                <w:ilvl w:val="0"/>
                <w:numId w:val="22"/>
              </w:numPr>
              <w:rPr>
                <w:rFonts w:cs="Arial"/>
                <w:szCs w:val="20"/>
                <w:lang w:val="en-GB"/>
              </w:rPr>
            </w:pPr>
            <w:r w:rsidRPr="000B001E">
              <w:rPr>
                <w:color w:val="242424"/>
                <w:szCs w:val="20"/>
                <w:bdr w:val="none" w:sz="0" w:space="0" w:color="auto" w:frame="1"/>
              </w:rPr>
              <w:t>All staff to Understand the Needs of Neurodivergent Pupils</w:t>
            </w:r>
          </w:p>
          <w:p w14:paraId="3FD34BB7" w14:textId="77777777" w:rsidR="000B001E" w:rsidRPr="000B001E" w:rsidRDefault="000B001E" w:rsidP="000B001E">
            <w:pPr>
              <w:numPr>
                <w:ilvl w:val="0"/>
                <w:numId w:val="22"/>
              </w:numPr>
              <w:shd w:val="clear" w:color="auto" w:fill="FFFFFF"/>
              <w:rPr>
                <w:rFonts w:ascii="Aptos" w:eastAsia="Times New Roman" w:hAnsi="Aptos" w:cs="Segoe UI"/>
                <w:color w:val="242424"/>
                <w:szCs w:val="20"/>
                <w:lang w:val="en-GB" w:eastAsia="en-GB"/>
              </w:rPr>
            </w:pPr>
            <w:r w:rsidRPr="000B001E">
              <w:rPr>
                <w:rFonts w:eastAsia="Times New Roman" w:cs="Arial"/>
                <w:color w:val="242424"/>
                <w:szCs w:val="20"/>
                <w:bdr w:val="none" w:sz="0" w:space="0" w:color="auto" w:frame="1"/>
                <w:lang w:val="en-GB" w:eastAsia="en-GB"/>
              </w:rPr>
              <w:lastRenderedPageBreak/>
              <w:t>Understanding neurodiversity and meeting pupils’ needs</w:t>
            </w:r>
          </w:p>
          <w:p w14:paraId="280C6F4B" w14:textId="77777777" w:rsidR="000B001E" w:rsidRPr="000B001E" w:rsidRDefault="000B001E" w:rsidP="000B001E">
            <w:pPr>
              <w:numPr>
                <w:ilvl w:val="0"/>
                <w:numId w:val="22"/>
              </w:numPr>
              <w:shd w:val="clear" w:color="auto" w:fill="FFFFFF"/>
              <w:rPr>
                <w:rFonts w:ascii="Aptos" w:eastAsia="Times New Roman" w:hAnsi="Aptos" w:cs="Segoe UI"/>
                <w:color w:val="242424"/>
                <w:szCs w:val="20"/>
                <w:lang w:val="en-GB" w:eastAsia="en-GB"/>
              </w:rPr>
            </w:pPr>
            <w:r w:rsidRPr="000B001E">
              <w:rPr>
                <w:rFonts w:eastAsia="Times New Roman" w:cs="Arial"/>
                <w:color w:val="242424"/>
                <w:szCs w:val="20"/>
                <w:bdr w:val="none" w:sz="0" w:space="0" w:color="auto" w:frame="1"/>
                <w:lang w:val="en-GB" w:eastAsia="en-GB"/>
              </w:rPr>
              <w:t xml:space="preserve">The impact on learning for neurodivergent pupils </w:t>
            </w:r>
          </w:p>
          <w:p w14:paraId="0016527D" w14:textId="77777777" w:rsidR="000B001E" w:rsidRPr="000B001E" w:rsidRDefault="000B001E" w:rsidP="000B001E">
            <w:pPr>
              <w:numPr>
                <w:ilvl w:val="0"/>
                <w:numId w:val="22"/>
              </w:numPr>
              <w:shd w:val="clear" w:color="auto" w:fill="FFFFFF"/>
              <w:rPr>
                <w:rFonts w:ascii="Aptos" w:eastAsia="Times New Roman" w:hAnsi="Aptos" w:cs="Segoe UI"/>
                <w:color w:val="242424"/>
                <w:szCs w:val="20"/>
                <w:lang w:val="en-GB" w:eastAsia="en-GB"/>
              </w:rPr>
            </w:pPr>
            <w:r w:rsidRPr="000B001E">
              <w:rPr>
                <w:rFonts w:eastAsia="Times New Roman" w:cs="Arial"/>
                <w:color w:val="242424"/>
                <w:szCs w:val="20"/>
                <w:bdr w:val="none" w:sz="0" w:space="0" w:color="auto" w:frame="1"/>
                <w:lang w:val="en-GB" w:eastAsia="en-GB"/>
              </w:rPr>
              <w:t>Behaviours and equality versus equity</w:t>
            </w:r>
          </w:p>
          <w:p w14:paraId="73672866" w14:textId="77777777" w:rsidR="000B001E" w:rsidRPr="000B001E" w:rsidRDefault="000B001E" w:rsidP="000B001E">
            <w:pPr>
              <w:numPr>
                <w:ilvl w:val="0"/>
                <w:numId w:val="22"/>
              </w:numPr>
              <w:shd w:val="clear" w:color="auto" w:fill="FFFFFF"/>
              <w:rPr>
                <w:rFonts w:ascii="Aptos" w:eastAsia="Times New Roman" w:hAnsi="Aptos" w:cs="Segoe UI"/>
                <w:color w:val="242424"/>
                <w:szCs w:val="20"/>
                <w:lang w:val="en-GB" w:eastAsia="en-GB"/>
              </w:rPr>
            </w:pPr>
            <w:r w:rsidRPr="000B001E">
              <w:rPr>
                <w:rFonts w:eastAsia="Times New Roman" w:cs="Arial"/>
                <w:color w:val="242424"/>
                <w:szCs w:val="20"/>
                <w:bdr w:val="none" w:sz="0" w:space="0" w:color="auto" w:frame="1"/>
                <w:lang w:val="en-GB" w:eastAsia="en-GB"/>
              </w:rPr>
              <w:t>Speech, Language and Communication Needs barriers and reasonable adjustments</w:t>
            </w:r>
          </w:p>
          <w:p w14:paraId="42B9DBF2" w14:textId="77777777" w:rsidR="000B001E" w:rsidRPr="000B001E" w:rsidRDefault="000B001E" w:rsidP="000B001E">
            <w:pPr>
              <w:numPr>
                <w:ilvl w:val="0"/>
                <w:numId w:val="22"/>
              </w:numPr>
              <w:shd w:val="clear" w:color="auto" w:fill="FFFFFF"/>
              <w:rPr>
                <w:rFonts w:ascii="Aptos" w:eastAsia="Times New Roman" w:hAnsi="Aptos" w:cs="Segoe UI"/>
                <w:color w:val="242424"/>
                <w:szCs w:val="20"/>
                <w:lang w:val="en-GB" w:eastAsia="en-GB"/>
              </w:rPr>
            </w:pPr>
            <w:r w:rsidRPr="000B001E">
              <w:rPr>
                <w:rFonts w:eastAsia="Times New Roman" w:cs="Arial"/>
                <w:color w:val="242424"/>
                <w:szCs w:val="20"/>
                <w:bdr w:val="none" w:sz="0" w:space="0" w:color="auto" w:frame="1"/>
                <w:lang w:val="en-GB" w:eastAsia="en-GB"/>
              </w:rPr>
              <w:t>Creating a whole school inclusive environment</w:t>
            </w:r>
          </w:p>
          <w:p w14:paraId="6F37ABA0" w14:textId="77777777" w:rsidR="000B001E" w:rsidRPr="000B001E" w:rsidRDefault="000B001E" w:rsidP="000B001E">
            <w:pPr>
              <w:numPr>
                <w:ilvl w:val="0"/>
                <w:numId w:val="22"/>
              </w:numPr>
              <w:shd w:val="clear" w:color="auto" w:fill="FFFFFF"/>
              <w:rPr>
                <w:rFonts w:eastAsia="Times New Roman" w:cs="Arial"/>
                <w:color w:val="242424"/>
                <w:szCs w:val="20"/>
                <w:lang w:val="en-GB" w:eastAsia="en-GB"/>
              </w:rPr>
            </w:pPr>
            <w:r w:rsidRPr="000B001E">
              <w:rPr>
                <w:rFonts w:eastAsia="Times New Roman" w:cs="Arial"/>
                <w:color w:val="242424"/>
                <w:szCs w:val="20"/>
                <w:lang w:val="en-GB" w:eastAsia="en-GB"/>
              </w:rPr>
              <w:t>Maintain 85% + in core subjects in every year group and 30% GDS</w:t>
            </w:r>
          </w:p>
          <w:p w14:paraId="3FBBD63E" w14:textId="45C01BBA" w:rsidR="000B001E" w:rsidRPr="000B001E" w:rsidRDefault="000B001E" w:rsidP="000B001E">
            <w:pPr>
              <w:pStyle w:val="7Tablebodycopy"/>
              <w:numPr>
                <w:ilvl w:val="0"/>
                <w:numId w:val="22"/>
              </w:numPr>
              <w:rPr>
                <w:rFonts w:cs="Arial"/>
                <w:szCs w:val="20"/>
                <w:lang w:val="en-GB"/>
              </w:rPr>
            </w:pPr>
            <w:r w:rsidRPr="000B001E">
              <w:rPr>
                <w:rFonts w:eastAsia="Times New Roman" w:cs="Arial"/>
                <w:color w:val="242424"/>
                <w:szCs w:val="20"/>
                <w:lang w:val="en-GB" w:eastAsia="en-GB"/>
              </w:rPr>
              <w:t>50% of year 2 retake phonics pass (12 pupils in total)</w:t>
            </w:r>
          </w:p>
        </w:tc>
        <w:tc>
          <w:tcPr>
            <w:tcW w:w="9785" w:type="dxa"/>
          </w:tcPr>
          <w:p w14:paraId="2416D387" w14:textId="77777777" w:rsidR="008515C4" w:rsidRPr="00A06B1C" w:rsidRDefault="008515C4" w:rsidP="008515C4">
            <w:pPr>
              <w:pStyle w:val="7Tablebodycopy"/>
              <w:rPr>
                <w:lang w:val="en-GB"/>
              </w:rPr>
            </w:pPr>
            <w:r w:rsidRPr="00A06B1C">
              <w:rPr>
                <w:lang w:val="en-GB"/>
              </w:rPr>
              <w:lastRenderedPageBreak/>
              <w:t>Impact of actions:</w:t>
            </w:r>
          </w:p>
          <w:p w14:paraId="62AE83BD" w14:textId="497BA408" w:rsidR="00493B3F" w:rsidRPr="00493B3F" w:rsidRDefault="00493B3F" w:rsidP="00493B3F">
            <w:pPr>
              <w:pStyle w:val="7Tablebodycopy"/>
              <w:numPr>
                <w:ilvl w:val="0"/>
                <w:numId w:val="21"/>
              </w:numPr>
              <w:rPr>
                <w:lang w:val="en-GB"/>
              </w:rPr>
            </w:pPr>
            <w:r w:rsidRPr="00493B3F">
              <w:rPr>
                <w:lang w:val="en-GB"/>
              </w:rPr>
              <w:t xml:space="preserve">High-attaining pupils consistently demonstrate deeper thinking, reasoning and problem-solving skills. </w:t>
            </w:r>
          </w:p>
          <w:p w14:paraId="5C00DF69" w14:textId="71DA6F1B" w:rsidR="00493B3F" w:rsidRPr="00493B3F" w:rsidRDefault="00493B3F" w:rsidP="00493B3F">
            <w:pPr>
              <w:pStyle w:val="7Tablebodycopy"/>
              <w:numPr>
                <w:ilvl w:val="0"/>
                <w:numId w:val="21"/>
              </w:numPr>
              <w:rPr>
                <w:lang w:val="en-GB"/>
              </w:rPr>
            </w:pPr>
            <w:r w:rsidRPr="00493B3F">
              <w:rPr>
                <w:lang w:val="en-GB"/>
              </w:rPr>
              <w:t xml:space="preserve">Lessons provide appropriate stretch and challenge, preventing pupils from coasting. </w:t>
            </w:r>
          </w:p>
          <w:p w14:paraId="288796F6" w14:textId="7CA2BBC7" w:rsidR="00493B3F" w:rsidRPr="00493B3F" w:rsidRDefault="00ED04D5" w:rsidP="00493B3F">
            <w:pPr>
              <w:pStyle w:val="7Tablebodycopy"/>
              <w:numPr>
                <w:ilvl w:val="0"/>
                <w:numId w:val="21"/>
              </w:numPr>
              <w:rPr>
                <w:lang w:val="en-GB"/>
              </w:rPr>
            </w:pPr>
            <w:r>
              <w:rPr>
                <w:lang w:val="en-GB"/>
              </w:rPr>
              <w:lastRenderedPageBreak/>
              <w:t>P</w:t>
            </w:r>
            <w:r w:rsidR="00493B3F" w:rsidRPr="00493B3F">
              <w:rPr>
                <w:lang w:val="en-GB"/>
              </w:rPr>
              <w:t>upils achieve</w:t>
            </w:r>
            <w:r>
              <w:rPr>
                <w:lang w:val="en-GB"/>
              </w:rPr>
              <w:t>d</w:t>
            </w:r>
            <w:r w:rsidR="00493B3F" w:rsidRPr="00493B3F">
              <w:rPr>
                <w:lang w:val="en-GB"/>
              </w:rPr>
              <w:t xml:space="preserve"> Greater Depth Standard (GDS) across the curriculum</w:t>
            </w:r>
            <w:r>
              <w:rPr>
                <w:lang w:val="en-GB"/>
              </w:rPr>
              <w:t xml:space="preserve"> </w:t>
            </w:r>
            <w:r w:rsidR="00104D3A">
              <w:rPr>
                <w:lang w:val="en-GB"/>
              </w:rPr>
              <w:t>above National Averages in KS2</w:t>
            </w:r>
            <w:r w:rsidR="00493B3F" w:rsidRPr="00493B3F">
              <w:rPr>
                <w:lang w:val="en-GB"/>
              </w:rPr>
              <w:t xml:space="preserve">. </w:t>
            </w:r>
          </w:p>
          <w:p w14:paraId="74B730B5" w14:textId="45C0932A" w:rsidR="00493B3F" w:rsidRPr="00493B3F" w:rsidRDefault="00493B3F" w:rsidP="00493B3F">
            <w:pPr>
              <w:pStyle w:val="7Tablebodycopy"/>
              <w:numPr>
                <w:ilvl w:val="0"/>
                <w:numId w:val="21"/>
              </w:numPr>
              <w:rPr>
                <w:lang w:val="en-GB"/>
              </w:rPr>
            </w:pPr>
            <w:r w:rsidRPr="00493B3F">
              <w:rPr>
                <w:lang w:val="en-GB"/>
              </w:rPr>
              <w:t>Pupils show</w:t>
            </w:r>
            <w:r w:rsidR="00104D3A">
              <w:rPr>
                <w:lang w:val="en-GB"/>
              </w:rPr>
              <w:t>ed</w:t>
            </w:r>
            <w:r w:rsidRPr="00493B3F">
              <w:rPr>
                <w:lang w:val="en-GB"/>
              </w:rPr>
              <w:t xml:space="preserve"> increased independence, resilience and ambition in their learning</w:t>
            </w:r>
            <w:r w:rsidR="006911B9">
              <w:rPr>
                <w:lang w:val="en-GB"/>
              </w:rPr>
              <w:t xml:space="preserve"> with less/ no scaffolding</w:t>
            </w:r>
          </w:p>
          <w:p w14:paraId="0EDEE2B9" w14:textId="453B60A2" w:rsidR="0022313D" w:rsidRPr="0022313D" w:rsidRDefault="0022313D" w:rsidP="0022313D">
            <w:pPr>
              <w:pStyle w:val="7Tablebodycopy"/>
              <w:numPr>
                <w:ilvl w:val="0"/>
                <w:numId w:val="21"/>
              </w:numPr>
              <w:rPr>
                <w:lang w:val="en-GB"/>
              </w:rPr>
            </w:pPr>
            <w:r w:rsidRPr="0022313D">
              <w:rPr>
                <w:lang w:val="en-GB"/>
              </w:rPr>
              <w:t xml:space="preserve">Staff have increased confidence and expertise in identifying and responding to neurodivergent needs. </w:t>
            </w:r>
          </w:p>
          <w:p w14:paraId="17AC8D81" w14:textId="1EEF60F5" w:rsidR="0022313D" w:rsidRPr="0022313D" w:rsidRDefault="0022313D" w:rsidP="0022313D">
            <w:pPr>
              <w:pStyle w:val="7Tablebodycopy"/>
              <w:numPr>
                <w:ilvl w:val="0"/>
                <w:numId w:val="21"/>
              </w:numPr>
              <w:rPr>
                <w:lang w:val="en-GB"/>
              </w:rPr>
            </w:pPr>
            <w:r w:rsidRPr="0022313D">
              <w:rPr>
                <w:lang w:val="en-GB"/>
              </w:rPr>
              <w:t>Pupils receive</w:t>
            </w:r>
            <w:r w:rsidR="006911B9">
              <w:rPr>
                <w:lang w:val="en-GB"/>
              </w:rPr>
              <w:t>d</w:t>
            </w:r>
            <w:r w:rsidRPr="0022313D">
              <w:rPr>
                <w:lang w:val="en-GB"/>
              </w:rPr>
              <w:t xml:space="preserve"> timely and appropriate support to access learning successfully. </w:t>
            </w:r>
          </w:p>
          <w:p w14:paraId="51BD4D7A" w14:textId="536415EC" w:rsidR="0022313D" w:rsidRDefault="0022313D" w:rsidP="0022313D">
            <w:pPr>
              <w:pStyle w:val="7Tablebodycopy"/>
              <w:numPr>
                <w:ilvl w:val="0"/>
                <w:numId w:val="21"/>
              </w:numPr>
              <w:rPr>
                <w:lang w:val="en-GB"/>
              </w:rPr>
            </w:pPr>
            <w:r w:rsidRPr="0022313D">
              <w:rPr>
                <w:lang w:val="en-GB"/>
              </w:rPr>
              <w:t xml:space="preserve">Barriers to learning </w:t>
            </w:r>
            <w:r w:rsidR="00685649">
              <w:rPr>
                <w:lang w:val="en-GB"/>
              </w:rPr>
              <w:t>were</w:t>
            </w:r>
            <w:r w:rsidRPr="0022313D">
              <w:rPr>
                <w:lang w:val="en-GB"/>
              </w:rPr>
              <w:t xml:space="preserve"> reduced, leading to improved progress and wellbeing.</w:t>
            </w:r>
          </w:p>
          <w:p w14:paraId="18DBD38F" w14:textId="08E5C11A" w:rsidR="00685649" w:rsidRPr="0022313D" w:rsidRDefault="00685649" w:rsidP="0022313D">
            <w:pPr>
              <w:pStyle w:val="7Tablebodycopy"/>
              <w:numPr>
                <w:ilvl w:val="0"/>
                <w:numId w:val="21"/>
              </w:numPr>
              <w:rPr>
                <w:lang w:val="en-GB"/>
              </w:rPr>
            </w:pPr>
            <w:r>
              <w:rPr>
                <w:lang w:val="en-GB"/>
              </w:rPr>
              <w:t xml:space="preserve">The curriculum was rewritten to </w:t>
            </w:r>
            <w:r w:rsidR="00695B9A">
              <w:rPr>
                <w:lang w:val="en-GB"/>
              </w:rPr>
              <w:t>engage, show progression and be appropriate for our mixed key stage teaching.</w:t>
            </w:r>
          </w:p>
          <w:p w14:paraId="3B0497F6" w14:textId="412015AB" w:rsidR="00931ACD" w:rsidRPr="00931ACD" w:rsidRDefault="00931ACD" w:rsidP="00931ACD">
            <w:pPr>
              <w:pStyle w:val="7Tablebodycopy"/>
              <w:numPr>
                <w:ilvl w:val="0"/>
                <w:numId w:val="21"/>
              </w:numPr>
              <w:rPr>
                <w:lang w:val="en-GB"/>
              </w:rPr>
            </w:pPr>
            <w:r w:rsidRPr="00931ACD">
              <w:rPr>
                <w:lang w:val="en-GB"/>
              </w:rPr>
              <w:t xml:space="preserve">Teaching strategies </w:t>
            </w:r>
            <w:r w:rsidR="00685649">
              <w:rPr>
                <w:lang w:val="en-GB"/>
              </w:rPr>
              <w:t>were</w:t>
            </w:r>
            <w:r w:rsidRPr="00931ACD">
              <w:rPr>
                <w:lang w:val="en-GB"/>
              </w:rPr>
              <w:t xml:space="preserve"> adapted effectively to support engagement, participation and achievement. </w:t>
            </w:r>
            <w:r w:rsidR="003510C9">
              <w:rPr>
                <w:lang w:val="en-GB"/>
              </w:rPr>
              <w:t xml:space="preserve">If neurodiverse pupils removed from </w:t>
            </w:r>
            <w:proofErr w:type="gramStart"/>
            <w:r w:rsidR="003510C9">
              <w:rPr>
                <w:lang w:val="en-GB"/>
              </w:rPr>
              <w:t>data</w:t>
            </w:r>
            <w:proofErr w:type="gramEnd"/>
            <w:r w:rsidR="003510C9">
              <w:rPr>
                <w:lang w:val="en-GB"/>
              </w:rPr>
              <w:t xml:space="preserve"> then 85% achieved in R/W/M across the school</w:t>
            </w:r>
            <w:r w:rsidR="008D4B29">
              <w:rPr>
                <w:lang w:val="en-GB"/>
              </w:rPr>
              <w:t>.</w:t>
            </w:r>
          </w:p>
          <w:p w14:paraId="3A469042" w14:textId="1EB06A8A" w:rsidR="00931ACD" w:rsidRDefault="00931ACD" w:rsidP="00931ACD">
            <w:pPr>
              <w:pStyle w:val="7Tablebodycopy"/>
              <w:numPr>
                <w:ilvl w:val="0"/>
                <w:numId w:val="21"/>
              </w:numPr>
              <w:rPr>
                <w:lang w:val="en-GB"/>
              </w:rPr>
            </w:pPr>
            <w:r w:rsidRPr="00931ACD">
              <w:rPr>
                <w:lang w:val="en-GB"/>
              </w:rPr>
              <w:t>Neurodivergent pupils access</w:t>
            </w:r>
            <w:r w:rsidR="001636E8">
              <w:rPr>
                <w:lang w:val="en-GB"/>
              </w:rPr>
              <w:t>ed</w:t>
            </w:r>
            <w:r w:rsidRPr="00931ACD">
              <w:rPr>
                <w:lang w:val="en-GB"/>
              </w:rPr>
              <w:t xml:space="preserve"> the curriculum more successfully and ma</w:t>
            </w:r>
            <w:r w:rsidR="001636E8">
              <w:rPr>
                <w:lang w:val="en-GB"/>
              </w:rPr>
              <w:t>d</w:t>
            </w:r>
            <w:r w:rsidRPr="00931ACD">
              <w:rPr>
                <w:lang w:val="en-GB"/>
              </w:rPr>
              <w:t>e stronger progress from their starting points</w:t>
            </w:r>
            <w:r w:rsidR="002042F5">
              <w:rPr>
                <w:lang w:val="en-GB"/>
              </w:rPr>
              <w:t xml:space="preserve"> although not meeting targets set</w:t>
            </w:r>
            <w:r w:rsidRPr="00931ACD">
              <w:rPr>
                <w:lang w:val="en-GB"/>
              </w:rPr>
              <w:t xml:space="preserve">. </w:t>
            </w:r>
          </w:p>
          <w:p w14:paraId="25131655" w14:textId="54FC6F56" w:rsidR="008D4B29" w:rsidRPr="00931ACD" w:rsidRDefault="008D4B29" w:rsidP="00931ACD">
            <w:pPr>
              <w:pStyle w:val="7Tablebodycopy"/>
              <w:numPr>
                <w:ilvl w:val="0"/>
                <w:numId w:val="21"/>
              </w:numPr>
              <w:rPr>
                <w:lang w:val="en-GB"/>
              </w:rPr>
            </w:pPr>
            <w:r>
              <w:rPr>
                <w:lang w:val="en-GB"/>
              </w:rPr>
              <w:t>75% of pupils in year 2 passed their retake in phonics</w:t>
            </w:r>
            <w:r w:rsidR="00F30909">
              <w:rPr>
                <w:lang w:val="en-GB"/>
              </w:rPr>
              <w:t xml:space="preserve"> (9/12)</w:t>
            </w:r>
          </w:p>
          <w:p w14:paraId="0BE5B4A3" w14:textId="61A47B27" w:rsidR="005422A5" w:rsidRPr="005422A5" w:rsidRDefault="005422A5" w:rsidP="005422A5">
            <w:pPr>
              <w:pStyle w:val="7Tablebodycopy"/>
              <w:numPr>
                <w:ilvl w:val="0"/>
                <w:numId w:val="21"/>
              </w:numPr>
              <w:rPr>
                <w:lang w:val="en-GB"/>
              </w:rPr>
            </w:pPr>
            <w:r>
              <w:rPr>
                <w:lang w:val="en-GB"/>
              </w:rPr>
              <w:t>S</w:t>
            </w:r>
            <w:r w:rsidRPr="005422A5">
              <w:rPr>
                <w:lang w:val="en-GB"/>
              </w:rPr>
              <w:t xml:space="preserve">taff </w:t>
            </w:r>
            <w:r w:rsidR="001636E8">
              <w:rPr>
                <w:lang w:val="en-GB"/>
              </w:rPr>
              <w:t xml:space="preserve">clearly </w:t>
            </w:r>
            <w:r w:rsidRPr="005422A5">
              <w:rPr>
                <w:lang w:val="en-GB"/>
              </w:rPr>
              <w:t xml:space="preserve">understand the difference between treating pupils equally and providing equitable support. </w:t>
            </w:r>
          </w:p>
          <w:p w14:paraId="356B5769" w14:textId="4B4D5173" w:rsidR="005422A5" w:rsidRPr="005422A5" w:rsidRDefault="005422A5" w:rsidP="005422A5">
            <w:pPr>
              <w:pStyle w:val="7Tablebodycopy"/>
              <w:numPr>
                <w:ilvl w:val="0"/>
                <w:numId w:val="21"/>
              </w:numPr>
              <w:rPr>
                <w:lang w:val="en-GB"/>
              </w:rPr>
            </w:pPr>
            <w:r w:rsidRPr="005422A5">
              <w:rPr>
                <w:lang w:val="en-GB"/>
              </w:rPr>
              <w:t xml:space="preserve">Behaviour incidents, </w:t>
            </w:r>
            <w:r w:rsidR="006B319B">
              <w:rPr>
                <w:lang w:val="en-GB"/>
              </w:rPr>
              <w:t>suspensions</w:t>
            </w:r>
            <w:r w:rsidR="0049335C">
              <w:rPr>
                <w:lang w:val="en-GB"/>
              </w:rPr>
              <w:t xml:space="preserve"> (33 2024/5 to 18 2025/26)</w:t>
            </w:r>
            <w:r w:rsidRPr="005422A5">
              <w:rPr>
                <w:lang w:val="en-GB"/>
              </w:rPr>
              <w:t xml:space="preserve"> and dysregulation reduce</w:t>
            </w:r>
            <w:r w:rsidR="006B319B">
              <w:rPr>
                <w:lang w:val="en-GB"/>
              </w:rPr>
              <w:t>d</w:t>
            </w:r>
            <w:r w:rsidRPr="005422A5">
              <w:rPr>
                <w:lang w:val="en-GB"/>
              </w:rPr>
              <w:t xml:space="preserve"> as underlying needs</w:t>
            </w:r>
            <w:r w:rsidR="006B319B">
              <w:rPr>
                <w:lang w:val="en-GB"/>
              </w:rPr>
              <w:t xml:space="preserve"> were</w:t>
            </w:r>
            <w:r w:rsidRPr="005422A5">
              <w:rPr>
                <w:lang w:val="en-GB"/>
              </w:rPr>
              <w:t xml:space="preserve"> better understood and addressed.</w:t>
            </w:r>
          </w:p>
          <w:p w14:paraId="65D44485" w14:textId="29E0C650" w:rsidR="00ED04D5" w:rsidRPr="00ED04D5" w:rsidRDefault="00ED04D5" w:rsidP="00ED04D5">
            <w:pPr>
              <w:pStyle w:val="7Tablebodycopy"/>
              <w:numPr>
                <w:ilvl w:val="0"/>
                <w:numId w:val="21"/>
              </w:numPr>
              <w:rPr>
                <w:lang w:val="en-GB"/>
              </w:rPr>
            </w:pPr>
            <w:r w:rsidRPr="00ED04D5">
              <w:rPr>
                <w:lang w:val="en-GB"/>
              </w:rPr>
              <w:t xml:space="preserve">An inclusive culture is embedded throughout the school and reflected in classroom practice. </w:t>
            </w:r>
          </w:p>
          <w:p w14:paraId="1B5582AD" w14:textId="0623301B" w:rsidR="00ED04D5" w:rsidRPr="00ED04D5" w:rsidRDefault="00ED04D5" w:rsidP="00ED04D5">
            <w:pPr>
              <w:pStyle w:val="7Tablebodycopy"/>
              <w:numPr>
                <w:ilvl w:val="0"/>
                <w:numId w:val="21"/>
              </w:numPr>
              <w:rPr>
                <w:lang w:val="en-GB"/>
              </w:rPr>
            </w:pPr>
            <w:r w:rsidRPr="00ED04D5">
              <w:rPr>
                <w:lang w:val="en-GB"/>
              </w:rPr>
              <w:t xml:space="preserve">Neurodivergent pupils feel safe, valued and understood. </w:t>
            </w:r>
          </w:p>
          <w:p w14:paraId="0DEBD15F" w14:textId="04D3D2A9" w:rsidR="00B45B44" w:rsidRPr="00C97509" w:rsidRDefault="00ED04D5" w:rsidP="00C97509">
            <w:pPr>
              <w:pStyle w:val="7Tablebodycopy"/>
              <w:numPr>
                <w:ilvl w:val="0"/>
                <w:numId w:val="21"/>
              </w:numPr>
              <w:rPr>
                <w:lang w:val="en-GB"/>
              </w:rPr>
            </w:pPr>
            <w:r w:rsidRPr="00ED04D5">
              <w:rPr>
                <w:lang w:val="en-GB"/>
              </w:rPr>
              <w:t>Attendance</w:t>
            </w:r>
            <w:r w:rsidR="00C63FB6">
              <w:rPr>
                <w:lang w:val="en-GB"/>
              </w:rPr>
              <w:t xml:space="preserve"> is strong </w:t>
            </w:r>
            <w:r w:rsidR="00CA0B07">
              <w:rPr>
                <w:lang w:val="en-GB"/>
              </w:rPr>
              <w:t xml:space="preserve">(97.2% last year) with </w:t>
            </w:r>
            <w:r w:rsidR="00161E3C">
              <w:rPr>
                <w:lang w:val="en-GB"/>
              </w:rPr>
              <w:t>23 families tracked for PA</w:t>
            </w:r>
            <w:r w:rsidRPr="00ED04D5">
              <w:rPr>
                <w:lang w:val="en-GB"/>
              </w:rPr>
              <w:t xml:space="preserve"> </w:t>
            </w:r>
          </w:p>
        </w:tc>
      </w:tr>
      <w:tr w:rsidR="008515C4" w:rsidRPr="00A06B1C" w14:paraId="6991F2F1" w14:textId="77777777" w:rsidTr="008515C4">
        <w:tc>
          <w:tcPr>
            <w:tcW w:w="2098" w:type="dxa"/>
            <w:tcMar>
              <w:top w:w="113" w:type="dxa"/>
              <w:bottom w:w="113" w:type="dxa"/>
            </w:tcMar>
          </w:tcPr>
          <w:p w14:paraId="6BA453AA" w14:textId="77777777" w:rsidR="008515C4" w:rsidRPr="00A06B1C" w:rsidRDefault="008515C4" w:rsidP="008515C4">
            <w:pPr>
              <w:pStyle w:val="7Tablebodycopy"/>
              <w:rPr>
                <w:lang w:val="en-GB"/>
              </w:rPr>
            </w:pPr>
            <w:r w:rsidRPr="00A06B1C">
              <w:rPr>
                <w:lang w:val="en-GB"/>
              </w:rPr>
              <w:lastRenderedPageBreak/>
              <w:t>Areas for development</w:t>
            </w:r>
          </w:p>
        </w:tc>
        <w:tc>
          <w:tcPr>
            <w:tcW w:w="12644" w:type="dxa"/>
            <w:gridSpan w:val="2"/>
            <w:tcMar>
              <w:top w:w="113" w:type="dxa"/>
              <w:bottom w:w="113" w:type="dxa"/>
            </w:tcMar>
          </w:tcPr>
          <w:p w14:paraId="77760B47" w14:textId="77777777" w:rsidR="000B001E" w:rsidRPr="000B001E" w:rsidRDefault="000B001E" w:rsidP="000B001E">
            <w:pPr>
              <w:pStyle w:val="7Tablecopybulleted"/>
              <w:numPr>
                <w:ilvl w:val="0"/>
                <w:numId w:val="21"/>
              </w:numPr>
              <w:rPr>
                <w:rFonts w:cs="Arial"/>
                <w:szCs w:val="20"/>
              </w:rPr>
            </w:pPr>
            <w:r w:rsidRPr="000B001E">
              <w:rPr>
                <w:rFonts w:cs="Arial"/>
                <w:szCs w:val="20"/>
              </w:rPr>
              <w:t>Improve phonics and reading outcomes in year 2</w:t>
            </w:r>
          </w:p>
          <w:p w14:paraId="069B8840" w14:textId="77777777" w:rsidR="000B001E" w:rsidRPr="000B001E" w:rsidRDefault="000B001E" w:rsidP="000B001E">
            <w:pPr>
              <w:pStyle w:val="7Tablecopybulleted"/>
              <w:numPr>
                <w:ilvl w:val="0"/>
                <w:numId w:val="21"/>
              </w:numPr>
              <w:rPr>
                <w:rFonts w:eastAsia="Times New Roman" w:cs="Arial"/>
                <w:szCs w:val="20"/>
                <w:lang w:eastAsia="en-GB"/>
              </w:rPr>
            </w:pPr>
            <w:r w:rsidRPr="000B001E">
              <w:rPr>
                <w:rFonts w:eastAsia="Times New Roman" w:cs="Arial"/>
                <w:szCs w:val="20"/>
                <w:lang w:eastAsia="en-GB"/>
              </w:rPr>
              <w:t xml:space="preserve">Insure a consistently </w:t>
            </w:r>
            <w:proofErr w:type="gramStart"/>
            <w:r w:rsidRPr="000B001E">
              <w:rPr>
                <w:rFonts w:eastAsia="Times New Roman" w:cs="Arial"/>
                <w:szCs w:val="20"/>
                <w:lang w:eastAsia="en-GB"/>
              </w:rPr>
              <w:t>high quality</w:t>
            </w:r>
            <w:proofErr w:type="gramEnd"/>
            <w:r w:rsidRPr="000B001E">
              <w:rPr>
                <w:rFonts w:eastAsia="Times New Roman" w:cs="Arial"/>
                <w:szCs w:val="20"/>
                <w:lang w:eastAsia="en-GB"/>
              </w:rPr>
              <w:t xml:space="preserve"> approach to reading across the school</w:t>
            </w:r>
          </w:p>
          <w:p w14:paraId="17C6B0A1" w14:textId="77777777" w:rsidR="000B001E" w:rsidRPr="000B001E" w:rsidRDefault="000B001E" w:rsidP="000B001E">
            <w:pPr>
              <w:pStyle w:val="7Tablecopybulleted"/>
              <w:numPr>
                <w:ilvl w:val="0"/>
                <w:numId w:val="21"/>
              </w:numPr>
              <w:rPr>
                <w:rFonts w:eastAsia="Times New Roman" w:cs="Arial"/>
                <w:szCs w:val="20"/>
                <w:lang w:eastAsia="en-GB"/>
              </w:rPr>
            </w:pPr>
            <w:r w:rsidRPr="000B001E">
              <w:rPr>
                <w:rFonts w:eastAsia="Times New Roman" w:cs="Arial"/>
                <w:szCs w:val="20"/>
                <w:lang w:eastAsia="en-GB"/>
              </w:rPr>
              <w:t>Improve outcomes by closing the gap for disadvantaged pupils</w:t>
            </w:r>
          </w:p>
          <w:p w14:paraId="6D3D73D7" w14:textId="2BC18273" w:rsidR="008515C4" w:rsidRPr="00752D36" w:rsidRDefault="000B001E" w:rsidP="00752D36">
            <w:pPr>
              <w:pStyle w:val="7Tablecopybulleted"/>
              <w:numPr>
                <w:ilvl w:val="0"/>
                <w:numId w:val="21"/>
              </w:numPr>
              <w:rPr>
                <w:rFonts w:eastAsia="Times New Roman" w:cs="Arial"/>
                <w:szCs w:val="20"/>
                <w:lang w:eastAsia="en-GB"/>
              </w:rPr>
            </w:pPr>
            <w:r w:rsidRPr="000B001E">
              <w:rPr>
                <w:rFonts w:eastAsia="Times New Roman" w:cs="Arial"/>
                <w:szCs w:val="20"/>
                <w:lang w:eastAsia="en-GB"/>
              </w:rPr>
              <w:t>Increase the proportion of pupils achieving GD in R/W/M</w:t>
            </w:r>
          </w:p>
        </w:tc>
      </w:tr>
    </w:tbl>
    <w:p w14:paraId="60815F6A" w14:textId="4372A1EC" w:rsidR="008515C4" w:rsidRDefault="008515C4">
      <w:pPr>
        <w:rPr>
          <w:lang w:val="en-GB"/>
        </w:rPr>
      </w:pPr>
    </w:p>
    <w:tbl>
      <w:tblPr>
        <w:tblpPr w:leftFromText="180" w:rightFromText="180" w:vertAnchor="text" w:horzAnchor="margin" w:tblpY="-359"/>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2859"/>
        <w:gridCol w:w="9785"/>
      </w:tblGrid>
      <w:tr w:rsidR="008515C4" w:rsidRPr="00A06B1C" w14:paraId="639BDA52" w14:textId="77777777" w:rsidTr="008515C4">
        <w:tc>
          <w:tcPr>
            <w:tcW w:w="14742" w:type="dxa"/>
            <w:gridSpan w:val="3"/>
            <w:shd w:val="clear" w:color="auto" w:fill="DEEAF6"/>
            <w:tcMar>
              <w:top w:w="113" w:type="dxa"/>
              <w:bottom w:w="113" w:type="dxa"/>
            </w:tcMar>
          </w:tcPr>
          <w:p w14:paraId="5E364903" w14:textId="7142F0DA" w:rsidR="008515C4" w:rsidRPr="00A06B1C" w:rsidRDefault="008515C4" w:rsidP="008515C4">
            <w:pPr>
              <w:pStyle w:val="7Tablebodycopy"/>
              <w:rPr>
                <w:lang w:val="en-GB"/>
              </w:rPr>
            </w:pPr>
            <w:r>
              <w:rPr>
                <w:b/>
                <w:lang w:val="en-GB"/>
              </w:rPr>
              <w:lastRenderedPageBreak/>
              <w:t>ATTENDANCE AND BEHAVIOUR</w:t>
            </w:r>
            <w:r w:rsidRPr="00A06B1C">
              <w:rPr>
                <w:lang w:val="en-GB"/>
              </w:rPr>
              <w:t xml:space="preserve"> – </w:t>
            </w:r>
            <w:r w:rsidRPr="004A5A24">
              <w:rPr>
                <w:lang w:val="en-GB"/>
              </w:rPr>
              <w:t>‘</w:t>
            </w:r>
            <w:r w:rsidR="00F474F6">
              <w:rPr>
                <w:lang w:val="en-GB"/>
              </w:rPr>
              <w:t>expected</w:t>
            </w:r>
            <w:r w:rsidRPr="004A5A24">
              <w:rPr>
                <w:lang w:val="en-GB"/>
              </w:rPr>
              <w:t xml:space="preserve"> standard’</w:t>
            </w:r>
          </w:p>
        </w:tc>
      </w:tr>
      <w:tr w:rsidR="008515C4" w:rsidRPr="00A06B1C" w14:paraId="3D3E6E3B" w14:textId="77777777" w:rsidTr="008515C4">
        <w:tc>
          <w:tcPr>
            <w:tcW w:w="2098" w:type="dxa"/>
            <w:tcMar>
              <w:top w:w="113" w:type="dxa"/>
              <w:bottom w:w="113" w:type="dxa"/>
            </w:tcMar>
          </w:tcPr>
          <w:p w14:paraId="6D135AA5" w14:textId="77777777" w:rsidR="008515C4" w:rsidRPr="00A06B1C" w:rsidRDefault="008515C4" w:rsidP="008515C4">
            <w:pPr>
              <w:pStyle w:val="7Tablebodycopy"/>
              <w:rPr>
                <w:lang w:val="en-GB"/>
              </w:rPr>
            </w:pPr>
            <w:r w:rsidRPr="00A06B1C">
              <w:rPr>
                <w:lang w:val="en-GB"/>
              </w:rPr>
              <w:t xml:space="preserve">Strengths </w:t>
            </w:r>
          </w:p>
        </w:tc>
        <w:tc>
          <w:tcPr>
            <w:tcW w:w="12644" w:type="dxa"/>
            <w:gridSpan w:val="2"/>
            <w:tcMar>
              <w:top w:w="113" w:type="dxa"/>
              <w:bottom w:w="113" w:type="dxa"/>
            </w:tcMar>
          </w:tcPr>
          <w:p w14:paraId="1A896A7F" w14:textId="77777777" w:rsidR="008515C4" w:rsidRPr="00E33A2E" w:rsidRDefault="008515C4" w:rsidP="008515C4">
            <w:pPr>
              <w:pStyle w:val="7Tablecopybulleted"/>
              <w:numPr>
                <w:ilvl w:val="0"/>
                <w:numId w:val="0"/>
              </w:numPr>
              <w:rPr>
                <w:highlight w:val="yellow"/>
                <w:lang w:val="en-GB"/>
              </w:rPr>
            </w:pPr>
          </w:p>
          <w:p w14:paraId="24C75C09" w14:textId="77777777" w:rsidR="008515C4" w:rsidRDefault="008515C4" w:rsidP="008515C4">
            <w:pPr>
              <w:pStyle w:val="7Tablecopybulleted"/>
              <w:numPr>
                <w:ilvl w:val="0"/>
                <w:numId w:val="7"/>
              </w:numPr>
              <w:rPr>
                <w:lang w:val="en-GB"/>
              </w:rPr>
            </w:pPr>
            <w:r w:rsidRPr="004A5A24">
              <w:rPr>
                <w:lang w:val="en-GB"/>
              </w:rPr>
              <w:t xml:space="preserve">Weekly reports show that our school’s overall attendance rate has remained above 95% and is above the national average </w:t>
            </w:r>
          </w:p>
          <w:p w14:paraId="0F228D34" w14:textId="77777777" w:rsidR="008515C4" w:rsidRPr="004A5A24" w:rsidRDefault="008515C4" w:rsidP="008515C4">
            <w:pPr>
              <w:pStyle w:val="7Tablecopybulleted"/>
              <w:numPr>
                <w:ilvl w:val="0"/>
                <w:numId w:val="7"/>
              </w:numPr>
              <w:rPr>
                <w:lang w:val="en-GB"/>
              </w:rPr>
            </w:pPr>
            <w:r>
              <w:rPr>
                <w:lang w:val="en-GB"/>
              </w:rPr>
              <w:t>Punctuality is always prioritised</w:t>
            </w:r>
          </w:p>
          <w:p w14:paraId="3B8FC5C1" w14:textId="77777777" w:rsidR="008515C4" w:rsidRDefault="008515C4" w:rsidP="008515C4">
            <w:pPr>
              <w:pStyle w:val="7Tablecopybulleted"/>
              <w:numPr>
                <w:ilvl w:val="0"/>
                <w:numId w:val="7"/>
              </w:numPr>
              <w:rPr>
                <w:lang w:val="en-GB"/>
              </w:rPr>
            </w:pPr>
            <w:r w:rsidRPr="004A5A24">
              <w:rPr>
                <w:lang w:val="en-GB"/>
              </w:rPr>
              <w:t>Our targeted support scheme to improve attendance for key groups has been effective: over the past year</w:t>
            </w:r>
            <w:r>
              <w:rPr>
                <w:lang w:val="en-GB"/>
              </w:rPr>
              <w:t xml:space="preserve"> post LAC, GRT</w:t>
            </w:r>
          </w:p>
          <w:p w14:paraId="15A249FE" w14:textId="77777777" w:rsidR="008515C4" w:rsidRDefault="008515C4" w:rsidP="008515C4">
            <w:pPr>
              <w:pStyle w:val="7Tablecopybulleted"/>
              <w:numPr>
                <w:ilvl w:val="0"/>
                <w:numId w:val="7"/>
              </w:numPr>
              <w:rPr>
                <w:lang w:val="en-GB"/>
              </w:rPr>
            </w:pPr>
            <w:r w:rsidRPr="004A5A24">
              <w:rPr>
                <w:lang w:val="en-GB"/>
              </w:rPr>
              <w:t xml:space="preserve">We have robust reporting systems for behaviour incidents and we monitor them frequently </w:t>
            </w:r>
          </w:p>
          <w:p w14:paraId="0DFD56B0" w14:textId="77777777" w:rsidR="008515C4" w:rsidRDefault="008515C4" w:rsidP="008515C4">
            <w:pPr>
              <w:pStyle w:val="7Tablecopybulleted"/>
              <w:numPr>
                <w:ilvl w:val="0"/>
                <w:numId w:val="7"/>
              </w:numPr>
              <w:rPr>
                <w:lang w:val="en-GB"/>
              </w:rPr>
            </w:pPr>
            <w:r>
              <w:rPr>
                <w:lang w:val="en-GB"/>
              </w:rPr>
              <w:t>We meet parents whose attendance drops below 90% and offer support or signpost to other professionals</w:t>
            </w:r>
          </w:p>
          <w:p w14:paraId="4AF3675E" w14:textId="77777777" w:rsidR="008515C4" w:rsidRDefault="008515C4" w:rsidP="008515C4">
            <w:pPr>
              <w:pStyle w:val="7Tablecopybulleted"/>
              <w:numPr>
                <w:ilvl w:val="0"/>
                <w:numId w:val="7"/>
              </w:numPr>
              <w:rPr>
                <w:lang w:val="en-GB"/>
              </w:rPr>
            </w:pPr>
            <w:r>
              <w:rPr>
                <w:lang w:val="en-GB"/>
              </w:rPr>
              <w:t>Our policies communicate high expectations for all pupils’ attendance, behaviour and attitudes</w:t>
            </w:r>
          </w:p>
          <w:p w14:paraId="76D15B49" w14:textId="77777777" w:rsidR="008515C4" w:rsidRDefault="008515C4" w:rsidP="008515C4">
            <w:pPr>
              <w:pStyle w:val="7Tablecopybulleted"/>
              <w:numPr>
                <w:ilvl w:val="0"/>
                <w:numId w:val="7"/>
              </w:numPr>
              <w:rPr>
                <w:lang w:val="en-GB"/>
              </w:rPr>
            </w:pPr>
            <w:r>
              <w:rPr>
                <w:lang w:val="en-GB"/>
              </w:rPr>
              <w:t>We teach pupils daily routines (following visual timetables) to promote positive learning with clearly defined consequences applied consistently and fairly to all pupils</w:t>
            </w:r>
          </w:p>
          <w:p w14:paraId="58A7ED10" w14:textId="038B26A5" w:rsidR="008515C4" w:rsidRPr="004A5A24" w:rsidRDefault="008515C4" w:rsidP="008515C4">
            <w:pPr>
              <w:pStyle w:val="7Tablecopybulleted"/>
              <w:numPr>
                <w:ilvl w:val="0"/>
                <w:numId w:val="7"/>
              </w:numPr>
              <w:rPr>
                <w:lang w:val="en-GB"/>
              </w:rPr>
            </w:pPr>
            <w:r>
              <w:rPr>
                <w:lang w:val="en-GB"/>
              </w:rPr>
              <w:t xml:space="preserve">We work with other professionals to support attendance at school </w:t>
            </w:r>
            <w:proofErr w:type="spellStart"/>
            <w:r>
              <w:rPr>
                <w:lang w:val="en-GB"/>
              </w:rPr>
              <w:t>eg</w:t>
            </w:r>
            <w:proofErr w:type="spellEnd"/>
            <w:r>
              <w:rPr>
                <w:lang w:val="en-GB"/>
              </w:rPr>
              <w:t xml:space="preserve"> doctors, HTs at other schools, Eps, Aps, PBS</w:t>
            </w:r>
            <w:r w:rsidR="000E3678">
              <w:rPr>
                <w:lang w:val="en-GB"/>
              </w:rPr>
              <w:t>, EMTAS and LIT team</w:t>
            </w:r>
          </w:p>
        </w:tc>
      </w:tr>
      <w:tr w:rsidR="008515C4" w:rsidRPr="00A06B1C" w14:paraId="4A949E4E" w14:textId="77777777" w:rsidTr="00EE2FE5">
        <w:tc>
          <w:tcPr>
            <w:tcW w:w="4957" w:type="dxa"/>
            <w:gridSpan w:val="2"/>
            <w:tcMar>
              <w:top w:w="113" w:type="dxa"/>
              <w:bottom w:w="113" w:type="dxa"/>
            </w:tcMar>
          </w:tcPr>
          <w:p w14:paraId="1F17AB19" w14:textId="77777777" w:rsidR="008515C4" w:rsidRPr="00A06B1C" w:rsidRDefault="008515C4" w:rsidP="008515C4">
            <w:pPr>
              <w:pStyle w:val="7Tablecopybulleted"/>
              <w:numPr>
                <w:ilvl w:val="0"/>
                <w:numId w:val="0"/>
              </w:numPr>
              <w:rPr>
                <w:lang w:val="en-GB"/>
              </w:rPr>
            </w:pPr>
            <w:r w:rsidRPr="00A06B1C">
              <w:rPr>
                <w:lang w:val="en-GB"/>
              </w:rPr>
              <w:t>Actions from</w:t>
            </w:r>
            <w:r>
              <w:rPr>
                <w:lang w:val="en-GB"/>
              </w:rPr>
              <w:t xml:space="preserve"> </w:t>
            </w:r>
            <w:r w:rsidRPr="00A06B1C">
              <w:rPr>
                <w:lang w:val="en-GB"/>
              </w:rPr>
              <w:t>previous year:</w:t>
            </w:r>
          </w:p>
          <w:p w14:paraId="4147E727" w14:textId="05C00CA4" w:rsidR="00003B44" w:rsidRPr="00003B44" w:rsidRDefault="00003B44" w:rsidP="00003B44">
            <w:pPr>
              <w:pStyle w:val="7Tablebodycopy"/>
              <w:numPr>
                <w:ilvl w:val="0"/>
                <w:numId w:val="25"/>
              </w:numPr>
              <w:rPr>
                <w:lang w:val="en-GB"/>
              </w:rPr>
            </w:pPr>
            <w:r w:rsidRPr="00003B44">
              <w:rPr>
                <w:lang w:val="en-GB"/>
              </w:rPr>
              <w:t>Revisit Behaviour Policy with staff</w:t>
            </w:r>
          </w:p>
          <w:p w14:paraId="7E7BA685" w14:textId="77777777" w:rsidR="00003B44" w:rsidRPr="00003B44" w:rsidRDefault="00003B44" w:rsidP="00003B44">
            <w:pPr>
              <w:pStyle w:val="7Tablebodycopy"/>
              <w:numPr>
                <w:ilvl w:val="0"/>
                <w:numId w:val="25"/>
              </w:numPr>
              <w:rPr>
                <w:lang w:val="en-GB"/>
              </w:rPr>
            </w:pPr>
            <w:r w:rsidRPr="00003B44">
              <w:rPr>
                <w:lang w:val="en-GB"/>
              </w:rPr>
              <w:t>Class charters in place and signed by all pupils</w:t>
            </w:r>
          </w:p>
          <w:p w14:paraId="68B036F9" w14:textId="77777777" w:rsidR="00003B44" w:rsidRPr="00003B44" w:rsidRDefault="00003B44" w:rsidP="00003B44">
            <w:pPr>
              <w:pStyle w:val="7Tablebodycopy"/>
              <w:numPr>
                <w:ilvl w:val="0"/>
                <w:numId w:val="24"/>
              </w:numPr>
              <w:rPr>
                <w:lang w:val="en-GB"/>
              </w:rPr>
            </w:pPr>
            <w:r w:rsidRPr="00003B44">
              <w:rPr>
                <w:lang w:val="en-GB"/>
              </w:rPr>
              <w:t xml:space="preserve">Thrive practitioner trained </w:t>
            </w:r>
          </w:p>
          <w:p w14:paraId="4B39D5A2" w14:textId="77777777" w:rsidR="00003B44" w:rsidRPr="00003B44" w:rsidRDefault="00003B44" w:rsidP="00003B44">
            <w:pPr>
              <w:pStyle w:val="7Tablebodycopy"/>
              <w:numPr>
                <w:ilvl w:val="0"/>
                <w:numId w:val="24"/>
              </w:numPr>
              <w:rPr>
                <w:lang w:val="en-GB"/>
              </w:rPr>
            </w:pPr>
            <w:r w:rsidRPr="00003B44">
              <w:rPr>
                <w:lang w:val="en-GB"/>
              </w:rPr>
              <w:t xml:space="preserve">Helping pupils to manage their behaviour and emotional regulation </w:t>
            </w:r>
          </w:p>
          <w:p w14:paraId="04C58644" w14:textId="77777777" w:rsidR="00003B44" w:rsidRPr="00003B44" w:rsidRDefault="00003B44" w:rsidP="00003B44">
            <w:pPr>
              <w:pStyle w:val="7Tablebodycopy"/>
              <w:numPr>
                <w:ilvl w:val="0"/>
                <w:numId w:val="24"/>
              </w:numPr>
              <w:rPr>
                <w:lang w:val="en-GB"/>
              </w:rPr>
            </w:pPr>
            <w:r w:rsidRPr="00003B44">
              <w:rPr>
                <w:lang w:val="en-GB"/>
              </w:rPr>
              <w:t>Additional support given to a small minority of pupils to help them manage their behaviour</w:t>
            </w:r>
          </w:p>
          <w:p w14:paraId="28BC8D16" w14:textId="77777777" w:rsidR="00003B44" w:rsidRPr="00003B44" w:rsidRDefault="00003B44" w:rsidP="00003B44">
            <w:pPr>
              <w:pStyle w:val="7Tablebodycopy"/>
              <w:numPr>
                <w:ilvl w:val="0"/>
                <w:numId w:val="24"/>
              </w:numPr>
              <w:rPr>
                <w:lang w:val="en-GB"/>
              </w:rPr>
            </w:pPr>
            <w:r w:rsidRPr="00003B44">
              <w:rPr>
                <w:lang w:val="en-GB"/>
              </w:rPr>
              <w:t>Reduce our Suspension rate</w:t>
            </w:r>
          </w:p>
          <w:p w14:paraId="74BBF0AA" w14:textId="647D492D" w:rsidR="008515C4" w:rsidRPr="00A06B1C" w:rsidRDefault="00003B44" w:rsidP="00003B44">
            <w:pPr>
              <w:pStyle w:val="7Tablebodycopy"/>
              <w:numPr>
                <w:ilvl w:val="0"/>
                <w:numId w:val="24"/>
              </w:numPr>
              <w:rPr>
                <w:lang w:val="en-GB"/>
              </w:rPr>
            </w:pPr>
            <w:r w:rsidRPr="00003B44">
              <w:rPr>
                <w:lang w:val="en-GB"/>
              </w:rPr>
              <w:t>Ensure attendance remains at 90%+</w:t>
            </w:r>
          </w:p>
        </w:tc>
        <w:tc>
          <w:tcPr>
            <w:tcW w:w="9785" w:type="dxa"/>
          </w:tcPr>
          <w:p w14:paraId="690C8D09" w14:textId="77777777" w:rsidR="008515C4" w:rsidRPr="00A06B1C" w:rsidRDefault="008515C4" w:rsidP="00B37F4A">
            <w:pPr>
              <w:pStyle w:val="7Tablebodycopy"/>
              <w:numPr>
                <w:ilvl w:val="0"/>
                <w:numId w:val="7"/>
              </w:numPr>
              <w:rPr>
                <w:lang w:val="en-GB"/>
              </w:rPr>
            </w:pPr>
            <w:r w:rsidRPr="00A06B1C">
              <w:rPr>
                <w:lang w:val="en-GB"/>
              </w:rPr>
              <w:t>Impact of actions:</w:t>
            </w:r>
          </w:p>
          <w:p w14:paraId="27B61EAC" w14:textId="303B0903" w:rsidR="00D423D5" w:rsidRPr="00D423D5" w:rsidRDefault="00D423D5" w:rsidP="00B37F4A">
            <w:pPr>
              <w:pStyle w:val="7Tablebodycopy"/>
              <w:numPr>
                <w:ilvl w:val="0"/>
                <w:numId w:val="7"/>
              </w:numPr>
              <w:rPr>
                <w:lang w:val="en-GB"/>
              </w:rPr>
            </w:pPr>
            <w:r w:rsidRPr="00D423D5">
              <w:rPr>
                <w:lang w:val="en-GB"/>
              </w:rPr>
              <w:t>Staff ha</w:t>
            </w:r>
            <w:r w:rsidR="00B37F4A">
              <w:rPr>
                <w:lang w:val="en-GB"/>
              </w:rPr>
              <w:t>d</w:t>
            </w:r>
            <w:r w:rsidRPr="00D423D5">
              <w:rPr>
                <w:lang w:val="en-GB"/>
              </w:rPr>
              <w:t xml:space="preserve"> a clear and consistent understanding of behaviour expectations and procedures. </w:t>
            </w:r>
          </w:p>
          <w:p w14:paraId="10C36BE0" w14:textId="2CA96A7C" w:rsidR="00D423D5" w:rsidRPr="00D423D5" w:rsidRDefault="00D423D5" w:rsidP="00B37F4A">
            <w:pPr>
              <w:pStyle w:val="7Tablebodycopy"/>
              <w:numPr>
                <w:ilvl w:val="0"/>
                <w:numId w:val="7"/>
              </w:numPr>
              <w:rPr>
                <w:lang w:val="en-GB"/>
              </w:rPr>
            </w:pPr>
            <w:r w:rsidRPr="00D423D5">
              <w:rPr>
                <w:lang w:val="en-GB"/>
              </w:rPr>
              <w:t xml:space="preserve">Behaviour </w:t>
            </w:r>
            <w:r w:rsidR="00DE3C5D">
              <w:rPr>
                <w:lang w:val="en-GB"/>
              </w:rPr>
              <w:t>was</w:t>
            </w:r>
            <w:r w:rsidRPr="00D423D5">
              <w:rPr>
                <w:lang w:val="en-GB"/>
              </w:rPr>
              <w:t xml:space="preserve"> managed consistently across the school. </w:t>
            </w:r>
          </w:p>
          <w:p w14:paraId="340E3D7A" w14:textId="333960B4" w:rsidR="00D423D5" w:rsidRPr="00D423D5" w:rsidRDefault="00D423D5" w:rsidP="00B37F4A">
            <w:pPr>
              <w:pStyle w:val="7Tablebodycopy"/>
              <w:numPr>
                <w:ilvl w:val="0"/>
                <w:numId w:val="7"/>
              </w:numPr>
              <w:rPr>
                <w:lang w:val="en-GB"/>
              </w:rPr>
            </w:pPr>
            <w:r w:rsidRPr="00D423D5">
              <w:rPr>
                <w:lang w:val="en-GB"/>
              </w:rPr>
              <w:t>Pupils experience</w:t>
            </w:r>
            <w:r w:rsidR="00DE3C5D">
              <w:rPr>
                <w:lang w:val="en-GB"/>
              </w:rPr>
              <w:t>d</w:t>
            </w:r>
            <w:r w:rsidRPr="00D423D5">
              <w:rPr>
                <w:lang w:val="en-GB"/>
              </w:rPr>
              <w:t xml:space="preserve"> predictable routines and boundaries</w:t>
            </w:r>
            <w:r w:rsidR="00DE3C5D">
              <w:rPr>
                <w:lang w:val="en-GB"/>
              </w:rPr>
              <w:t xml:space="preserve"> throughout school and at </w:t>
            </w:r>
            <w:proofErr w:type="spellStart"/>
            <w:r w:rsidR="00DE3C5D">
              <w:rPr>
                <w:lang w:val="en-GB"/>
              </w:rPr>
              <w:t>Starcare</w:t>
            </w:r>
            <w:proofErr w:type="spellEnd"/>
            <w:r w:rsidRPr="00D423D5">
              <w:rPr>
                <w:lang w:val="en-GB"/>
              </w:rPr>
              <w:t xml:space="preserve">, leading to improved conduct and attitudes to learning. </w:t>
            </w:r>
          </w:p>
          <w:p w14:paraId="215947A4" w14:textId="5BAB1D43" w:rsidR="00D423D5" w:rsidRPr="00D423D5" w:rsidRDefault="00D423D5" w:rsidP="00B37F4A">
            <w:pPr>
              <w:pStyle w:val="7Tablebodycopy"/>
              <w:numPr>
                <w:ilvl w:val="0"/>
                <w:numId w:val="7"/>
              </w:numPr>
              <w:rPr>
                <w:lang w:val="en-GB"/>
              </w:rPr>
            </w:pPr>
            <w:r w:rsidRPr="00D423D5">
              <w:rPr>
                <w:lang w:val="en-GB"/>
              </w:rPr>
              <w:t xml:space="preserve">Reduced behaviour incidents, low-level disruption and </w:t>
            </w:r>
            <w:r w:rsidR="00C90612">
              <w:rPr>
                <w:lang w:val="en-GB"/>
              </w:rPr>
              <w:t>suspensions (33 2024/5 to 18 2025/26)</w:t>
            </w:r>
            <w:r w:rsidRPr="00D423D5">
              <w:rPr>
                <w:lang w:val="en-GB"/>
              </w:rPr>
              <w:t>.</w:t>
            </w:r>
          </w:p>
          <w:p w14:paraId="19F53699" w14:textId="268DD775" w:rsidR="006145ED" w:rsidRPr="006145ED" w:rsidRDefault="006145ED" w:rsidP="00B37F4A">
            <w:pPr>
              <w:pStyle w:val="7Tablebodycopy"/>
              <w:numPr>
                <w:ilvl w:val="0"/>
                <w:numId w:val="7"/>
              </w:numPr>
              <w:rPr>
                <w:lang w:val="en-GB"/>
              </w:rPr>
            </w:pPr>
            <w:r w:rsidRPr="006145ED">
              <w:rPr>
                <w:lang w:val="en-GB"/>
              </w:rPr>
              <w:t>Pupils t</w:t>
            </w:r>
            <w:r w:rsidR="0098211E">
              <w:rPr>
                <w:lang w:val="en-GB"/>
              </w:rPr>
              <w:t>ook</w:t>
            </w:r>
            <w:r w:rsidRPr="006145ED">
              <w:rPr>
                <w:lang w:val="en-GB"/>
              </w:rPr>
              <w:t xml:space="preserve"> greater ownership of their behaviour and learning environment. </w:t>
            </w:r>
          </w:p>
          <w:p w14:paraId="6F3C565C" w14:textId="30BDED2E" w:rsidR="006145ED" w:rsidRPr="006145ED" w:rsidRDefault="006145ED" w:rsidP="00B37F4A">
            <w:pPr>
              <w:pStyle w:val="7Tablebodycopy"/>
              <w:numPr>
                <w:ilvl w:val="0"/>
                <w:numId w:val="7"/>
              </w:numPr>
              <w:rPr>
                <w:lang w:val="en-GB"/>
              </w:rPr>
            </w:pPr>
            <w:r w:rsidRPr="006145ED">
              <w:rPr>
                <w:lang w:val="en-GB"/>
              </w:rPr>
              <w:t xml:space="preserve">Positive relationships </w:t>
            </w:r>
            <w:r w:rsidR="0098211E">
              <w:rPr>
                <w:lang w:val="en-GB"/>
              </w:rPr>
              <w:t>were</w:t>
            </w:r>
            <w:r w:rsidRPr="006145ED">
              <w:rPr>
                <w:lang w:val="en-GB"/>
              </w:rPr>
              <w:t xml:space="preserve"> strengthened through shared expectations and mutual respect. </w:t>
            </w:r>
          </w:p>
          <w:p w14:paraId="78C9EBE6" w14:textId="5EF772CE" w:rsidR="006145ED" w:rsidRPr="006145ED" w:rsidRDefault="006145ED" w:rsidP="00B37F4A">
            <w:pPr>
              <w:pStyle w:val="7Tablebodycopy"/>
              <w:numPr>
                <w:ilvl w:val="0"/>
                <w:numId w:val="7"/>
              </w:numPr>
              <w:rPr>
                <w:lang w:val="en-GB"/>
              </w:rPr>
            </w:pPr>
            <w:r w:rsidRPr="006145ED">
              <w:rPr>
                <w:lang w:val="en-GB"/>
              </w:rPr>
              <w:t xml:space="preserve">Classrooms </w:t>
            </w:r>
            <w:r w:rsidR="0098211E">
              <w:rPr>
                <w:lang w:val="en-GB"/>
              </w:rPr>
              <w:t>were</w:t>
            </w:r>
            <w:r w:rsidRPr="006145ED">
              <w:rPr>
                <w:lang w:val="en-GB"/>
              </w:rPr>
              <w:t xml:space="preserve"> calm, purposeful and conducive to learning. </w:t>
            </w:r>
          </w:p>
          <w:p w14:paraId="756BC6B8" w14:textId="1A0F6E07" w:rsidR="006145ED" w:rsidRPr="006145ED" w:rsidRDefault="006145ED" w:rsidP="00B37F4A">
            <w:pPr>
              <w:pStyle w:val="7Tablebodycopy"/>
              <w:numPr>
                <w:ilvl w:val="0"/>
                <w:numId w:val="7"/>
              </w:numPr>
              <w:rPr>
                <w:lang w:val="en-GB"/>
              </w:rPr>
            </w:pPr>
            <w:r w:rsidRPr="006145ED">
              <w:rPr>
                <w:lang w:val="en-GB"/>
              </w:rPr>
              <w:t>Pupils demonstrate</w:t>
            </w:r>
            <w:r w:rsidR="00DA1CB9">
              <w:rPr>
                <w:lang w:val="en-GB"/>
              </w:rPr>
              <w:t>d</w:t>
            </w:r>
            <w:r w:rsidRPr="006145ED">
              <w:rPr>
                <w:lang w:val="en-GB"/>
              </w:rPr>
              <w:t xml:space="preserve"> increased responsibility and accountability for their actions.</w:t>
            </w:r>
          </w:p>
          <w:p w14:paraId="370F5A2F" w14:textId="77BF844F" w:rsidR="00760C00" w:rsidRPr="00760C00" w:rsidRDefault="00760C00" w:rsidP="00B37F4A">
            <w:pPr>
              <w:pStyle w:val="7Tablebodycopy"/>
              <w:numPr>
                <w:ilvl w:val="0"/>
                <w:numId w:val="7"/>
              </w:numPr>
              <w:rPr>
                <w:lang w:val="en-GB"/>
              </w:rPr>
            </w:pPr>
            <w:r w:rsidRPr="00760C00">
              <w:rPr>
                <w:lang w:val="en-GB"/>
              </w:rPr>
              <w:t xml:space="preserve">Improved pupil wellbeing, resilience and readiness to learn. </w:t>
            </w:r>
          </w:p>
          <w:p w14:paraId="20262D5F" w14:textId="16B66AB0" w:rsidR="00760C00" w:rsidRPr="00760C00" w:rsidRDefault="00760C00" w:rsidP="00B37F4A">
            <w:pPr>
              <w:pStyle w:val="7Tablebodycopy"/>
              <w:numPr>
                <w:ilvl w:val="0"/>
                <w:numId w:val="7"/>
              </w:numPr>
              <w:rPr>
                <w:lang w:val="en-GB"/>
              </w:rPr>
            </w:pPr>
            <w:r w:rsidRPr="00760C00">
              <w:rPr>
                <w:lang w:val="en-GB"/>
              </w:rPr>
              <w:t>Pupils develop</w:t>
            </w:r>
            <w:r w:rsidR="00AD2828">
              <w:rPr>
                <w:lang w:val="en-GB"/>
              </w:rPr>
              <w:t>ed</w:t>
            </w:r>
            <w:r w:rsidRPr="00760C00">
              <w:rPr>
                <w:lang w:val="en-GB"/>
              </w:rPr>
              <w:t xml:space="preserve"> strategies to recognise and regulate their emotions effectively</w:t>
            </w:r>
            <w:r w:rsidR="00AD2828">
              <w:rPr>
                <w:lang w:val="en-GB"/>
              </w:rPr>
              <w:t xml:space="preserve"> via Colour Monsters.</w:t>
            </w:r>
          </w:p>
          <w:p w14:paraId="73A74BAF" w14:textId="5171D467" w:rsidR="00760C00" w:rsidRPr="00760C00" w:rsidRDefault="00760C00" w:rsidP="00B37F4A">
            <w:pPr>
              <w:pStyle w:val="7Tablebodycopy"/>
              <w:numPr>
                <w:ilvl w:val="0"/>
                <w:numId w:val="7"/>
              </w:numPr>
              <w:rPr>
                <w:lang w:val="en-GB"/>
              </w:rPr>
            </w:pPr>
            <w:r w:rsidRPr="00760C00">
              <w:rPr>
                <w:lang w:val="en-GB"/>
              </w:rPr>
              <w:t xml:space="preserve">Increased resilience, self-awareness and self-control. </w:t>
            </w:r>
          </w:p>
          <w:p w14:paraId="0CB988BC" w14:textId="755DACA3" w:rsidR="00760C00" w:rsidRPr="00AD2828" w:rsidRDefault="00760C00" w:rsidP="00AD2828">
            <w:pPr>
              <w:pStyle w:val="7Tablebodycopy"/>
              <w:numPr>
                <w:ilvl w:val="0"/>
                <w:numId w:val="7"/>
              </w:numPr>
              <w:rPr>
                <w:lang w:val="en-GB"/>
              </w:rPr>
            </w:pPr>
            <w:r w:rsidRPr="00760C00">
              <w:rPr>
                <w:lang w:val="en-GB"/>
              </w:rPr>
              <w:t xml:space="preserve">Reduced incidents of dysregulation, conflict and disruption to learning. </w:t>
            </w:r>
          </w:p>
          <w:p w14:paraId="1CEADE27" w14:textId="1143F674" w:rsidR="00B37F4A" w:rsidRPr="00B37F4A" w:rsidRDefault="00B37F4A" w:rsidP="00B37F4A">
            <w:pPr>
              <w:pStyle w:val="7Tablebodycopy"/>
              <w:numPr>
                <w:ilvl w:val="0"/>
                <w:numId w:val="7"/>
              </w:numPr>
              <w:rPr>
                <w:lang w:val="en-GB"/>
              </w:rPr>
            </w:pPr>
            <w:r w:rsidRPr="00B37F4A">
              <w:rPr>
                <w:lang w:val="en-GB"/>
              </w:rPr>
              <w:t>Individual pupils receive</w:t>
            </w:r>
            <w:r w:rsidR="00AD2828">
              <w:rPr>
                <w:lang w:val="en-GB"/>
              </w:rPr>
              <w:t>d appropriate</w:t>
            </w:r>
            <w:r w:rsidRPr="00B37F4A">
              <w:rPr>
                <w:lang w:val="en-GB"/>
              </w:rPr>
              <w:t xml:space="preserve"> targeted interventions matched to their needs. </w:t>
            </w:r>
          </w:p>
          <w:p w14:paraId="795945B9" w14:textId="20117D5B" w:rsidR="00B37F4A" w:rsidRPr="00B37F4A" w:rsidRDefault="00B37F4A" w:rsidP="00B37F4A">
            <w:pPr>
              <w:pStyle w:val="7Tablebodycopy"/>
              <w:numPr>
                <w:ilvl w:val="0"/>
                <w:numId w:val="7"/>
              </w:numPr>
              <w:rPr>
                <w:lang w:val="en-GB"/>
              </w:rPr>
            </w:pPr>
            <w:r w:rsidRPr="00B37F4A">
              <w:rPr>
                <w:lang w:val="en-GB"/>
              </w:rPr>
              <w:t>Behaviour incidents for identified pupils reduce</w:t>
            </w:r>
            <w:r w:rsidR="00EE2FE5">
              <w:rPr>
                <w:lang w:val="en-GB"/>
              </w:rPr>
              <w:t>d</w:t>
            </w:r>
            <w:r w:rsidRPr="00B37F4A">
              <w:rPr>
                <w:lang w:val="en-GB"/>
              </w:rPr>
              <w:t xml:space="preserve"> over time. </w:t>
            </w:r>
          </w:p>
          <w:p w14:paraId="5B2C3907" w14:textId="791E1BA4" w:rsidR="008515C4" w:rsidRPr="00A06B1C" w:rsidRDefault="008515C4" w:rsidP="00EE2FE5">
            <w:pPr>
              <w:pStyle w:val="7Tablebodycopy"/>
              <w:rPr>
                <w:lang w:val="en-GB"/>
              </w:rPr>
            </w:pPr>
          </w:p>
        </w:tc>
      </w:tr>
      <w:tr w:rsidR="008515C4" w:rsidRPr="00A06B1C" w14:paraId="6A48B881" w14:textId="77777777" w:rsidTr="008515C4">
        <w:tc>
          <w:tcPr>
            <w:tcW w:w="2098" w:type="dxa"/>
            <w:tcMar>
              <w:top w:w="113" w:type="dxa"/>
              <w:bottom w:w="113" w:type="dxa"/>
            </w:tcMar>
          </w:tcPr>
          <w:p w14:paraId="4289F6B2" w14:textId="77777777" w:rsidR="008515C4" w:rsidRPr="00A06B1C" w:rsidRDefault="008515C4" w:rsidP="008515C4">
            <w:pPr>
              <w:pStyle w:val="7Tablebodycopy"/>
              <w:rPr>
                <w:lang w:val="en-GB"/>
              </w:rPr>
            </w:pPr>
            <w:r w:rsidRPr="00A06B1C">
              <w:rPr>
                <w:lang w:val="en-GB"/>
              </w:rPr>
              <w:lastRenderedPageBreak/>
              <w:t>Areas for development</w:t>
            </w:r>
          </w:p>
        </w:tc>
        <w:tc>
          <w:tcPr>
            <w:tcW w:w="12644" w:type="dxa"/>
            <w:gridSpan w:val="2"/>
            <w:tcMar>
              <w:top w:w="113" w:type="dxa"/>
              <w:bottom w:w="113" w:type="dxa"/>
            </w:tcMar>
          </w:tcPr>
          <w:p w14:paraId="2988D589" w14:textId="77777777" w:rsidR="00E930C1" w:rsidRPr="00E930C1" w:rsidRDefault="00E930C1" w:rsidP="00E930C1">
            <w:pPr>
              <w:pStyle w:val="7Tablecopybulleted"/>
              <w:numPr>
                <w:ilvl w:val="0"/>
                <w:numId w:val="39"/>
              </w:numPr>
              <w:rPr>
                <w:rFonts w:cs="Arial"/>
                <w:szCs w:val="20"/>
              </w:rPr>
            </w:pPr>
            <w:r w:rsidRPr="00E930C1">
              <w:rPr>
                <w:rFonts w:cs="Arial"/>
                <w:szCs w:val="20"/>
              </w:rPr>
              <w:t>Promote our good attendance in assemblies and newsletters</w:t>
            </w:r>
          </w:p>
          <w:p w14:paraId="0174B08E" w14:textId="77777777" w:rsidR="00E930C1" w:rsidRPr="00E930C1" w:rsidRDefault="00E930C1" w:rsidP="00E930C1">
            <w:pPr>
              <w:pStyle w:val="7Tablecopybulleted"/>
              <w:numPr>
                <w:ilvl w:val="0"/>
                <w:numId w:val="39"/>
              </w:numPr>
              <w:rPr>
                <w:rFonts w:cs="Arial"/>
                <w:szCs w:val="20"/>
              </w:rPr>
            </w:pPr>
            <w:r w:rsidRPr="00E930C1">
              <w:rPr>
                <w:rFonts w:cs="Arial"/>
                <w:szCs w:val="20"/>
              </w:rPr>
              <w:t>Work with families requiring support &amp; continue to meet with them 1:1 when attendance dips below 90%</w:t>
            </w:r>
          </w:p>
          <w:p w14:paraId="317ED89C" w14:textId="37A1F9A3" w:rsidR="008515C4" w:rsidRPr="00EE2FE5" w:rsidRDefault="00E930C1" w:rsidP="00EE2FE5">
            <w:pPr>
              <w:pStyle w:val="ListParagraph"/>
              <w:numPr>
                <w:ilvl w:val="0"/>
                <w:numId w:val="39"/>
              </w:numPr>
              <w:rPr>
                <w:rFonts w:ascii="Arial" w:hAnsi="Arial"/>
                <w:sz w:val="20"/>
                <w:szCs w:val="20"/>
              </w:rPr>
            </w:pPr>
            <w:r w:rsidRPr="00E930C1">
              <w:rPr>
                <w:rFonts w:ascii="Arial" w:hAnsi="Arial"/>
                <w:sz w:val="20"/>
                <w:szCs w:val="20"/>
              </w:rPr>
              <w:t xml:space="preserve">Ensure every pupil feels safe and ready to learn </w:t>
            </w:r>
          </w:p>
        </w:tc>
      </w:tr>
    </w:tbl>
    <w:p w14:paraId="6132CD18" w14:textId="77777777" w:rsidR="00FA69C1" w:rsidRPr="00A06B1C" w:rsidRDefault="00FA69C1" w:rsidP="00FA69C1">
      <w:pPr>
        <w:rPr>
          <w:lang w:val="en-GB"/>
        </w:rPr>
      </w:pPr>
    </w:p>
    <w:p w14:paraId="74F306D4" w14:textId="77777777" w:rsidR="00FA69C1" w:rsidRPr="00A06B1C" w:rsidRDefault="00FA69C1" w:rsidP="00FA69C1">
      <w:pPr>
        <w:rPr>
          <w:lang w:val="en-GB"/>
        </w:rPr>
      </w:pPr>
    </w:p>
    <w:tbl>
      <w:tblPr>
        <w:tblpPr w:leftFromText="180" w:rightFromText="180" w:vertAnchor="text" w:horzAnchor="margin" w:tblpY="-389"/>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557E56" w:rsidRPr="00A06B1C" w14:paraId="420C358A" w14:textId="77777777" w:rsidTr="00557E56">
        <w:tc>
          <w:tcPr>
            <w:tcW w:w="14742" w:type="dxa"/>
            <w:gridSpan w:val="3"/>
            <w:shd w:val="clear" w:color="auto" w:fill="DEEAF6"/>
            <w:tcMar>
              <w:top w:w="113" w:type="dxa"/>
              <w:bottom w:w="113" w:type="dxa"/>
            </w:tcMar>
          </w:tcPr>
          <w:p w14:paraId="2A59EF8C" w14:textId="0E36F178" w:rsidR="00557E56" w:rsidRDefault="00557E56" w:rsidP="00557E56">
            <w:pPr>
              <w:pStyle w:val="7Tablebodycopy"/>
              <w:rPr>
                <w:highlight w:val="yellow"/>
                <w:lang w:val="en-GB"/>
              </w:rPr>
            </w:pPr>
            <w:r>
              <w:rPr>
                <w:b/>
                <w:lang w:val="en-GB"/>
              </w:rPr>
              <w:lastRenderedPageBreak/>
              <w:t>PERSONAL DEVELOPMENT AND WELLBEING</w:t>
            </w:r>
            <w:r w:rsidRPr="00A06B1C">
              <w:rPr>
                <w:lang w:val="en-GB"/>
              </w:rPr>
              <w:t xml:space="preserve"> </w:t>
            </w:r>
            <w:r w:rsidRPr="00284A3D">
              <w:rPr>
                <w:lang w:val="en-GB"/>
              </w:rPr>
              <w:t>–: ‘</w:t>
            </w:r>
            <w:r w:rsidR="006A73C3">
              <w:rPr>
                <w:lang w:val="en-GB"/>
              </w:rPr>
              <w:t>strong</w:t>
            </w:r>
            <w:r w:rsidRPr="00284A3D">
              <w:rPr>
                <w:lang w:val="en-GB"/>
              </w:rPr>
              <w:t>’</w:t>
            </w:r>
            <w:r w:rsidR="00284A3D">
              <w:rPr>
                <w:lang w:val="en-GB"/>
              </w:rPr>
              <w:t xml:space="preserve"> standard</w:t>
            </w:r>
          </w:p>
          <w:p w14:paraId="5747A380" w14:textId="77777777" w:rsidR="00557E56" w:rsidRDefault="00557E56" w:rsidP="00557E56">
            <w:pPr>
              <w:pStyle w:val="7Tablebodycopy"/>
              <w:rPr>
                <w:highlight w:val="yellow"/>
                <w:lang w:val="en-GB"/>
              </w:rPr>
            </w:pPr>
          </w:p>
          <w:p w14:paraId="725856F0" w14:textId="77777777" w:rsidR="00557E56" w:rsidRPr="006208FC" w:rsidRDefault="00557E56" w:rsidP="00557E56">
            <w:pPr>
              <w:pStyle w:val="7Tablebodycopy"/>
              <w:rPr>
                <w:highlight w:val="yellow"/>
                <w:lang w:val="en-GB"/>
              </w:rPr>
            </w:pPr>
            <w:r w:rsidRPr="004A5A24">
              <w:rPr>
                <w:lang w:val="en-GB"/>
              </w:rPr>
              <w:t>Previous Ofsted: Outstanding</w:t>
            </w:r>
          </w:p>
        </w:tc>
      </w:tr>
      <w:tr w:rsidR="00557E56" w:rsidRPr="00A06B1C" w14:paraId="2751A296" w14:textId="77777777" w:rsidTr="00557E56">
        <w:tc>
          <w:tcPr>
            <w:tcW w:w="2098" w:type="dxa"/>
            <w:tcMar>
              <w:top w:w="113" w:type="dxa"/>
              <w:bottom w:w="113" w:type="dxa"/>
            </w:tcMar>
          </w:tcPr>
          <w:p w14:paraId="696ECED0" w14:textId="77777777" w:rsidR="00557E56" w:rsidRPr="00A06B1C" w:rsidRDefault="00557E56" w:rsidP="00557E56">
            <w:pPr>
              <w:pStyle w:val="7Tablebodycopy"/>
              <w:rPr>
                <w:lang w:val="en-GB"/>
              </w:rPr>
            </w:pPr>
            <w:r w:rsidRPr="00A06B1C">
              <w:rPr>
                <w:lang w:val="en-GB"/>
              </w:rPr>
              <w:t xml:space="preserve">Strengths </w:t>
            </w:r>
          </w:p>
        </w:tc>
        <w:tc>
          <w:tcPr>
            <w:tcW w:w="12644" w:type="dxa"/>
            <w:gridSpan w:val="2"/>
            <w:tcMar>
              <w:top w:w="113" w:type="dxa"/>
              <w:bottom w:w="113" w:type="dxa"/>
            </w:tcMar>
          </w:tcPr>
          <w:p w14:paraId="5B01000A" w14:textId="77777777" w:rsidR="00E94D91" w:rsidRDefault="00E94D91" w:rsidP="003B31FE">
            <w:pPr>
              <w:pStyle w:val="7Tablecopybulleted"/>
              <w:rPr>
                <w:lang w:val="en-GB"/>
              </w:rPr>
            </w:pPr>
            <w:r>
              <w:rPr>
                <w:lang w:val="en-GB"/>
              </w:rPr>
              <w:t>Our school is one that is truly inclusive that ensures pupils are ready for their next steps</w:t>
            </w:r>
          </w:p>
          <w:p w14:paraId="506B70D9" w14:textId="77777777" w:rsidR="00557E56" w:rsidRPr="00AE2761" w:rsidRDefault="00557E56" w:rsidP="003B31FE">
            <w:pPr>
              <w:pStyle w:val="7Tablecopybulleted"/>
              <w:rPr>
                <w:lang w:val="en-GB"/>
              </w:rPr>
            </w:pPr>
            <w:r w:rsidRPr="00AE2761">
              <w:rPr>
                <w:lang w:val="en-GB"/>
              </w:rPr>
              <w:t xml:space="preserve">Our curriculum for personal, social, health and economic (PSHE) education covers the issues most relevant to our school community, particularly online risks, and pupils feel able to discuss them openly in class </w:t>
            </w:r>
          </w:p>
          <w:p w14:paraId="44D52047" w14:textId="77777777" w:rsidR="00557E56" w:rsidRPr="00AE2761" w:rsidRDefault="00557E56" w:rsidP="003B31FE">
            <w:pPr>
              <w:pStyle w:val="7Tablecopybulleted"/>
              <w:rPr>
                <w:lang w:val="en-GB"/>
              </w:rPr>
            </w:pPr>
            <w:r w:rsidRPr="00AE2761">
              <w:rPr>
                <w:lang w:val="en-GB"/>
              </w:rPr>
              <w:t xml:space="preserve">There has been a decrease in behaviour incidents involving discrimination or discriminatory language over the past year, and pupil feedback surveys show that pupils feel valued and respected </w:t>
            </w:r>
          </w:p>
          <w:p w14:paraId="3F442FC4" w14:textId="77777777" w:rsidR="00557E56" w:rsidRDefault="00557E56" w:rsidP="003B31FE">
            <w:pPr>
              <w:pStyle w:val="7Tablecopybulleted"/>
              <w:rPr>
                <w:lang w:val="en-GB"/>
              </w:rPr>
            </w:pPr>
            <w:r w:rsidRPr="00AE2761">
              <w:rPr>
                <w:lang w:val="en-GB"/>
              </w:rPr>
              <w:t>We adjust and tailor personal development to make sure every group can participate and benefit fully, including pupils with SEND, pupils who are disadvantaged, and pupils who are vulnerable</w:t>
            </w:r>
          </w:p>
          <w:p w14:paraId="35E9423A" w14:textId="77777777" w:rsidR="00226CBC" w:rsidRDefault="00226CBC" w:rsidP="003B31FE">
            <w:pPr>
              <w:pStyle w:val="7Tablecopybulleted"/>
              <w:rPr>
                <w:lang w:val="en-GB"/>
              </w:rPr>
            </w:pPr>
            <w:r>
              <w:rPr>
                <w:lang w:val="en-GB"/>
              </w:rPr>
              <w:t>Pupils know how to keep themselves healthy and safe</w:t>
            </w:r>
          </w:p>
          <w:p w14:paraId="509E849C" w14:textId="77777777" w:rsidR="000C3DA8" w:rsidRDefault="000C3DA8" w:rsidP="003B31FE">
            <w:pPr>
              <w:pStyle w:val="7Tablecopybulleted"/>
              <w:rPr>
                <w:lang w:val="en-GB"/>
              </w:rPr>
            </w:pPr>
            <w:r>
              <w:rPr>
                <w:lang w:val="en-GB"/>
              </w:rPr>
              <w:t>We swiftly identify pupils who require support and carefully match them to pastoral interventions which are highly effective</w:t>
            </w:r>
          </w:p>
          <w:p w14:paraId="6C5230D5" w14:textId="77777777" w:rsidR="000C3DA8" w:rsidRDefault="000C3DA8" w:rsidP="003B31FE">
            <w:pPr>
              <w:pStyle w:val="7Tablecopybulleted"/>
              <w:rPr>
                <w:lang w:val="en-GB"/>
              </w:rPr>
            </w:pPr>
            <w:r>
              <w:rPr>
                <w:lang w:val="en-GB"/>
              </w:rPr>
              <w:t xml:space="preserve">Our RSE curriculum is </w:t>
            </w:r>
            <w:r w:rsidR="00ED3DE4">
              <w:rPr>
                <w:lang w:val="en-GB"/>
              </w:rPr>
              <w:t>carefully tailored to meet the needs of our current pupils</w:t>
            </w:r>
          </w:p>
          <w:p w14:paraId="28284541" w14:textId="4349E8F7" w:rsidR="000C3DA8" w:rsidRDefault="000C3DA8" w:rsidP="003B31FE">
            <w:pPr>
              <w:pStyle w:val="7Tablecopybulleted"/>
              <w:rPr>
                <w:lang w:val="en-GB"/>
              </w:rPr>
            </w:pPr>
            <w:r>
              <w:rPr>
                <w:lang w:val="en-GB"/>
              </w:rPr>
              <w:t xml:space="preserve">All pupils have access to </w:t>
            </w:r>
            <w:proofErr w:type="spellStart"/>
            <w:r>
              <w:rPr>
                <w:lang w:val="en-GB"/>
              </w:rPr>
              <w:t>extra curricular</w:t>
            </w:r>
            <w:proofErr w:type="spellEnd"/>
            <w:r>
              <w:rPr>
                <w:lang w:val="en-GB"/>
              </w:rPr>
              <w:t xml:space="preserve"> clubs</w:t>
            </w:r>
            <w:r w:rsidR="000D579A">
              <w:rPr>
                <w:lang w:val="en-GB"/>
              </w:rPr>
              <w:t xml:space="preserve"> with agreed bursary places</w:t>
            </w:r>
          </w:p>
          <w:p w14:paraId="2BF59B6B" w14:textId="2F2D953E" w:rsidR="000C3DA8" w:rsidRDefault="000C3DA8" w:rsidP="003B31FE">
            <w:pPr>
              <w:pStyle w:val="7Tablecopybulleted"/>
              <w:rPr>
                <w:lang w:val="en-GB"/>
              </w:rPr>
            </w:pPr>
            <w:r>
              <w:rPr>
                <w:lang w:val="en-GB"/>
              </w:rPr>
              <w:t xml:space="preserve">Reasonable adjustments are made to our curriculum to support </w:t>
            </w:r>
            <w:proofErr w:type="gramStart"/>
            <w:r>
              <w:rPr>
                <w:lang w:val="en-GB"/>
              </w:rPr>
              <w:t>each and every</w:t>
            </w:r>
            <w:proofErr w:type="gramEnd"/>
            <w:r>
              <w:rPr>
                <w:lang w:val="en-GB"/>
              </w:rPr>
              <w:t xml:space="preserve"> pupil </w:t>
            </w:r>
            <w:proofErr w:type="spellStart"/>
            <w:r>
              <w:rPr>
                <w:lang w:val="en-GB"/>
              </w:rPr>
              <w:t>eg</w:t>
            </w:r>
            <w:proofErr w:type="spellEnd"/>
            <w:r>
              <w:rPr>
                <w:lang w:val="en-GB"/>
              </w:rPr>
              <w:t xml:space="preserve"> GRT, SEND, Post </w:t>
            </w:r>
            <w:r w:rsidR="00FC276E">
              <w:rPr>
                <w:lang w:val="en-GB"/>
              </w:rPr>
              <w:t>CIC</w:t>
            </w:r>
          </w:p>
          <w:p w14:paraId="08581252" w14:textId="77777777" w:rsidR="000C3DA8" w:rsidRDefault="000C3DA8" w:rsidP="003B31FE">
            <w:pPr>
              <w:pStyle w:val="7Tablecopybulleted"/>
              <w:rPr>
                <w:lang w:val="en-GB"/>
              </w:rPr>
            </w:pPr>
            <w:r>
              <w:rPr>
                <w:lang w:val="en-GB"/>
              </w:rPr>
              <w:t>Pupils are confident, resilient, independent and cooperate well with peers</w:t>
            </w:r>
          </w:p>
          <w:p w14:paraId="4DA58D13" w14:textId="77777777" w:rsidR="00284A3D" w:rsidRDefault="00284A3D" w:rsidP="003B31FE">
            <w:pPr>
              <w:pStyle w:val="7Tablecopybulleted"/>
              <w:rPr>
                <w:lang w:val="en-GB"/>
              </w:rPr>
            </w:pPr>
            <w:r>
              <w:rPr>
                <w:lang w:val="en-GB"/>
              </w:rPr>
              <w:t xml:space="preserve">We complete a 1 night residential for pupils at an </w:t>
            </w:r>
            <w:proofErr w:type="gramStart"/>
            <w:r>
              <w:rPr>
                <w:lang w:val="en-GB"/>
              </w:rPr>
              <w:t>outward bound</w:t>
            </w:r>
            <w:proofErr w:type="gramEnd"/>
            <w:r>
              <w:rPr>
                <w:lang w:val="en-GB"/>
              </w:rPr>
              <w:t xml:space="preserve"> facility to prepare pupils for 2 nights in year 4 at junior school</w:t>
            </w:r>
          </w:p>
          <w:p w14:paraId="0064E362" w14:textId="77777777" w:rsidR="003B31FE" w:rsidRDefault="003B31FE" w:rsidP="003B31FE">
            <w:pPr>
              <w:pStyle w:val="7Tablecopybulleted"/>
            </w:pPr>
            <w:r w:rsidRPr="00AA52D2">
              <w:t>We have always prided ourselves on being a truly inclusive school</w:t>
            </w:r>
          </w:p>
          <w:p w14:paraId="222CEB4E" w14:textId="77777777" w:rsidR="003B31FE" w:rsidRPr="00AA52D2" w:rsidRDefault="003B31FE" w:rsidP="003B31FE">
            <w:pPr>
              <w:pStyle w:val="7Tablecopybulleted"/>
              <w:numPr>
                <w:ilvl w:val="0"/>
                <w:numId w:val="0"/>
              </w:numPr>
              <w:ind w:left="170"/>
            </w:pPr>
            <w:r w:rsidRPr="00AA52D2">
              <w:t xml:space="preserve">The ethos is visible in the language that we use, the relationships that we make with </w:t>
            </w:r>
            <w:proofErr w:type="gramStart"/>
            <w:r w:rsidRPr="00AA52D2">
              <w:t>each and every</w:t>
            </w:r>
            <w:proofErr w:type="gramEnd"/>
            <w:r w:rsidRPr="00AA52D2">
              <w:t xml:space="preserve"> pupil, the exciting curriculum with great opportunities, systems that are in place, and ultimately our daily practice.</w:t>
            </w:r>
          </w:p>
          <w:p w14:paraId="4D4895ED" w14:textId="7A5FECA1" w:rsidR="00C90905" w:rsidRPr="00E50A13" w:rsidRDefault="003B31FE" w:rsidP="00E50A13">
            <w:pPr>
              <w:pStyle w:val="7Tablecopybulleted"/>
            </w:pPr>
            <w:r w:rsidRPr="00AA52D2">
              <w:t>It is our belief that:</w:t>
            </w:r>
          </w:p>
          <w:p w14:paraId="26BA6C1D" w14:textId="77777777" w:rsidR="00C90905" w:rsidRPr="00846B16" w:rsidRDefault="00C90905" w:rsidP="00E50A13">
            <w:pPr>
              <w:pStyle w:val="7Tablecopybulleted"/>
              <w:numPr>
                <w:ilvl w:val="0"/>
                <w:numId w:val="41"/>
              </w:numPr>
            </w:pPr>
            <w:r w:rsidRPr="00846B16">
              <w:t xml:space="preserve">Every child belongs </w:t>
            </w:r>
          </w:p>
          <w:p w14:paraId="58D25DD0" w14:textId="77777777" w:rsidR="00C90905" w:rsidRPr="00846B16" w:rsidRDefault="00C90905" w:rsidP="00E50A13">
            <w:pPr>
              <w:pStyle w:val="7Tablecopybulleted"/>
              <w:numPr>
                <w:ilvl w:val="0"/>
                <w:numId w:val="41"/>
              </w:numPr>
            </w:pPr>
            <w:r w:rsidRPr="00846B16">
              <w:t xml:space="preserve">Difference is </w:t>
            </w:r>
            <w:r>
              <w:t>celebrated</w:t>
            </w:r>
          </w:p>
          <w:p w14:paraId="1965E721" w14:textId="77777777" w:rsidR="00C90905" w:rsidRPr="00846B16" w:rsidRDefault="00C90905" w:rsidP="00E50A13">
            <w:pPr>
              <w:pStyle w:val="7Tablecopybulleted"/>
              <w:numPr>
                <w:ilvl w:val="0"/>
                <w:numId w:val="41"/>
              </w:numPr>
            </w:pPr>
            <w:r w:rsidRPr="00846B16">
              <w:t>Mistakes are understood to be a way of learning</w:t>
            </w:r>
          </w:p>
          <w:p w14:paraId="7560AC69" w14:textId="77777777" w:rsidR="00C90905" w:rsidRPr="00846B16" w:rsidRDefault="00C90905" w:rsidP="00E50A13">
            <w:pPr>
              <w:pStyle w:val="7Tablecopybulleted"/>
              <w:numPr>
                <w:ilvl w:val="0"/>
                <w:numId w:val="41"/>
              </w:numPr>
            </w:pPr>
            <w:proofErr w:type="spellStart"/>
            <w:r w:rsidRPr="00846B16">
              <w:t>Behaviour</w:t>
            </w:r>
            <w:proofErr w:type="spellEnd"/>
            <w:r w:rsidRPr="00846B16">
              <w:t xml:space="preserve"> is understood as </w:t>
            </w:r>
            <w:r>
              <w:t xml:space="preserve">a way of </w:t>
            </w:r>
            <w:r w:rsidRPr="00846B16">
              <w:t>communication</w:t>
            </w:r>
          </w:p>
          <w:p w14:paraId="18C326AB" w14:textId="77777777" w:rsidR="00C90905" w:rsidRPr="00846B16" w:rsidRDefault="00C90905" w:rsidP="00E50A13">
            <w:pPr>
              <w:pStyle w:val="7Tablecopybulleted"/>
              <w:numPr>
                <w:ilvl w:val="0"/>
                <w:numId w:val="41"/>
              </w:numPr>
            </w:pPr>
            <w:r w:rsidRPr="00846B16">
              <w:t>Equity matters more than equality – pupils receive what they need to succeed, not simply the same as everyone else.</w:t>
            </w:r>
          </w:p>
          <w:p w14:paraId="11AF1E9A" w14:textId="77777777" w:rsidR="00C90905" w:rsidRPr="00846B16" w:rsidRDefault="00C90905" w:rsidP="00E50A13">
            <w:pPr>
              <w:pStyle w:val="7Tablecopybulleted"/>
              <w:numPr>
                <w:ilvl w:val="0"/>
                <w:numId w:val="41"/>
              </w:numPr>
            </w:pPr>
            <w:r w:rsidRPr="00846B16">
              <w:t>High expectations exist for all, with appropriate support to achieve them.</w:t>
            </w:r>
          </w:p>
          <w:p w14:paraId="0635C16E" w14:textId="77777777" w:rsidR="00C90905" w:rsidRDefault="00C90905" w:rsidP="003B31FE">
            <w:pPr>
              <w:pStyle w:val="7Tablecopybulleted"/>
            </w:pPr>
            <w:r>
              <w:t>We work together with f</w:t>
            </w:r>
            <w:r w:rsidRPr="00846B16">
              <w:t xml:space="preserve">amilies </w:t>
            </w:r>
          </w:p>
          <w:p w14:paraId="574A5760" w14:textId="77777777" w:rsidR="00C90905" w:rsidRPr="00846B16" w:rsidRDefault="00C90905" w:rsidP="003B31FE">
            <w:pPr>
              <w:pStyle w:val="7Tablecopybulleted"/>
            </w:pPr>
            <w:r w:rsidRPr="00846B16">
              <w:t>A range of teaching approaches are used (visual, verbal, practical, collaborative).</w:t>
            </w:r>
          </w:p>
          <w:p w14:paraId="1CC8F2F2" w14:textId="77777777" w:rsidR="00DA49DB" w:rsidRDefault="00C90905" w:rsidP="00DA49DB">
            <w:pPr>
              <w:pStyle w:val="7Tablecopybulleted"/>
            </w:pPr>
            <w:r w:rsidRPr="00846B16">
              <w:t>Additional needs (SEND, EAL, SEMH, disadvantage</w:t>
            </w:r>
            <w:r>
              <w:t>d</w:t>
            </w:r>
            <w:r w:rsidRPr="00846B16">
              <w:t>) are anticipated and planned for</w:t>
            </w:r>
          </w:p>
          <w:p w14:paraId="43A0EB02" w14:textId="543031B0" w:rsidR="00C90905" w:rsidRPr="00DA49DB" w:rsidRDefault="00DF3086" w:rsidP="00DA49DB">
            <w:pPr>
              <w:pStyle w:val="7Tablecopybulleted"/>
            </w:pPr>
            <w:r w:rsidRPr="00DA49DB">
              <w:rPr>
                <w:bCs/>
                <w:szCs w:val="20"/>
              </w:rPr>
              <w:lastRenderedPageBreak/>
              <w:t xml:space="preserve">2025/6 </w:t>
            </w:r>
            <w:r w:rsidR="00C90905" w:rsidRPr="00DA49DB">
              <w:rPr>
                <w:bCs/>
                <w:szCs w:val="20"/>
              </w:rPr>
              <w:t>New school values were formally shared with pupils</w:t>
            </w:r>
            <w:r w:rsidR="001548DC" w:rsidRPr="00DA49DB">
              <w:rPr>
                <w:bCs/>
                <w:szCs w:val="20"/>
              </w:rPr>
              <w:t xml:space="preserve">. </w:t>
            </w:r>
            <w:r w:rsidR="00C90905" w:rsidRPr="00DA49DB">
              <w:rPr>
                <w:bCs/>
                <w:szCs w:val="20"/>
              </w:rPr>
              <w:t xml:space="preserve">The values were carefully introduced and discussed to ensure that pupils understood their meaning and how they support positive </w:t>
            </w:r>
            <w:proofErr w:type="spellStart"/>
            <w:r w:rsidR="00C90905" w:rsidRPr="00DA49DB">
              <w:rPr>
                <w:bCs/>
                <w:szCs w:val="20"/>
              </w:rPr>
              <w:t>behaviour</w:t>
            </w:r>
            <w:proofErr w:type="spellEnd"/>
            <w:r w:rsidR="00C90905" w:rsidRPr="00DA49DB">
              <w:rPr>
                <w:bCs/>
                <w:szCs w:val="20"/>
              </w:rPr>
              <w:t>, attitudes to learning and inclusion across the school. Staff reinforc</w:t>
            </w:r>
            <w:r w:rsidR="000779EF" w:rsidRPr="00DA49DB">
              <w:rPr>
                <w:bCs/>
                <w:szCs w:val="20"/>
              </w:rPr>
              <w:t>e</w:t>
            </w:r>
            <w:r w:rsidR="00DA49DB">
              <w:rPr>
                <w:bCs/>
                <w:szCs w:val="20"/>
              </w:rPr>
              <w:t>d</w:t>
            </w:r>
            <w:r w:rsidR="00C90905" w:rsidRPr="00DA49DB">
              <w:rPr>
                <w:bCs/>
                <w:szCs w:val="20"/>
              </w:rPr>
              <w:t xml:space="preserve"> these values consistently through circle times, assemblies and daily interactions, ensuring they </w:t>
            </w:r>
            <w:r w:rsidR="00DA49DB">
              <w:rPr>
                <w:bCs/>
                <w:szCs w:val="20"/>
              </w:rPr>
              <w:t>were</w:t>
            </w:r>
            <w:r w:rsidR="00C90905" w:rsidRPr="00DA49DB">
              <w:rPr>
                <w:bCs/>
                <w:szCs w:val="20"/>
              </w:rPr>
              <w:t xml:space="preserve"> embedded into the school’s culture and expectations.</w:t>
            </w:r>
          </w:p>
          <w:p w14:paraId="35C37AFA" w14:textId="77777777" w:rsidR="00B61ECF" w:rsidRPr="00A06B1C" w:rsidRDefault="00B61ECF" w:rsidP="00C90905">
            <w:pPr>
              <w:pStyle w:val="7Tablecopybulleted"/>
              <w:numPr>
                <w:ilvl w:val="0"/>
                <w:numId w:val="0"/>
              </w:numPr>
              <w:rPr>
                <w:lang w:val="en-GB"/>
              </w:rPr>
            </w:pPr>
          </w:p>
        </w:tc>
      </w:tr>
      <w:tr w:rsidR="00557E56" w:rsidRPr="00A06B1C" w14:paraId="6A4DDCDA" w14:textId="77777777" w:rsidTr="00557E56">
        <w:tc>
          <w:tcPr>
            <w:tcW w:w="7485" w:type="dxa"/>
            <w:gridSpan w:val="2"/>
            <w:tcMar>
              <w:top w:w="113" w:type="dxa"/>
              <w:bottom w:w="113" w:type="dxa"/>
            </w:tcMar>
          </w:tcPr>
          <w:p w14:paraId="01D71F33" w14:textId="77777777" w:rsidR="00557E56" w:rsidRPr="00A06B1C" w:rsidRDefault="00557E56" w:rsidP="00557E56">
            <w:pPr>
              <w:pStyle w:val="7Tablecopybulleted"/>
              <w:numPr>
                <w:ilvl w:val="0"/>
                <w:numId w:val="0"/>
              </w:numPr>
              <w:rPr>
                <w:lang w:val="en-GB"/>
              </w:rPr>
            </w:pPr>
            <w:r w:rsidRPr="00A06B1C">
              <w:rPr>
                <w:lang w:val="en-GB"/>
              </w:rPr>
              <w:lastRenderedPageBreak/>
              <w:t xml:space="preserve">Actions from </w:t>
            </w:r>
            <w:r>
              <w:rPr>
                <w:lang w:val="en-GB"/>
              </w:rPr>
              <w:t xml:space="preserve">the </w:t>
            </w:r>
            <w:r w:rsidRPr="00A06B1C">
              <w:rPr>
                <w:lang w:val="en-GB"/>
              </w:rPr>
              <w:t>previous year:</w:t>
            </w:r>
          </w:p>
          <w:p w14:paraId="3574D5AE" w14:textId="77777777" w:rsidR="00044EC8" w:rsidRPr="00044EC8" w:rsidRDefault="00044EC8" w:rsidP="002C29F9">
            <w:pPr>
              <w:pStyle w:val="7Tablebodycopy"/>
              <w:numPr>
                <w:ilvl w:val="0"/>
                <w:numId w:val="26"/>
              </w:numPr>
              <w:ind w:left="0" w:firstLine="0"/>
              <w:rPr>
                <w:lang w:val="en-GB"/>
              </w:rPr>
            </w:pPr>
            <w:r w:rsidRPr="00044EC8">
              <w:rPr>
                <w:lang w:val="en-GB"/>
              </w:rPr>
              <w:t>Training staff to ensure 1 ELSA in each year group</w:t>
            </w:r>
          </w:p>
          <w:p w14:paraId="756F0401" w14:textId="77777777" w:rsidR="00557E56" w:rsidRPr="00044EC8" w:rsidRDefault="00044EC8" w:rsidP="002C29F9">
            <w:pPr>
              <w:pStyle w:val="7Tablebodycopy"/>
              <w:numPr>
                <w:ilvl w:val="0"/>
                <w:numId w:val="26"/>
              </w:numPr>
              <w:ind w:left="0" w:firstLine="0"/>
              <w:rPr>
                <w:lang w:val="en-GB"/>
              </w:rPr>
            </w:pPr>
            <w:r w:rsidRPr="00044EC8">
              <w:rPr>
                <w:lang w:val="en-GB"/>
              </w:rPr>
              <w:t>Thrive- training a practitioner</w:t>
            </w:r>
          </w:p>
          <w:p w14:paraId="18A321D6" w14:textId="77777777" w:rsidR="00044EC8" w:rsidRPr="00044EC8" w:rsidRDefault="00044EC8" w:rsidP="002C29F9">
            <w:pPr>
              <w:pStyle w:val="7Tablebodycopy"/>
              <w:numPr>
                <w:ilvl w:val="0"/>
                <w:numId w:val="26"/>
              </w:numPr>
              <w:ind w:left="0" w:firstLine="0"/>
              <w:rPr>
                <w:lang w:val="en-GB"/>
              </w:rPr>
            </w:pPr>
            <w:r w:rsidRPr="00044EC8">
              <w:rPr>
                <w:lang w:val="en-GB"/>
              </w:rPr>
              <w:t>Run parenting classes at school to support the whole family</w:t>
            </w:r>
          </w:p>
          <w:p w14:paraId="08EB6EC8" w14:textId="18F517D1" w:rsidR="00044EC8" w:rsidRPr="004B279B" w:rsidRDefault="00044EC8" w:rsidP="004B279B">
            <w:pPr>
              <w:pStyle w:val="ListParagraph"/>
              <w:numPr>
                <w:ilvl w:val="0"/>
                <w:numId w:val="26"/>
              </w:numPr>
              <w:ind w:left="0" w:firstLine="0"/>
              <w:rPr>
                <w:rFonts w:ascii="Arial" w:hAnsi="Arial"/>
                <w:sz w:val="20"/>
                <w:szCs w:val="20"/>
              </w:rPr>
            </w:pPr>
            <w:r w:rsidRPr="00044EC8">
              <w:rPr>
                <w:rFonts w:ascii="Arial" w:hAnsi="Arial"/>
                <w:sz w:val="20"/>
                <w:szCs w:val="20"/>
              </w:rPr>
              <w:t>1 day a week no IWB</w:t>
            </w:r>
          </w:p>
          <w:p w14:paraId="4B05B0BE" w14:textId="601E6C0B" w:rsidR="00044EC8" w:rsidRPr="00044EC8" w:rsidRDefault="00044EC8" w:rsidP="002C29F9">
            <w:pPr>
              <w:pStyle w:val="ListParagraph"/>
              <w:numPr>
                <w:ilvl w:val="0"/>
                <w:numId w:val="26"/>
              </w:numPr>
              <w:ind w:left="0" w:firstLine="0"/>
              <w:rPr>
                <w:rFonts w:ascii="Arial" w:hAnsi="Arial"/>
                <w:sz w:val="20"/>
                <w:szCs w:val="20"/>
              </w:rPr>
            </w:pPr>
            <w:r w:rsidRPr="00044EC8">
              <w:rPr>
                <w:rFonts w:ascii="Arial" w:hAnsi="Arial"/>
                <w:sz w:val="20"/>
                <w:szCs w:val="20"/>
              </w:rPr>
              <w:t xml:space="preserve">Include outdoor learning opportunities for all subjects during planning </w:t>
            </w:r>
            <w:r w:rsidR="00124578">
              <w:rPr>
                <w:rFonts w:ascii="Arial" w:hAnsi="Arial"/>
                <w:sz w:val="20"/>
                <w:szCs w:val="20"/>
              </w:rPr>
              <w:t xml:space="preserve">       </w:t>
            </w:r>
            <w:r w:rsidRPr="00044EC8">
              <w:rPr>
                <w:rFonts w:ascii="Arial" w:hAnsi="Arial"/>
                <w:sz w:val="20"/>
                <w:szCs w:val="20"/>
              </w:rPr>
              <w:t>s</w:t>
            </w:r>
            <w:r w:rsidR="00124578">
              <w:rPr>
                <w:rFonts w:ascii="Arial" w:hAnsi="Arial"/>
                <w:sz w:val="20"/>
                <w:szCs w:val="20"/>
              </w:rPr>
              <w:t>essions</w:t>
            </w:r>
          </w:p>
          <w:p w14:paraId="345A4ACE" w14:textId="77777777" w:rsidR="00044EC8" w:rsidRPr="00044EC8" w:rsidRDefault="00044EC8" w:rsidP="002C29F9">
            <w:pPr>
              <w:pStyle w:val="ListParagraph"/>
              <w:numPr>
                <w:ilvl w:val="0"/>
                <w:numId w:val="26"/>
              </w:numPr>
              <w:ind w:left="0" w:firstLine="0"/>
              <w:rPr>
                <w:rFonts w:ascii="Arial" w:hAnsi="Arial"/>
                <w:sz w:val="20"/>
                <w:szCs w:val="20"/>
              </w:rPr>
            </w:pPr>
            <w:r w:rsidRPr="00044EC8">
              <w:rPr>
                <w:rFonts w:ascii="Arial" w:hAnsi="Arial"/>
                <w:sz w:val="20"/>
                <w:szCs w:val="20"/>
              </w:rPr>
              <w:t xml:space="preserve">Gather feedback from pupils via pupil voice </w:t>
            </w:r>
          </w:p>
          <w:p w14:paraId="34D49EAD" w14:textId="027BF06C" w:rsidR="00044EC8" w:rsidRPr="00A06C1E" w:rsidRDefault="00044EC8" w:rsidP="002C29F9">
            <w:pPr>
              <w:pStyle w:val="ListParagraph"/>
              <w:numPr>
                <w:ilvl w:val="0"/>
                <w:numId w:val="26"/>
              </w:numPr>
              <w:ind w:left="0" w:firstLine="0"/>
              <w:rPr>
                <w:rFonts w:ascii="Arial" w:hAnsi="Arial"/>
                <w:sz w:val="20"/>
                <w:szCs w:val="20"/>
              </w:rPr>
            </w:pPr>
            <w:r w:rsidRPr="00044EC8">
              <w:rPr>
                <w:rFonts w:ascii="Arial" w:hAnsi="Arial"/>
                <w:sz w:val="20"/>
                <w:szCs w:val="20"/>
              </w:rPr>
              <w:t>Tap into Forest School leader’s knowledge and more CPD</w:t>
            </w:r>
          </w:p>
        </w:tc>
        <w:tc>
          <w:tcPr>
            <w:tcW w:w="7257" w:type="dxa"/>
          </w:tcPr>
          <w:p w14:paraId="5BD820B3" w14:textId="77777777" w:rsidR="00557E56" w:rsidRPr="00A06B1C" w:rsidRDefault="00557E56" w:rsidP="00557E56">
            <w:pPr>
              <w:pStyle w:val="7Tablebodycopy"/>
              <w:rPr>
                <w:lang w:val="en-GB"/>
              </w:rPr>
            </w:pPr>
            <w:r w:rsidRPr="00A06B1C">
              <w:rPr>
                <w:lang w:val="en-GB"/>
              </w:rPr>
              <w:t>Impact of actions:</w:t>
            </w:r>
          </w:p>
          <w:p w14:paraId="3C3A74AF" w14:textId="1648AE29" w:rsidR="002C29F9" w:rsidRDefault="002C29F9" w:rsidP="002C29F9">
            <w:pPr>
              <w:pStyle w:val="7Tablebodycopy"/>
              <w:numPr>
                <w:ilvl w:val="0"/>
                <w:numId w:val="26"/>
              </w:numPr>
              <w:ind w:left="0" w:firstLine="0"/>
              <w:rPr>
                <w:lang w:val="en-GB"/>
              </w:rPr>
            </w:pPr>
            <w:r w:rsidRPr="00044EC8">
              <w:rPr>
                <w:lang w:val="en-GB"/>
              </w:rPr>
              <w:t xml:space="preserve">No waiting lists for pastoral support once additional staff </w:t>
            </w:r>
            <w:r>
              <w:rPr>
                <w:lang w:val="en-GB"/>
              </w:rPr>
              <w:t xml:space="preserve">were </w:t>
            </w:r>
            <w:r w:rsidRPr="00044EC8">
              <w:rPr>
                <w:lang w:val="en-GB"/>
              </w:rPr>
              <w:t>trained</w:t>
            </w:r>
          </w:p>
          <w:p w14:paraId="029505EE" w14:textId="11A18761" w:rsidR="004B279B" w:rsidRDefault="004B279B" w:rsidP="002C29F9">
            <w:pPr>
              <w:pStyle w:val="7Tablebodycopy"/>
              <w:numPr>
                <w:ilvl w:val="0"/>
                <w:numId w:val="26"/>
              </w:numPr>
              <w:ind w:left="0" w:firstLine="0"/>
              <w:rPr>
                <w:lang w:val="en-GB"/>
              </w:rPr>
            </w:pPr>
            <w:r>
              <w:rPr>
                <w:lang w:val="en-GB"/>
              </w:rPr>
              <w:t>Lessons more engaging</w:t>
            </w:r>
          </w:p>
          <w:p w14:paraId="5116E1C8" w14:textId="333AEDA6" w:rsidR="004B279B" w:rsidRDefault="009B35C6" w:rsidP="002C29F9">
            <w:pPr>
              <w:pStyle w:val="7Tablebodycopy"/>
              <w:numPr>
                <w:ilvl w:val="0"/>
                <w:numId w:val="26"/>
              </w:numPr>
              <w:ind w:left="0" w:firstLine="0"/>
              <w:rPr>
                <w:lang w:val="en-GB"/>
              </w:rPr>
            </w:pPr>
            <w:r>
              <w:rPr>
                <w:lang w:val="en-GB"/>
              </w:rPr>
              <w:t xml:space="preserve">Outdoor learning more prevalent </w:t>
            </w:r>
          </w:p>
          <w:p w14:paraId="1E2FE929" w14:textId="3AA952EE" w:rsidR="009B35C6" w:rsidRDefault="009B35C6" w:rsidP="002C29F9">
            <w:pPr>
              <w:pStyle w:val="7Tablebodycopy"/>
              <w:numPr>
                <w:ilvl w:val="0"/>
                <w:numId w:val="26"/>
              </w:numPr>
              <w:ind w:left="0" w:firstLine="0"/>
              <w:rPr>
                <w:lang w:val="en-GB"/>
              </w:rPr>
            </w:pPr>
            <w:r>
              <w:rPr>
                <w:lang w:val="en-GB"/>
              </w:rPr>
              <w:t>Pupil voice acted upon</w:t>
            </w:r>
          </w:p>
          <w:p w14:paraId="6CCEBD06" w14:textId="6DE3451E" w:rsidR="009B35C6" w:rsidRDefault="009B35C6" w:rsidP="002C29F9">
            <w:pPr>
              <w:pStyle w:val="7Tablebodycopy"/>
              <w:numPr>
                <w:ilvl w:val="0"/>
                <w:numId w:val="26"/>
              </w:numPr>
              <w:ind w:left="0" w:firstLine="0"/>
              <w:rPr>
                <w:lang w:val="en-GB"/>
              </w:rPr>
            </w:pPr>
            <w:r>
              <w:rPr>
                <w:lang w:val="en-GB"/>
              </w:rPr>
              <w:t>Forest leader CPD for staff</w:t>
            </w:r>
          </w:p>
          <w:p w14:paraId="60BC90EB" w14:textId="4450E91F" w:rsidR="00E0602A" w:rsidRPr="00044EC8" w:rsidRDefault="00E0602A" w:rsidP="002C29F9">
            <w:pPr>
              <w:pStyle w:val="7Tablebodycopy"/>
              <w:numPr>
                <w:ilvl w:val="0"/>
                <w:numId w:val="26"/>
              </w:numPr>
              <w:ind w:left="0" w:firstLine="0"/>
              <w:rPr>
                <w:lang w:val="en-GB"/>
              </w:rPr>
            </w:pPr>
            <w:r>
              <w:rPr>
                <w:lang w:val="en-GB"/>
              </w:rPr>
              <w:t xml:space="preserve">Worked with local church and RAF to implement </w:t>
            </w:r>
            <w:r w:rsidR="001F5DC1">
              <w:rPr>
                <w:lang w:val="en-GB"/>
              </w:rPr>
              <w:t>parenting classes and signposted parents to Best Start in Rushmoor</w:t>
            </w:r>
          </w:p>
          <w:p w14:paraId="0D6B594F" w14:textId="027B59AD" w:rsidR="00557E56" w:rsidRPr="00A06B1C" w:rsidRDefault="00557E56" w:rsidP="002C29F9">
            <w:pPr>
              <w:pStyle w:val="7Tablebodycopy"/>
              <w:rPr>
                <w:lang w:val="en-GB"/>
              </w:rPr>
            </w:pPr>
          </w:p>
        </w:tc>
      </w:tr>
      <w:tr w:rsidR="00557E56" w:rsidRPr="00A06B1C" w14:paraId="25588900" w14:textId="77777777" w:rsidTr="00557E56">
        <w:tc>
          <w:tcPr>
            <w:tcW w:w="2098" w:type="dxa"/>
            <w:tcMar>
              <w:top w:w="113" w:type="dxa"/>
              <w:bottom w:w="113" w:type="dxa"/>
            </w:tcMar>
          </w:tcPr>
          <w:p w14:paraId="481E7707" w14:textId="77777777" w:rsidR="00557E56" w:rsidRPr="00A06B1C" w:rsidRDefault="00557E56" w:rsidP="00557E56">
            <w:pPr>
              <w:pStyle w:val="7Tablebodycopy"/>
              <w:rPr>
                <w:lang w:val="en-GB"/>
              </w:rPr>
            </w:pPr>
            <w:r w:rsidRPr="00A06B1C">
              <w:rPr>
                <w:lang w:val="en-GB"/>
              </w:rPr>
              <w:t>Areas for development</w:t>
            </w:r>
          </w:p>
        </w:tc>
        <w:tc>
          <w:tcPr>
            <w:tcW w:w="12644" w:type="dxa"/>
            <w:gridSpan w:val="2"/>
            <w:tcMar>
              <w:top w:w="113" w:type="dxa"/>
              <w:bottom w:w="113" w:type="dxa"/>
            </w:tcMar>
          </w:tcPr>
          <w:p w14:paraId="408E3077" w14:textId="77777777" w:rsidR="0092407C" w:rsidRPr="0092407C" w:rsidRDefault="0092407C" w:rsidP="0092407C">
            <w:pPr>
              <w:pStyle w:val="7Tablecopybulleted"/>
              <w:numPr>
                <w:ilvl w:val="0"/>
                <w:numId w:val="26"/>
              </w:numPr>
              <w:rPr>
                <w:rFonts w:eastAsia="Times New Roman" w:cs="Arial"/>
                <w:szCs w:val="20"/>
                <w:lang w:eastAsia="en-GB"/>
              </w:rPr>
            </w:pPr>
            <w:r w:rsidRPr="0092407C">
              <w:rPr>
                <w:rFonts w:eastAsia="Times New Roman" w:cs="Arial"/>
                <w:szCs w:val="20"/>
                <w:lang w:eastAsia="en-GB"/>
              </w:rPr>
              <w:t>Implement changes to RHE curriculum in line with statutory guidance</w:t>
            </w:r>
          </w:p>
          <w:p w14:paraId="29E61E79" w14:textId="77777777" w:rsidR="0092407C" w:rsidRPr="0092407C" w:rsidRDefault="0092407C" w:rsidP="0092407C">
            <w:pPr>
              <w:pStyle w:val="7Tablecopybulleted"/>
              <w:numPr>
                <w:ilvl w:val="0"/>
                <w:numId w:val="26"/>
              </w:numPr>
              <w:rPr>
                <w:rFonts w:eastAsia="Times New Roman" w:cs="Arial"/>
                <w:szCs w:val="20"/>
                <w:lang w:eastAsia="en-GB"/>
              </w:rPr>
            </w:pPr>
            <w:r w:rsidRPr="0092407C">
              <w:rPr>
                <w:rFonts w:eastAsia="Times New Roman" w:cs="Arial"/>
                <w:szCs w:val="20"/>
                <w:lang w:eastAsia="en-GB"/>
              </w:rPr>
              <w:t>Implement outdoor sustainability lessons in KS1 to develop confident, compassionate and resilient pupils</w:t>
            </w:r>
          </w:p>
          <w:p w14:paraId="67E70931" w14:textId="2C398374" w:rsidR="00557E56" w:rsidRPr="0092407C" w:rsidRDefault="00557E56" w:rsidP="0092407C">
            <w:pPr>
              <w:pStyle w:val="7Tablebodycopy"/>
              <w:rPr>
                <w:szCs w:val="20"/>
                <w:lang w:val="en-GB"/>
              </w:rPr>
            </w:pPr>
          </w:p>
        </w:tc>
      </w:tr>
    </w:tbl>
    <w:p w14:paraId="59309DA4" w14:textId="77777777" w:rsidR="00B9719F" w:rsidRDefault="00B9719F" w:rsidP="00FA69C1">
      <w:pPr>
        <w:rPr>
          <w:lang w:val="en-GB"/>
        </w:rPr>
      </w:pPr>
    </w:p>
    <w:p w14:paraId="103D30D1" w14:textId="0BE600EB" w:rsidR="00B9719F" w:rsidRDefault="006D0DC5" w:rsidP="00FA69C1">
      <w:pPr>
        <w:rPr>
          <w:lang w:val="en-GB"/>
        </w:rPr>
      </w:pPr>
      <w:r>
        <w:rPr>
          <w:lang w:val="en-GB"/>
        </w:rPr>
        <w:br w:type="page"/>
      </w:r>
    </w:p>
    <w:p w14:paraId="1719B477" w14:textId="77777777" w:rsidR="00B9719F" w:rsidRDefault="00B9719F"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2864"/>
        <w:gridCol w:w="9780"/>
      </w:tblGrid>
      <w:tr w:rsidR="0063433A" w:rsidRPr="00A06B1C" w14:paraId="32D914F6" w14:textId="77777777" w:rsidTr="005C32EE">
        <w:tc>
          <w:tcPr>
            <w:tcW w:w="14742" w:type="dxa"/>
            <w:gridSpan w:val="3"/>
            <w:shd w:val="clear" w:color="auto" w:fill="DEEAF6"/>
            <w:tcMar>
              <w:top w:w="113" w:type="dxa"/>
              <w:bottom w:w="113" w:type="dxa"/>
            </w:tcMar>
          </w:tcPr>
          <w:p w14:paraId="502CED61" w14:textId="7B200EB7" w:rsidR="0063433A" w:rsidRDefault="0063433A" w:rsidP="005C32EE">
            <w:pPr>
              <w:pStyle w:val="1bodycopy"/>
            </w:pPr>
            <w:r>
              <w:rPr>
                <w:b/>
                <w:bCs/>
              </w:rPr>
              <w:t>EARLY YEARS</w:t>
            </w:r>
            <w:r w:rsidRPr="00A06B1C">
              <w:t xml:space="preserve"> – </w:t>
            </w:r>
            <w:r w:rsidR="00284A3D" w:rsidRPr="00284A3D">
              <w:t>‘</w:t>
            </w:r>
            <w:r w:rsidR="006A73C3">
              <w:t>strong</w:t>
            </w:r>
            <w:r w:rsidR="00284A3D" w:rsidRPr="00284A3D">
              <w:t xml:space="preserve"> </w:t>
            </w:r>
            <w:r w:rsidRPr="00284A3D">
              <w:t>standard’</w:t>
            </w:r>
          </w:p>
          <w:p w14:paraId="669B8C43" w14:textId="77777777" w:rsidR="0063433A" w:rsidRDefault="0063433A" w:rsidP="005C32EE">
            <w:pPr>
              <w:pStyle w:val="1bodycopy"/>
            </w:pPr>
          </w:p>
          <w:p w14:paraId="7860C100" w14:textId="77777777" w:rsidR="0063433A" w:rsidRPr="00A06B1C" w:rsidRDefault="0063433A" w:rsidP="005C32EE">
            <w:pPr>
              <w:pStyle w:val="1bodycopy"/>
            </w:pPr>
            <w:r>
              <w:t>Previous Ofsted: Good</w:t>
            </w:r>
          </w:p>
        </w:tc>
      </w:tr>
      <w:tr w:rsidR="0063433A" w:rsidRPr="00A06B1C" w14:paraId="73CB4D40" w14:textId="77777777" w:rsidTr="005C32EE">
        <w:tc>
          <w:tcPr>
            <w:tcW w:w="2098" w:type="dxa"/>
            <w:tcMar>
              <w:top w:w="113" w:type="dxa"/>
              <w:bottom w:w="113" w:type="dxa"/>
            </w:tcMar>
          </w:tcPr>
          <w:p w14:paraId="4D05F3DD" w14:textId="77777777" w:rsidR="0063433A" w:rsidRPr="00A06B1C" w:rsidRDefault="0063433A" w:rsidP="005C32EE">
            <w:pPr>
              <w:pStyle w:val="7Tablebodycopy"/>
              <w:rPr>
                <w:lang w:val="en-GB"/>
              </w:rPr>
            </w:pPr>
            <w:r w:rsidRPr="00A06B1C">
              <w:rPr>
                <w:lang w:val="en-GB"/>
              </w:rPr>
              <w:t xml:space="preserve">Strengths </w:t>
            </w:r>
          </w:p>
        </w:tc>
        <w:tc>
          <w:tcPr>
            <w:tcW w:w="12644" w:type="dxa"/>
            <w:gridSpan w:val="2"/>
            <w:tcMar>
              <w:top w:w="113" w:type="dxa"/>
              <w:bottom w:w="113" w:type="dxa"/>
            </w:tcMar>
          </w:tcPr>
          <w:p w14:paraId="78693E99" w14:textId="77777777" w:rsidR="00AA3192" w:rsidRDefault="00AA3192" w:rsidP="005C32EE">
            <w:pPr>
              <w:pStyle w:val="7Tablecopybulleted"/>
              <w:rPr>
                <w:lang w:val="en-GB"/>
              </w:rPr>
            </w:pPr>
            <w:r>
              <w:rPr>
                <w:lang w:val="en-GB"/>
              </w:rPr>
              <w:t>A sense of belonging is quickly established in the Autumn term of Reception</w:t>
            </w:r>
          </w:p>
          <w:p w14:paraId="78936133" w14:textId="77777777" w:rsidR="0063433A" w:rsidRPr="00120546" w:rsidRDefault="0063433A" w:rsidP="005C32EE">
            <w:pPr>
              <w:pStyle w:val="7Tablecopybulleted"/>
              <w:rPr>
                <w:lang w:val="en-GB"/>
              </w:rPr>
            </w:pPr>
            <w:r w:rsidRPr="00120546">
              <w:rPr>
                <w:lang w:val="en-GB"/>
              </w:rPr>
              <w:t>Curriculum plans and lesson observations demonstrate a well-taught curriculum that sequences key knowledge</w:t>
            </w:r>
            <w:r w:rsidR="000E5C3A">
              <w:rPr>
                <w:lang w:val="en-GB"/>
              </w:rPr>
              <w:t xml:space="preserve"> including synthetic phonics, spelling, handwriting and early reading</w:t>
            </w:r>
          </w:p>
          <w:p w14:paraId="4904D7D7" w14:textId="77777777" w:rsidR="0063433A" w:rsidRPr="00120546" w:rsidRDefault="0063433A" w:rsidP="005C32EE">
            <w:pPr>
              <w:pStyle w:val="7Tablecopybulleted"/>
              <w:rPr>
                <w:lang w:val="en-GB"/>
              </w:rPr>
            </w:pPr>
            <w:r w:rsidRPr="00120546">
              <w:rPr>
                <w:lang w:val="en-GB"/>
              </w:rPr>
              <w:t>Lesson observations show teachers are consistently sticking to the sequence to deliver key knowledge and skills</w:t>
            </w:r>
          </w:p>
          <w:p w14:paraId="59D925C0" w14:textId="77777777" w:rsidR="0063433A" w:rsidRPr="00120546" w:rsidRDefault="0063433A" w:rsidP="005C32EE">
            <w:pPr>
              <w:pStyle w:val="7Tablecopybulleted"/>
              <w:rPr>
                <w:lang w:val="en-GB"/>
              </w:rPr>
            </w:pPr>
            <w:r w:rsidRPr="00120546">
              <w:rPr>
                <w:lang w:val="en-GB"/>
              </w:rPr>
              <w:t>Children are supported to acquire a wide vocabulary and communicate effectively, including children with SEND or who are disadvantaged.</w:t>
            </w:r>
          </w:p>
          <w:p w14:paraId="7A8A1DFF" w14:textId="77777777" w:rsidR="0063433A" w:rsidRPr="00120546" w:rsidRDefault="0063433A" w:rsidP="005C32EE">
            <w:pPr>
              <w:pStyle w:val="7Tablecopybulleted"/>
              <w:rPr>
                <w:lang w:val="en-GB"/>
              </w:rPr>
            </w:pPr>
            <w:r w:rsidRPr="00120546">
              <w:rPr>
                <w:lang w:val="en-GB"/>
              </w:rPr>
              <w:t xml:space="preserve"> Book scrutiny and lesson observations show that pupils </w:t>
            </w:r>
            <w:proofErr w:type="gramStart"/>
            <w:r w:rsidRPr="00120546">
              <w:rPr>
                <w:lang w:val="en-GB"/>
              </w:rPr>
              <w:t>have the ability to</w:t>
            </w:r>
            <w:proofErr w:type="gramEnd"/>
            <w:r w:rsidRPr="00120546">
              <w:rPr>
                <w:lang w:val="en-GB"/>
              </w:rPr>
              <w:t xml:space="preserve"> articulate their ideas across all groups </w:t>
            </w:r>
          </w:p>
          <w:p w14:paraId="1FADCB61" w14:textId="77777777" w:rsidR="0063433A" w:rsidRDefault="0063433A" w:rsidP="005C32EE">
            <w:pPr>
              <w:pStyle w:val="7Tablecopybulleted"/>
              <w:rPr>
                <w:lang w:val="en-GB"/>
              </w:rPr>
            </w:pPr>
            <w:r w:rsidRPr="00120546">
              <w:rPr>
                <w:lang w:val="en-GB"/>
              </w:rPr>
              <w:t xml:space="preserve">Data shows that pupils routinely reach the expected levels of development </w:t>
            </w:r>
          </w:p>
          <w:p w14:paraId="696018EF" w14:textId="77777777" w:rsidR="0063433A" w:rsidRDefault="0063433A" w:rsidP="005C32EE">
            <w:pPr>
              <w:pStyle w:val="7Tablecopybulleted"/>
              <w:rPr>
                <w:lang w:val="en-GB"/>
              </w:rPr>
            </w:pPr>
            <w:proofErr w:type="gramStart"/>
            <w:r>
              <w:rPr>
                <w:lang w:val="en-GB"/>
              </w:rPr>
              <w:t>High quality</w:t>
            </w:r>
            <w:proofErr w:type="gramEnd"/>
            <w:r>
              <w:rPr>
                <w:lang w:val="en-GB"/>
              </w:rPr>
              <w:t xml:space="preserve"> interactions from </w:t>
            </w:r>
            <w:r w:rsidR="000E5C3A">
              <w:rPr>
                <w:lang w:val="en-GB"/>
              </w:rPr>
              <w:t xml:space="preserve">all the adults in Year R ensures vocabulary is strong and learning continues </w:t>
            </w:r>
            <w:r>
              <w:rPr>
                <w:lang w:val="en-GB"/>
              </w:rPr>
              <w:t>to occur</w:t>
            </w:r>
          </w:p>
          <w:p w14:paraId="26A97AB8" w14:textId="77777777" w:rsidR="00AA3192" w:rsidRDefault="00AA3192" w:rsidP="005C32EE">
            <w:pPr>
              <w:pStyle w:val="7Tablecopybulleted"/>
              <w:rPr>
                <w:lang w:val="en-GB"/>
              </w:rPr>
            </w:pPr>
            <w:r>
              <w:rPr>
                <w:lang w:val="en-GB"/>
              </w:rPr>
              <w:t xml:space="preserve">Daily story time is prioritised building familiarity with </w:t>
            </w:r>
            <w:proofErr w:type="gramStart"/>
            <w:r>
              <w:rPr>
                <w:lang w:val="en-GB"/>
              </w:rPr>
              <w:t>high quality</w:t>
            </w:r>
            <w:proofErr w:type="gramEnd"/>
            <w:r>
              <w:rPr>
                <w:lang w:val="en-GB"/>
              </w:rPr>
              <w:t xml:space="preserve"> texts encouraging a love of reading in every pupil</w:t>
            </w:r>
          </w:p>
          <w:p w14:paraId="4ED59BEA" w14:textId="77777777" w:rsidR="00AA3192" w:rsidRPr="00A06B1C" w:rsidRDefault="00AA3192" w:rsidP="005C32EE">
            <w:pPr>
              <w:pStyle w:val="7Tablecopybulleted"/>
              <w:rPr>
                <w:lang w:val="en-GB"/>
              </w:rPr>
            </w:pPr>
            <w:r>
              <w:rPr>
                <w:lang w:val="en-GB"/>
              </w:rPr>
              <w:t>We build strong relationships and working partnerships with parents even before pupils start school, strengthened by visits to school prior to the Autumn term, home visits and workshops in the first half of the Autumn term</w:t>
            </w:r>
          </w:p>
        </w:tc>
      </w:tr>
      <w:tr w:rsidR="00DA26C1" w:rsidRPr="00A06B1C" w14:paraId="20083DD0" w14:textId="77777777" w:rsidTr="00C827DF">
        <w:tc>
          <w:tcPr>
            <w:tcW w:w="4962" w:type="dxa"/>
            <w:gridSpan w:val="2"/>
            <w:tcMar>
              <w:top w:w="113" w:type="dxa"/>
              <w:bottom w:w="113" w:type="dxa"/>
            </w:tcMar>
          </w:tcPr>
          <w:p w14:paraId="5EA1A69C" w14:textId="35761203" w:rsidR="00D44B6A" w:rsidRPr="00D44B6A" w:rsidRDefault="00D44B6A" w:rsidP="00D44B6A">
            <w:pPr>
              <w:pStyle w:val="7Tablecopybulleted"/>
              <w:numPr>
                <w:ilvl w:val="0"/>
                <w:numId w:val="0"/>
              </w:numPr>
              <w:rPr>
                <w:lang w:val="en-GB"/>
              </w:rPr>
            </w:pPr>
            <w:r w:rsidRPr="00A06B1C">
              <w:rPr>
                <w:lang w:val="en-GB"/>
              </w:rPr>
              <w:t xml:space="preserve">Actions from </w:t>
            </w:r>
            <w:r>
              <w:rPr>
                <w:lang w:val="en-GB"/>
              </w:rPr>
              <w:t xml:space="preserve">the </w:t>
            </w:r>
            <w:r w:rsidRPr="00A06B1C">
              <w:rPr>
                <w:lang w:val="en-GB"/>
              </w:rPr>
              <w:t>previous year:</w:t>
            </w:r>
          </w:p>
          <w:p w14:paraId="52495CAA" w14:textId="0DD9265E" w:rsidR="00DA26C1" w:rsidRPr="00DA26C1" w:rsidRDefault="00DA26C1" w:rsidP="00830E33">
            <w:pPr>
              <w:pStyle w:val="ListParagraph"/>
              <w:numPr>
                <w:ilvl w:val="0"/>
                <w:numId w:val="18"/>
              </w:numPr>
              <w:rPr>
                <w:rFonts w:ascii="Arial" w:hAnsi="Arial"/>
                <w:sz w:val="20"/>
                <w:szCs w:val="20"/>
              </w:rPr>
            </w:pPr>
            <w:r w:rsidRPr="00DA26C1">
              <w:rPr>
                <w:rFonts w:ascii="Arial" w:hAnsi="Arial"/>
                <w:sz w:val="20"/>
                <w:szCs w:val="20"/>
              </w:rPr>
              <w:t>Upskill new</w:t>
            </w:r>
            <w:r w:rsidR="00FF30C8">
              <w:rPr>
                <w:rFonts w:ascii="Arial" w:hAnsi="Arial"/>
                <w:sz w:val="20"/>
                <w:szCs w:val="20"/>
              </w:rPr>
              <w:t xml:space="preserve"> and existing</w:t>
            </w:r>
            <w:r w:rsidRPr="00DA26C1">
              <w:rPr>
                <w:rFonts w:ascii="Arial" w:hAnsi="Arial"/>
                <w:sz w:val="20"/>
                <w:szCs w:val="20"/>
              </w:rPr>
              <w:t xml:space="preserve"> staff</w:t>
            </w:r>
          </w:p>
          <w:p w14:paraId="6374C24B" w14:textId="43F39E23" w:rsidR="00DA26C1" w:rsidRPr="00DA26C1" w:rsidRDefault="00DA26C1" w:rsidP="00830E33">
            <w:pPr>
              <w:pStyle w:val="ListParagraph"/>
              <w:numPr>
                <w:ilvl w:val="0"/>
                <w:numId w:val="18"/>
              </w:numPr>
              <w:rPr>
                <w:rFonts w:ascii="Arial" w:hAnsi="Arial"/>
                <w:sz w:val="20"/>
                <w:szCs w:val="20"/>
              </w:rPr>
            </w:pPr>
            <w:r w:rsidRPr="00DA26C1">
              <w:rPr>
                <w:rFonts w:ascii="Arial" w:hAnsi="Arial"/>
                <w:sz w:val="20"/>
                <w:szCs w:val="20"/>
              </w:rPr>
              <w:t>Meet the requirements of the new EYFS requirement</w:t>
            </w:r>
            <w:r w:rsidR="00FF30C8">
              <w:rPr>
                <w:rFonts w:ascii="Arial" w:hAnsi="Arial"/>
                <w:sz w:val="20"/>
                <w:szCs w:val="20"/>
              </w:rPr>
              <w:t>s</w:t>
            </w:r>
          </w:p>
          <w:p w14:paraId="114E9D9A" w14:textId="77777777" w:rsidR="00DA26C1" w:rsidRPr="00DA26C1" w:rsidRDefault="00DA26C1" w:rsidP="00830E33">
            <w:pPr>
              <w:pStyle w:val="ListParagraph"/>
              <w:numPr>
                <w:ilvl w:val="0"/>
                <w:numId w:val="18"/>
              </w:numPr>
              <w:rPr>
                <w:rFonts w:ascii="Arial" w:hAnsi="Arial"/>
                <w:sz w:val="20"/>
                <w:szCs w:val="20"/>
              </w:rPr>
            </w:pPr>
            <w:r w:rsidRPr="00DA26C1">
              <w:rPr>
                <w:rFonts w:ascii="Arial" w:hAnsi="Arial"/>
                <w:sz w:val="20"/>
                <w:szCs w:val="20"/>
              </w:rPr>
              <w:t xml:space="preserve">Subject </w:t>
            </w:r>
            <w:proofErr w:type="gramStart"/>
            <w:r w:rsidRPr="00DA26C1">
              <w:rPr>
                <w:rFonts w:ascii="Arial" w:hAnsi="Arial"/>
                <w:sz w:val="20"/>
                <w:szCs w:val="20"/>
              </w:rPr>
              <w:t>leaders</w:t>
            </w:r>
            <w:proofErr w:type="gramEnd"/>
            <w:r w:rsidRPr="00DA26C1">
              <w:rPr>
                <w:rFonts w:ascii="Arial" w:hAnsi="Arial"/>
                <w:sz w:val="20"/>
                <w:szCs w:val="20"/>
              </w:rPr>
              <w:t xml:space="preserve"> knowledge of EYFS is enhanced</w:t>
            </w:r>
          </w:p>
          <w:p w14:paraId="395BFF93" w14:textId="77777777" w:rsidR="00812442" w:rsidRPr="00812442" w:rsidRDefault="00DA26C1" w:rsidP="00812442">
            <w:pPr>
              <w:pStyle w:val="7Tablebodycopy"/>
              <w:numPr>
                <w:ilvl w:val="0"/>
                <w:numId w:val="18"/>
              </w:numPr>
              <w:rPr>
                <w:lang w:val="en-GB"/>
              </w:rPr>
            </w:pPr>
            <w:r w:rsidRPr="00DA26C1">
              <w:rPr>
                <w:szCs w:val="20"/>
              </w:rPr>
              <w:t>CTS aware of Ordinarily Available Provision (OAP)</w:t>
            </w:r>
            <w:r w:rsidR="00E965AF">
              <w:rPr>
                <w:szCs w:val="20"/>
              </w:rPr>
              <w:t xml:space="preserve"> and implementation in classes</w:t>
            </w:r>
          </w:p>
          <w:p w14:paraId="359FEE25" w14:textId="77777777" w:rsidR="00812442" w:rsidRDefault="00830E33" w:rsidP="00812442">
            <w:pPr>
              <w:pStyle w:val="7Tablebodycopy"/>
              <w:numPr>
                <w:ilvl w:val="0"/>
                <w:numId w:val="18"/>
              </w:numPr>
              <w:rPr>
                <w:lang w:val="en-GB"/>
              </w:rPr>
            </w:pPr>
            <w:r w:rsidRPr="00812442">
              <w:rPr>
                <w:lang w:val="en-GB"/>
              </w:rPr>
              <w:t>Adults move learning on in continuous provision</w:t>
            </w:r>
          </w:p>
          <w:p w14:paraId="413E4F02" w14:textId="47C397B6" w:rsidR="00830E33" w:rsidRPr="00812442" w:rsidRDefault="00830E33" w:rsidP="00812442">
            <w:pPr>
              <w:pStyle w:val="7Tablebodycopy"/>
              <w:numPr>
                <w:ilvl w:val="0"/>
                <w:numId w:val="18"/>
              </w:numPr>
              <w:rPr>
                <w:lang w:val="en-GB"/>
              </w:rPr>
            </w:pPr>
            <w:r w:rsidRPr="00812442">
              <w:rPr>
                <w:lang w:val="en-GB"/>
              </w:rPr>
              <w:t>A close focus on disadvantaged pupils</w:t>
            </w:r>
          </w:p>
        </w:tc>
        <w:tc>
          <w:tcPr>
            <w:tcW w:w="9780" w:type="dxa"/>
          </w:tcPr>
          <w:p w14:paraId="0E69E93B" w14:textId="77777777" w:rsidR="00DA26C1" w:rsidRPr="00A06B1C" w:rsidRDefault="00DA26C1" w:rsidP="00DA26C1">
            <w:pPr>
              <w:pStyle w:val="7Tablebodycopy"/>
              <w:rPr>
                <w:lang w:val="en-GB"/>
              </w:rPr>
            </w:pPr>
            <w:r w:rsidRPr="00A06B1C">
              <w:rPr>
                <w:lang w:val="en-GB"/>
              </w:rPr>
              <w:t>Impact of actions:</w:t>
            </w:r>
          </w:p>
          <w:p w14:paraId="11F8DF09" w14:textId="74119BBA" w:rsidR="00B075E7" w:rsidRPr="00DA26C1" w:rsidRDefault="00DD0FAA" w:rsidP="00B075E7">
            <w:pPr>
              <w:pStyle w:val="ListParagraph"/>
              <w:numPr>
                <w:ilvl w:val="0"/>
                <w:numId w:val="18"/>
              </w:numPr>
              <w:rPr>
                <w:rFonts w:ascii="Arial" w:hAnsi="Arial"/>
                <w:sz w:val="20"/>
                <w:szCs w:val="20"/>
              </w:rPr>
            </w:pPr>
            <w:r>
              <w:rPr>
                <w:rFonts w:ascii="Arial" w:hAnsi="Arial"/>
                <w:sz w:val="20"/>
                <w:szCs w:val="20"/>
              </w:rPr>
              <w:t>N</w:t>
            </w:r>
            <w:r w:rsidR="00B075E7" w:rsidRPr="00DA26C1">
              <w:rPr>
                <w:rFonts w:ascii="Arial" w:hAnsi="Arial"/>
                <w:sz w:val="20"/>
                <w:szCs w:val="20"/>
              </w:rPr>
              <w:t>ew</w:t>
            </w:r>
            <w:r w:rsidR="00B075E7">
              <w:rPr>
                <w:rFonts w:ascii="Arial" w:hAnsi="Arial"/>
                <w:sz w:val="20"/>
                <w:szCs w:val="20"/>
              </w:rPr>
              <w:t xml:space="preserve"> and existing</w:t>
            </w:r>
            <w:r w:rsidR="00B075E7" w:rsidRPr="00DA26C1">
              <w:rPr>
                <w:rFonts w:ascii="Arial" w:hAnsi="Arial"/>
                <w:sz w:val="20"/>
                <w:szCs w:val="20"/>
              </w:rPr>
              <w:t xml:space="preserve"> staff</w:t>
            </w:r>
            <w:r>
              <w:rPr>
                <w:rFonts w:ascii="Arial" w:hAnsi="Arial"/>
                <w:sz w:val="20"/>
                <w:szCs w:val="20"/>
              </w:rPr>
              <w:t xml:space="preserve"> fe</w:t>
            </w:r>
            <w:r w:rsidR="00970E07">
              <w:rPr>
                <w:rFonts w:ascii="Arial" w:hAnsi="Arial"/>
                <w:sz w:val="20"/>
                <w:szCs w:val="20"/>
              </w:rPr>
              <w:t>lt equipped with knowledge and skills to support children in all areas of learning.</w:t>
            </w:r>
          </w:p>
          <w:p w14:paraId="13910795" w14:textId="65ED7A30" w:rsidR="00B075E7" w:rsidRPr="00DA26C1" w:rsidRDefault="0048782F" w:rsidP="00B075E7">
            <w:pPr>
              <w:pStyle w:val="ListParagraph"/>
              <w:numPr>
                <w:ilvl w:val="0"/>
                <w:numId w:val="18"/>
              </w:numPr>
              <w:rPr>
                <w:rFonts w:ascii="Arial" w:hAnsi="Arial"/>
                <w:sz w:val="20"/>
                <w:szCs w:val="20"/>
              </w:rPr>
            </w:pPr>
            <w:r>
              <w:rPr>
                <w:rFonts w:ascii="Arial" w:hAnsi="Arial"/>
                <w:sz w:val="20"/>
                <w:szCs w:val="20"/>
              </w:rPr>
              <w:t>R</w:t>
            </w:r>
            <w:r w:rsidR="00B075E7" w:rsidRPr="00DA26C1">
              <w:rPr>
                <w:rFonts w:ascii="Arial" w:hAnsi="Arial"/>
                <w:sz w:val="20"/>
                <w:szCs w:val="20"/>
              </w:rPr>
              <w:t>equirements of the new EYFS requirement</w:t>
            </w:r>
            <w:r w:rsidR="00B075E7">
              <w:rPr>
                <w:rFonts w:ascii="Arial" w:hAnsi="Arial"/>
                <w:sz w:val="20"/>
                <w:szCs w:val="20"/>
              </w:rPr>
              <w:t>s</w:t>
            </w:r>
          </w:p>
          <w:p w14:paraId="3DDC9228" w14:textId="77777777" w:rsidR="00B075E7" w:rsidRPr="00DA26C1" w:rsidRDefault="00B075E7" w:rsidP="00B075E7">
            <w:pPr>
              <w:pStyle w:val="ListParagraph"/>
              <w:numPr>
                <w:ilvl w:val="0"/>
                <w:numId w:val="18"/>
              </w:numPr>
              <w:rPr>
                <w:rFonts w:ascii="Arial" w:hAnsi="Arial"/>
                <w:sz w:val="20"/>
                <w:szCs w:val="20"/>
              </w:rPr>
            </w:pPr>
            <w:r w:rsidRPr="00DA26C1">
              <w:rPr>
                <w:rFonts w:ascii="Arial" w:hAnsi="Arial"/>
                <w:sz w:val="20"/>
                <w:szCs w:val="20"/>
              </w:rPr>
              <w:t xml:space="preserve">Subject </w:t>
            </w:r>
            <w:proofErr w:type="gramStart"/>
            <w:r w:rsidRPr="00DA26C1">
              <w:rPr>
                <w:rFonts w:ascii="Arial" w:hAnsi="Arial"/>
                <w:sz w:val="20"/>
                <w:szCs w:val="20"/>
              </w:rPr>
              <w:t>leaders</w:t>
            </w:r>
            <w:proofErr w:type="gramEnd"/>
            <w:r w:rsidRPr="00DA26C1">
              <w:rPr>
                <w:rFonts w:ascii="Arial" w:hAnsi="Arial"/>
                <w:sz w:val="20"/>
                <w:szCs w:val="20"/>
              </w:rPr>
              <w:t xml:space="preserve"> knowledge of EYFS is enhanced</w:t>
            </w:r>
          </w:p>
          <w:p w14:paraId="1D13C0D2" w14:textId="20A51188" w:rsidR="00486927" w:rsidRPr="00486927" w:rsidRDefault="00B075E7" w:rsidP="00486927">
            <w:pPr>
              <w:pStyle w:val="7Tablebodycopy"/>
              <w:numPr>
                <w:ilvl w:val="0"/>
                <w:numId w:val="18"/>
              </w:numPr>
              <w:rPr>
                <w:lang w:val="en-GB"/>
              </w:rPr>
            </w:pPr>
            <w:r w:rsidRPr="00DA26C1">
              <w:rPr>
                <w:szCs w:val="20"/>
              </w:rPr>
              <w:t>CT</w:t>
            </w:r>
            <w:r w:rsidR="002A3DA2">
              <w:rPr>
                <w:szCs w:val="20"/>
              </w:rPr>
              <w:t>s</w:t>
            </w:r>
            <w:r w:rsidRPr="00DA26C1">
              <w:rPr>
                <w:szCs w:val="20"/>
              </w:rPr>
              <w:t xml:space="preserve"> aware of Ordinarily Available Provision (OAP)</w:t>
            </w:r>
            <w:r>
              <w:rPr>
                <w:szCs w:val="20"/>
              </w:rPr>
              <w:t xml:space="preserve"> and implementation in classes</w:t>
            </w:r>
            <w:r w:rsidR="006A242B">
              <w:rPr>
                <w:szCs w:val="20"/>
              </w:rPr>
              <w:t xml:space="preserve"> </w:t>
            </w:r>
          </w:p>
          <w:p w14:paraId="133E9C3B" w14:textId="1E281408" w:rsidR="00B075E7" w:rsidRPr="00486927" w:rsidRDefault="00B075E7" w:rsidP="00486927">
            <w:pPr>
              <w:pStyle w:val="7Tablebodycopy"/>
              <w:numPr>
                <w:ilvl w:val="0"/>
                <w:numId w:val="18"/>
              </w:numPr>
              <w:rPr>
                <w:lang w:val="en-GB"/>
              </w:rPr>
            </w:pPr>
            <w:r w:rsidRPr="00486927">
              <w:rPr>
                <w:lang w:val="en-GB"/>
              </w:rPr>
              <w:t>Adults move</w:t>
            </w:r>
            <w:r w:rsidR="002A3DA2">
              <w:rPr>
                <w:lang w:val="en-GB"/>
              </w:rPr>
              <w:t>d</w:t>
            </w:r>
            <w:r w:rsidRPr="00486927">
              <w:rPr>
                <w:lang w:val="en-GB"/>
              </w:rPr>
              <w:t xml:space="preserve"> learning on in continuous provision</w:t>
            </w:r>
          </w:p>
          <w:p w14:paraId="6F535A39" w14:textId="307FF0A0" w:rsidR="00DA26C1" w:rsidRDefault="00B075E7" w:rsidP="00B075E7">
            <w:pPr>
              <w:pStyle w:val="7Tablebodycopy"/>
              <w:numPr>
                <w:ilvl w:val="0"/>
                <w:numId w:val="18"/>
              </w:numPr>
              <w:rPr>
                <w:lang w:val="en-GB"/>
              </w:rPr>
            </w:pPr>
            <w:r w:rsidRPr="00830E33">
              <w:rPr>
                <w:lang w:val="en-GB"/>
              </w:rPr>
              <w:t xml:space="preserve">A close focus </w:t>
            </w:r>
            <w:r w:rsidR="002A3DA2">
              <w:rPr>
                <w:lang w:val="en-GB"/>
              </w:rPr>
              <w:t xml:space="preserve">was </w:t>
            </w:r>
            <w:r w:rsidRPr="00830E33">
              <w:rPr>
                <w:lang w:val="en-GB"/>
              </w:rPr>
              <w:t>on disadvantaged pupils</w:t>
            </w:r>
            <w:r w:rsidR="002A3DA2">
              <w:rPr>
                <w:lang w:val="en-GB"/>
              </w:rPr>
              <w:t xml:space="preserve"> and gap closing</w:t>
            </w:r>
          </w:p>
          <w:p w14:paraId="4200E03A" w14:textId="0FB192F2" w:rsidR="0040670C" w:rsidRPr="0040670C" w:rsidRDefault="002A3DA2" w:rsidP="0040670C">
            <w:pPr>
              <w:pStyle w:val="7Tablebodycopy"/>
              <w:numPr>
                <w:ilvl w:val="0"/>
                <w:numId w:val="18"/>
              </w:numPr>
              <w:rPr>
                <w:lang w:val="en-GB"/>
              </w:rPr>
            </w:pPr>
            <w:r>
              <w:rPr>
                <w:lang w:val="en-GB"/>
              </w:rPr>
              <w:t xml:space="preserve">Year R was </w:t>
            </w:r>
            <w:r w:rsidR="0040670C" w:rsidRPr="0040670C">
              <w:rPr>
                <w:lang w:val="en-GB"/>
              </w:rPr>
              <w:t>fully compliant with statutory EYFS requirements and reflect</w:t>
            </w:r>
            <w:r w:rsidR="00E21194">
              <w:rPr>
                <w:lang w:val="en-GB"/>
              </w:rPr>
              <w:t>ed</w:t>
            </w:r>
            <w:r w:rsidR="0040670C" w:rsidRPr="0040670C">
              <w:rPr>
                <w:lang w:val="en-GB"/>
              </w:rPr>
              <w:t xml:space="preserve"> current best practice. </w:t>
            </w:r>
          </w:p>
          <w:p w14:paraId="36A6D6C1" w14:textId="4CD67952" w:rsidR="0040670C" w:rsidRPr="0040670C" w:rsidRDefault="00E21194" w:rsidP="0040670C">
            <w:pPr>
              <w:pStyle w:val="7Tablebodycopy"/>
              <w:numPr>
                <w:ilvl w:val="0"/>
                <w:numId w:val="18"/>
              </w:numPr>
              <w:rPr>
                <w:lang w:val="en-GB"/>
              </w:rPr>
            </w:pPr>
            <w:r>
              <w:rPr>
                <w:lang w:val="en-GB"/>
              </w:rPr>
              <w:t xml:space="preserve">The </w:t>
            </w:r>
            <w:r w:rsidR="0040670C" w:rsidRPr="0040670C">
              <w:rPr>
                <w:lang w:val="en-GB"/>
              </w:rPr>
              <w:t>plann</w:t>
            </w:r>
            <w:r>
              <w:rPr>
                <w:lang w:val="en-GB"/>
              </w:rPr>
              <w:t>ing</w:t>
            </w:r>
            <w:r w:rsidR="0040670C" w:rsidRPr="0040670C">
              <w:rPr>
                <w:lang w:val="en-GB"/>
              </w:rPr>
              <w:t xml:space="preserve"> support</w:t>
            </w:r>
            <w:r>
              <w:rPr>
                <w:lang w:val="en-GB"/>
              </w:rPr>
              <w:t>ed</w:t>
            </w:r>
            <w:r w:rsidR="0040670C" w:rsidRPr="0040670C">
              <w:rPr>
                <w:lang w:val="en-GB"/>
              </w:rPr>
              <w:t xml:space="preserve"> children's development across all areas of learning. </w:t>
            </w:r>
          </w:p>
          <w:p w14:paraId="3989811B" w14:textId="69FA84D1" w:rsidR="0040670C" w:rsidRPr="0040670C" w:rsidRDefault="0040670C" w:rsidP="0040670C">
            <w:pPr>
              <w:pStyle w:val="7Tablebodycopy"/>
              <w:numPr>
                <w:ilvl w:val="0"/>
                <w:numId w:val="18"/>
              </w:numPr>
              <w:rPr>
                <w:lang w:val="en-GB"/>
              </w:rPr>
            </w:pPr>
            <w:r w:rsidRPr="0040670C">
              <w:rPr>
                <w:lang w:val="en-GB"/>
              </w:rPr>
              <w:t>Children develop</w:t>
            </w:r>
            <w:r w:rsidR="00812442">
              <w:rPr>
                <w:lang w:val="en-GB"/>
              </w:rPr>
              <w:t>ed</w:t>
            </w:r>
            <w:r w:rsidRPr="0040670C">
              <w:rPr>
                <w:lang w:val="en-GB"/>
              </w:rPr>
              <w:t xml:space="preserve"> the knowledge, skills and behaviours needed for a successful transition into Key Stage 1. </w:t>
            </w:r>
          </w:p>
          <w:p w14:paraId="6B2ABE39" w14:textId="33E4E6A9" w:rsidR="0040670C" w:rsidRPr="0040670C" w:rsidRDefault="0040670C" w:rsidP="0040670C">
            <w:pPr>
              <w:pStyle w:val="7Tablebodycopy"/>
              <w:numPr>
                <w:ilvl w:val="0"/>
                <w:numId w:val="18"/>
              </w:numPr>
              <w:rPr>
                <w:lang w:val="en-GB"/>
              </w:rPr>
            </w:pPr>
            <w:r w:rsidRPr="0040670C">
              <w:rPr>
                <w:lang w:val="en-GB"/>
              </w:rPr>
              <w:lastRenderedPageBreak/>
              <w:t>Improved quality of teaching and assessment support</w:t>
            </w:r>
            <w:r w:rsidR="00812442">
              <w:rPr>
                <w:lang w:val="en-GB"/>
              </w:rPr>
              <w:t>ed</w:t>
            </w:r>
            <w:r w:rsidRPr="0040670C">
              <w:rPr>
                <w:lang w:val="en-GB"/>
              </w:rPr>
              <w:t xml:space="preserve"> stronger outcomes for all children.</w:t>
            </w:r>
          </w:p>
          <w:p w14:paraId="726868B2" w14:textId="10220AD9" w:rsidR="009A08D9" w:rsidRPr="009A08D9" w:rsidRDefault="009A08D9" w:rsidP="009A08D9">
            <w:pPr>
              <w:pStyle w:val="7Tablebodycopy"/>
              <w:numPr>
                <w:ilvl w:val="0"/>
                <w:numId w:val="18"/>
              </w:numPr>
              <w:rPr>
                <w:lang w:val="en-GB"/>
              </w:rPr>
            </w:pPr>
            <w:r w:rsidRPr="009A08D9">
              <w:rPr>
                <w:lang w:val="en-GB"/>
              </w:rPr>
              <w:t xml:space="preserve">Subject leaders have a clear understanding of curriculum progression from EYFS into Key Stage 1 and beyond. </w:t>
            </w:r>
          </w:p>
          <w:p w14:paraId="2A856821" w14:textId="0AA37C8F" w:rsidR="009A08D9" w:rsidRPr="009A08D9" w:rsidRDefault="009A08D9" w:rsidP="009A08D9">
            <w:pPr>
              <w:pStyle w:val="7Tablebodycopy"/>
              <w:numPr>
                <w:ilvl w:val="0"/>
                <w:numId w:val="18"/>
              </w:numPr>
              <w:rPr>
                <w:lang w:val="en-GB"/>
              </w:rPr>
            </w:pPr>
            <w:r w:rsidRPr="009A08D9">
              <w:rPr>
                <w:lang w:val="en-GB"/>
              </w:rPr>
              <w:t xml:space="preserve">Monitoring, evaluation and curriculum development </w:t>
            </w:r>
            <w:r w:rsidR="006A242B">
              <w:rPr>
                <w:lang w:val="en-GB"/>
              </w:rPr>
              <w:t>were</w:t>
            </w:r>
            <w:r w:rsidRPr="009A08D9">
              <w:rPr>
                <w:lang w:val="en-GB"/>
              </w:rPr>
              <w:t xml:space="preserve"> more effective due to improved EYFS expertise. </w:t>
            </w:r>
          </w:p>
          <w:p w14:paraId="6CF1DD7F" w14:textId="1B1EA89E" w:rsidR="00DD0FAA" w:rsidRPr="00DD0FAA" w:rsidRDefault="00DD0FAA" w:rsidP="00DD0FAA">
            <w:pPr>
              <w:pStyle w:val="7Tablebodycopy"/>
              <w:numPr>
                <w:ilvl w:val="0"/>
                <w:numId w:val="18"/>
              </w:numPr>
              <w:rPr>
                <w:lang w:val="en-GB"/>
              </w:rPr>
            </w:pPr>
            <w:r w:rsidRPr="00DD0FAA">
              <w:rPr>
                <w:lang w:val="en-GB"/>
              </w:rPr>
              <w:t>Adult interactions consistently extend</w:t>
            </w:r>
            <w:r w:rsidR="00447552">
              <w:rPr>
                <w:lang w:val="en-GB"/>
              </w:rPr>
              <w:t>ed</w:t>
            </w:r>
            <w:r w:rsidRPr="00DD0FAA">
              <w:rPr>
                <w:lang w:val="en-GB"/>
              </w:rPr>
              <w:t xml:space="preserve"> children's thinking, language and problem-solving skills. </w:t>
            </w:r>
          </w:p>
          <w:p w14:paraId="15CB2FC6" w14:textId="2656877F" w:rsidR="00DD0FAA" w:rsidRPr="00DD0FAA" w:rsidRDefault="00DD0FAA" w:rsidP="00DD0FAA">
            <w:pPr>
              <w:pStyle w:val="7Tablebodycopy"/>
              <w:numPr>
                <w:ilvl w:val="0"/>
                <w:numId w:val="18"/>
              </w:numPr>
              <w:rPr>
                <w:lang w:val="en-GB"/>
              </w:rPr>
            </w:pPr>
            <w:r w:rsidRPr="00DD0FAA">
              <w:rPr>
                <w:lang w:val="en-GB"/>
              </w:rPr>
              <w:t>Children demonstrate</w:t>
            </w:r>
            <w:r w:rsidR="00447552">
              <w:rPr>
                <w:lang w:val="en-GB"/>
              </w:rPr>
              <w:t>d</w:t>
            </w:r>
            <w:r w:rsidRPr="00DD0FAA">
              <w:rPr>
                <w:lang w:val="en-GB"/>
              </w:rPr>
              <w:t xml:space="preserve"> greater independence, curiosity and engagement within continuous provision. </w:t>
            </w:r>
          </w:p>
          <w:p w14:paraId="2EF4824B" w14:textId="3AF19B4E" w:rsidR="00DD0FAA" w:rsidRPr="00DD0FAA" w:rsidRDefault="00DD0FAA" w:rsidP="00DD0FAA">
            <w:pPr>
              <w:pStyle w:val="7Tablebodycopy"/>
              <w:numPr>
                <w:ilvl w:val="0"/>
                <w:numId w:val="18"/>
              </w:numPr>
              <w:rPr>
                <w:lang w:val="en-GB"/>
              </w:rPr>
            </w:pPr>
            <w:r w:rsidRPr="00DD0FAA">
              <w:rPr>
                <w:lang w:val="en-GB"/>
              </w:rPr>
              <w:t xml:space="preserve">Learning opportunities </w:t>
            </w:r>
            <w:r w:rsidR="00F54730">
              <w:rPr>
                <w:lang w:val="en-GB"/>
              </w:rPr>
              <w:t>were</w:t>
            </w:r>
            <w:r w:rsidRPr="00DD0FAA">
              <w:rPr>
                <w:lang w:val="en-GB"/>
              </w:rPr>
              <w:t xml:space="preserve"> maximised through purposeful questioning and responsive teaching. </w:t>
            </w:r>
          </w:p>
          <w:p w14:paraId="75373608" w14:textId="4A78C9A3" w:rsidR="00DD0FAA" w:rsidRPr="00DD0FAA" w:rsidRDefault="00DD0FAA" w:rsidP="00DD0FAA">
            <w:pPr>
              <w:pStyle w:val="7Tablebodycopy"/>
              <w:numPr>
                <w:ilvl w:val="0"/>
                <w:numId w:val="18"/>
              </w:numPr>
              <w:rPr>
                <w:lang w:val="en-GB"/>
              </w:rPr>
            </w:pPr>
            <w:r w:rsidRPr="00DD0FAA">
              <w:rPr>
                <w:lang w:val="en-GB"/>
              </w:rPr>
              <w:t xml:space="preserve"> Progress across all areas of learning </w:t>
            </w:r>
            <w:r w:rsidR="0062603A">
              <w:rPr>
                <w:lang w:val="en-GB"/>
              </w:rPr>
              <w:t xml:space="preserve">was </w:t>
            </w:r>
            <w:r w:rsidR="0062603A" w:rsidRPr="00DD0FAA">
              <w:rPr>
                <w:lang w:val="en-GB"/>
              </w:rPr>
              <w:t>accelerate</w:t>
            </w:r>
            <w:r w:rsidR="0062603A">
              <w:rPr>
                <w:lang w:val="en-GB"/>
              </w:rPr>
              <w:t>d</w:t>
            </w:r>
            <w:r w:rsidRPr="00DD0FAA">
              <w:rPr>
                <w:lang w:val="en-GB"/>
              </w:rPr>
              <w:t xml:space="preserve"> as adults effectively buil</w:t>
            </w:r>
            <w:r w:rsidR="004E6A1F">
              <w:rPr>
                <w:lang w:val="en-GB"/>
              </w:rPr>
              <w:t>t</w:t>
            </w:r>
            <w:r w:rsidRPr="00DD0FAA">
              <w:rPr>
                <w:lang w:val="en-GB"/>
              </w:rPr>
              <w:t xml:space="preserve"> on children's interests and next steps.</w:t>
            </w:r>
          </w:p>
          <w:p w14:paraId="4163802C" w14:textId="5D02F71C" w:rsidR="00DD0FAA" w:rsidRPr="00DD0FAA" w:rsidRDefault="00DD0FAA" w:rsidP="00DD0FAA">
            <w:pPr>
              <w:pStyle w:val="7Tablebodycopy"/>
              <w:numPr>
                <w:ilvl w:val="0"/>
                <w:numId w:val="18"/>
              </w:numPr>
              <w:rPr>
                <w:lang w:val="en-GB"/>
              </w:rPr>
            </w:pPr>
            <w:r w:rsidRPr="00DD0FAA">
              <w:rPr>
                <w:lang w:val="en-GB"/>
              </w:rPr>
              <w:t>Disadvantaged pupils receive</w:t>
            </w:r>
            <w:r w:rsidR="004E6A1F">
              <w:rPr>
                <w:lang w:val="en-GB"/>
              </w:rPr>
              <w:t>d</w:t>
            </w:r>
            <w:r w:rsidRPr="00DD0FAA">
              <w:rPr>
                <w:lang w:val="en-GB"/>
              </w:rPr>
              <w:t xml:space="preserve"> timely support that </w:t>
            </w:r>
            <w:r w:rsidR="0062603A" w:rsidRPr="00DD0FAA">
              <w:rPr>
                <w:lang w:val="en-GB"/>
              </w:rPr>
              <w:t>addresse</w:t>
            </w:r>
            <w:r w:rsidR="0062603A">
              <w:rPr>
                <w:lang w:val="en-GB"/>
              </w:rPr>
              <w:t>d</w:t>
            </w:r>
            <w:r w:rsidRPr="00DD0FAA">
              <w:rPr>
                <w:lang w:val="en-GB"/>
              </w:rPr>
              <w:t xml:space="preserve"> identified barriers to learning. </w:t>
            </w:r>
          </w:p>
          <w:p w14:paraId="7C3BDFDE" w14:textId="63FC4F69" w:rsidR="0040670C" w:rsidRPr="00A06B1C" w:rsidRDefault="0040670C" w:rsidP="00264032">
            <w:pPr>
              <w:pStyle w:val="7Tablebodycopy"/>
              <w:rPr>
                <w:lang w:val="en-GB"/>
              </w:rPr>
            </w:pPr>
          </w:p>
        </w:tc>
      </w:tr>
      <w:tr w:rsidR="00DA26C1" w:rsidRPr="00A06B1C" w14:paraId="6ECEDAD1" w14:textId="77777777" w:rsidTr="005C32EE">
        <w:tc>
          <w:tcPr>
            <w:tcW w:w="2098" w:type="dxa"/>
            <w:tcMar>
              <w:top w:w="113" w:type="dxa"/>
              <w:bottom w:w="113" w:type="dxa"/>
            </w:tcMar>
          </w:tcPr>
          <w:p w14:paraId="77381945" w14:textId="77777777" w:rsidR="00DA26C1" w:rsidRPr="00A06B1C" w:rsidRDefault="00DA26C1" w:rsidP="00DA26C1">
            <w:pPr>
              <w:pStyle w:val="7Tablebodycopy"/>
              <w:rPr>
                <w:lang w:val="en-GB"/>
              </w:rPr>
            </w:pPr>
            <w:r w:rsidRPr="00A06B1C">
              <w:rPr>
                <w:lang w:val="en-GB"/>
              </w:rPr>
              <w:lastRenderedPageBreak/>
              <w:t>Areas for development</w:t>
            </w:r>
          </w:p>
        </w:tc>
        <w:tc>
          <w:tcPr>
            <w:tcW w:w="12644" w:type="dxa"/>
            <w:gridSpan w:val="2"/>
            <w:tcMar>
              <w:top w:w="113" w:type="dxa"/>
              <w:bottom w:w="113" w:type="dxa"/>
            </w:tcMar>
          </w:tcPr>
          <w:p w14:paraId="0896BAFC" w14:textId="77777777" w:rsidR="00B81FEA" w:rsidRPr="008A5AD3" w:rsidRDefault="00B81FEA" w:rsidP="008A5AD3">
            <w:pPr>
              <w:pStyle w:val="7Tablecopybulleted"/>
              <w:numPr>
                <w:ilvl w:val="0"/>
                <w:numId w:val="18"/>
              </w:numPr>
              <w:rPr>
                <w:rFonts w:eastAsia="Times New Roman" w:cs="Arial"/>
                <w:szCs w:val="20"/>
                <w:lang w:eastAsia="en-GB"/>
              </w:rPr>
            </w:pPr>
            <w:r w:rsidRPr="008A5AD3">
              <w:rPr>
                <w:rFonts w:eastAsia="Times New Roman" w:cs="Arial"/>
                <w:szCs w:val="20"/>
                <w:lang w:eastAsia="en-GB"/>
              </w:rPr>
              <w:t>Ensure outcomes remain strong ensuring pupils ready for KS1</w:t>
            </w:r>
          </w:p>
          <w:p w14:paraId="198FF911" w14:textId="77777777" w:rsidR="00B81FEA" w:rsidRPr="008A5AD3" w:rsidRDefault="00B81FEA" w:rsidP="008A5AD3">
            <w:pPr>
              <w:pStyle w:val="7Tablecopybulleted"/>
              <w:numPr>
                <w:ilvl w:val="0"/>
                <w:numId w:val="18"/>
              </w:numPr>
              <w:rPr>
                <w:rFonts w:eastAsia="Times New Roman" w:cs="Arial"/>
                <w:szCs w:val="20"/>
                <w:lang w:eastAsia="en-GB"/>
              </w:rPr>
            </w:pPr>
            <w:proofErr w:type="gramStart"/>
            <w:r w:rsidRPr="008A5AD3">
              <w:rPr>
                <w:rFonts w:eastAsia="Times New Roman" w:cs="Arial"/>
                <w:szCs w:val="20"/>
                <w:lang w:eastAsia="en-GB"/>
              </w:rPr>
              <w:t>Strengthen</w:t>
            </w:r>
            <w:proofErr w:type="gramEnd"/>
            <w:r w:rsidRPr="008A5AD3">
              <w:rPr>
                <w:rFonts w:eastAsia="Times New Roman" w:cs="Arial"/>
                <w:szCs w:val="20"/>
                <w:lang w:eastAsia="en-GB"/>
              </w:rPr>
              <w:t xml:space="preserve"> liaison with pre-school</w:t>
            </w:r>
          </w:p>
          <w:p w14:paraId="4352B866" w14:textId="77777777" w:rsidR="00B81FEA" w:rsidRPr="008A5AD3" w:rsidRDefault="00B81FEA" w:rsidP="008A5AD3">
            <w:pPr>
              <w:pStyle w:val="ListParagraph"/>
              <w:numPr>
                <w:ilvl w:val="0"/>
                <w:numId w:val="18"/>
              </w:numPr>
              <w:rPr>
                <w:rFonts w:ascii="Arial" w:hAnsi="Arial"/>
                <w:sz w:val="20"/>
                <w:szCs w:val="20"/>
              </w:rPr>
            </w:pPr>
            <w:r w:rsidRPr="008A5AD3">
              <w:rPr>
                <w:rFonts w:ascii="Arial" w:hAnsi="Arial"/>
                <w:sz w:val="20"/>
                <w:szCs w:val="20"/>
              </w:rPr>
              <w:t>Rapid progress to support pupils entering school at lower starting points</w:t>
            </w:r>
          </w:p>
          <w:p w14:paraId="6B1063BB" w14:textId="249A8D3A" w:rsidR="00DA26C1" w:rsidRPr="00B81FEA" w:rsidRDefault="00DA26C1" w:rsidP="00B81FEA">
            <w:pPr>
              <w:rPr>
                <w:szCs w:val="20"/>
              </w:rPr>
            </w:pPr>
          </w:p>
        </w:tc>
      </w:tr>
    </w:tbl>
    <w:p w14:paraId="76FE224B" w14:textId="77777777" w:rsidR="00FA69C1" w:rsidRPr="00A06B1C" w:rsidRDefault="00FA69C1" w:rsidP="00FA69C1">
      <w:pPr>
        <w:rPr>
          <w:lang w:val="en-GB"/>
        </w:rPr>
      </w:pPr>
    </w:p>
    <w:p w14:paraId="0E76A0E5" w14:textId="27A65EB9" w:rsidR="00264032" w:rsidRDefault="00264032">
      <w:pPr>
        <w:rPr>
          <w:lang w:val="en-GB"/>
        </w:rPr>
      </w:pPr>
      <w:r>
        <w:rPr>
          <w:lang w:val="en-GB"/>
        </w:rPr>
        <w:br w:type="page"/>
      </w:r>
    </w:p>
    <w:p w14:paraId="348CB2E7" w14:textId="77777777" w:rsidR="00284A3D" w:rsidRDefault="00284A3D">
      <w:pPr>
        <w:rPr>
          <w:lang w:val="en-GB"/>
        </w:rPr>
      </w:pPr>
    </w:p>
    <w:p w14:paraId="7807183A" w14:textId="77777777" w:rsidR="00FA69C1" w:rsidRPr="00A06B1C" w:rsidRDefault="00FA69C1"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2580"/>
        <w:gridCol w:w="10064"/>
      </w:tblGrid>
      <w:tr w:rsidR="00487682" w:rsidRPr="00A06B1C" w14:paraId="247E640D" w14:textId="77777777" w:rsidTr="008D3399">
        <w:tc>
          <w:tcPr>
            <w:tcW w:w="14742" w:type="dxa"/>
            <w:gridSpan w:val="3"/>
            <w:shd w:val="clear" w:color="auto" w:fill="DEEAF6"/>
            <w:tcMar>
              <w:top w:w="113" w:type="dxa"/>
              <w:bottom w:w="113" w:type="dxa"/>
            </w:tcMar>
          </w:tcPr>
          <w:p w14:paraId="43395B43" w14:textId="58620BB4" w:rsidR="00487682" w:rsidRDefault="00487682" w:rsidP="00736CDC">
            <w:pPr>
              <w:pStyle w:val="7Tablebodycopy"/>
              <w:rPr>
                <w:lang w:val="en-GB"/>
              </w:rPr>
            </w:pPr>
            <w:r>
              <w:rPr>
                <w:b/>
                <w:lang w:val="en-GB"/>
              </w:rPr>
              <w:t>LEADERSHIP AND GOVERNANCE</w:t>
            </w:r>
            <w:r w:rsidRPr="00A06B1C">
              <w:rPr>
                <w:lang w:val="en-GB"/>
              </w:rPr>
              <w:t xml:space="preserve"> – </w:t>
            </w:r>
            <w:r w:rsidR="00284A3D" w:rsidRPr="00284A3D">
              <w:rPr>
                <w:lang w:val="en-GB"/>
              </w:rPr>
              <w:t>‘</w:t>
            </w:r>
            <w:r w:rsidR="006A73C3">
              <w:rPr>
                <w:lang w:val="en-GB"/>
              </w:rPr>
              <w:t xml:space="preserve">strong’ </w:t>
            </w:r>
            <w:r w:rsidR="00284A3D" w:rsidRPr="00284A3D">
              <w:rPr>
                <w:lang w:val="en-GB"/>
              </w:rPr>
              <w:t>standard</w:t>
            </w:r>
          </w:p>
          <w:p w14:paraId="0A6EEC4A" w14:textId="77777777" w:rsidR="006208FC" w:rsidRDefault="006208FC" w:rsidP="00736CDC">
            <w:pPr>
              <w:pStyle w:val="7Tablebodycopy"/>
              <w:rPr>
                <w:lang w:val="en-GB"/>
              </w:rPr>
            </w:pPr>
          </w:p>
          <w:p w14:paraId="5C6B8948" w14:textId="77777777" w:rsidR="006208FC" w:rsidRPr="00A06B1C" w:rsidRDefault="006A1DA4" w:rsidP="00736CDC">
            <w:pPr>
              <w:pStyle w:val="7Tablebodycopy"/>
              <w:rPr>
                <w:lang w:val="en-GB"/>
              </w:rPr>
            </w:pPr>
            <w:r>
              <w:rPr>
                <w:lang w:val="en-GB"/>
              </w:rPr>
              <w:t>Leadership &amp; Management: Outstanding</w:t>
            </w:r>
          </w:p>
        </w:tc>
      </w:tr>
      <w:tr w:rsidR="00487682" w:rsidRPr="00A06B1C" w14:paraId="0DFE22D2" w14:textId="77777777" w:rsidTr="008D3399">
        <w:tc>
          <w:tcPr>
            <w:tcW w:w="2098" w:type="dxa"/>
            <w:tcMar>
              <w:top w:w="113" w:type="dxa"/>
              <w:bottom w:w="113" w:type="dxa"/>
            </w:tcMar>
          </w:tcPr>
          <w:p w14:paraId="1FD118D9" w14:textId="77777777" w:rsidR="00487682" w:rsidRPr="00A06B1C" w:rsidRDefault="00487682" w:rsidP="00736CDC">
            <w:pPr>
              <w:pStyle w:val="7Tablebodycopy"/>
              <w:rPr>
                <w:lang w:val="en-GB"/>
              </w:rPr>
            </w:pPr>
            <w:r w:rsidRPr="00A06B1C">
              <w:rPr>
                <w:lang w:val="en-GB"/>
              </w:rPr>
              <w:t xml:space="preserve">Strengths </w:t>
            </w:r>
          </w:p>
        </w:tc>
        <w:tc>
          <w:tcPr>
            <w:tcW w:w="12644" w:type="dxa"/>
            <w:gridSpan w:val="2"/>
            <w:tcMar>
              <w:top w:w="113" w:type="dxa"/>
              <w:bottom w:w="113" w:type="dxa"/>
            </w:tcMar>
          </w:tcPr>
          <w:p w14:paraId="33B2F34E" w14:textId="77777777" w:rsidR="006A1DA4" w:rsidRPr="006A1DA4" w:rsidRDefault="00BF1913" w:rsidP="00736CDC">
            <w:pPr>
              <w:pStyle w:val="7Tablecopybulleted"/>
              <w:rPr>
                <w:lang w:val="en-GB"/>
              </w:rPr>
            </w:pPr>
            <w:r w:rsidRPr="006A1DA4">
              <w:rPr>
                <w:lang w:val="en-GB"/>
              </w:rPr>
              <w:t>The l</w:t>
            </w:r>
            <w:r w:rsidR="00B74F47" w:rsidRPr="006A1DA4">
              <w:rPr>
                <w:lang w:val="en-GB"/>
              </w:rPr>
              <w:t>eadership team has a strong understanding of our school’s context, strengths and areas for development, informed by data and evidence</w:t>
            </w:r>
            <w:r w:rsidR="00DC5380" w:rsidRPr="006A1DA4">
              <w:rPr>
                <w:lang w:val="en-GB"/>
              </w:rPr>
              <w:t xml:space="preserve">. </w:t>
            </w:r>
          </w:p>
          <w:p w14:paraId="732CD332" w14:textId="77777777" w:rsidR="00487682" w:rsidRPr="006A1DA4" w:rsidRDefault="00DC5380" w:rsidP="00736CDC">
            <w:pPr>
              <w:pStyle w:val="7Tablecopybulleted"/>
              <w:rPr>
                <w:lang w:val="en-GB"/>
              </w:rPr>
            </w:pPr>
            <w:r w:rsidRPr="006A1DA4">
              <w:rPr>
                <w:lang w:val="en-GB"/>
              </w:rPr>
              <w:t xml:space="preserve">Our </w:t>
            </w:r>
            <w:r w:rsidR="006A1DA4" w:rsidRPr="006A1DA4">
              <w:rPr>
                <w:lang w:val="en-GB"/>
              </w:rPr>
              <w:t>school development plan (SD</w:t>
            </w:r>
            <w:r w:rsidR="00C50C05" w:rsidRPr="006A1DA4">
              <w:rPr>
                <w:lang w:val="en-GB"/>
              </w:rPr>
              <w:t>P)</w:t>
            </w:r>
            <w:r w:rsidRPr="006A1DA4">
              <w:rPr>
                <w:lang w:val="en-GB"/>
              </w:rPr>
              <w:t xml:space="preserve"> is clearly aligned with data-driven self-evaluation</w:t>
            </w:r>
          </w:p>
          <w:p w14:paraId="19AF1988" w14:textId="77777777" w:rsidR="00B74F47" w:rsidRDefault="00B74F47" w:rsidP="00736CDC">
            <w:pPr>
              <w:pStyle w:val="7Tablecopybulleted"/>
              <w:rPr>
                <w:lang w:val="en-GB"/>
              </w:rPr>
            </w:pPr>
            <w:r w:rsidRPr="006A1DA4">
              <w:rPr>
                <w:lang w:val="en-GB"/>
              </w:rPr>
              <w:t>Staff feel valued, and have opportunities to share their perspectives through meetings, participation in working groups and surveys</w:t>
            </w:r>
          </w:p>
          <w:p w14:paraId="6D732D54" w14:textId="77777777" w:rsidR="00143152" w:rsidRPr="006A1DA4" w:rsidRDefault="00143152" w:rsidP="00736CDC">
            <w:pPr>
              <w:pStyle w:val="7Tablecopybulleted"/>
              <w:rPr>
                <w:lang w:val="en-GB"/>
              </w:rPr>
            </w:pPr>
            <w:r>
              <w:rPr>
                <w:lang w:val="en-GB"/>
              </w:rPr>
              <w:t xml:space="preserve">CPD build expertise in all staff enabling strong teaching and learning based on evidence </w:t>
            </w:r>
          </w:p>
          <w:p w14:paraId="769ECED2" w14:textId="77777777" w:rsidR="006A1DA4" w:rsidRDefault="00B74F47" w:rsidP="00736CDC">
            <w:pPr>
              <w:pStyle w:val="7Tablecopybulleted"/>
              <w:rPr>
                <w:lang w:val="en-GB"/>
              </w:rPr>
            </w:pPr>
            <w:r w:rsidRPr="006A1DA4">
              <w:rPr>
                <w:lang w:val="en-GB"/>
              </w:rPr>
              <w:t>Governors understand the school’s context and improvement priorities, and challenge leaders effectively</w:t>
            </w:r>
            <w:r w:rsidR="00D31516" w:rsidRPr="006A1DA4">
              <w:rPr>
                <w:lang w:val="en-GB"/>
              </w:rPr>
              <w:t>.</w:t>
            </w:r>
          </w:p>
          <w:p w14:paraId="4571504A" w14:textId="77777777" w:rsidR="00143152" w:rsidRPr="006A1DA4" w:rsidRDefault="00143152" w:rsidP="00736CDC">
            <w:pPr>
              <w:pStyle w:val="7Tablecopybulleted"/>
              <w:rPr>
                <w:lang w:val="en-GB"/>
              </w:rPr>
            </w:pPr>
            <w:r>
              <w:rPr>
                <w:lang w:val="en-GB"/>
              </w:rPr>
              <w:t>Governors ensure that our school enables every pupil to thrive and to make good progress from their starting points.</w:t>
            </w:r>
          </w:p>
          <w:p w14:paraId="2722066B" w14:textId="77777777" w:rsidR="00B74F47" w:rsidRPr="006A1DA4" w:rsidRDefault="00D31516" w:rsidP="00736CDC">
            <w:pPr>
              <w:pStyle w:val="7Tablecopybulleted"/>
              <w:rPr>
                <w:lang w:val="en-GB"/>
              </w:rPr>
            </w:pPr>
            <w:r w:rsidRPr="006A1DA4">
              <w:rPr>
                <w:lang w:val="en-GB"/>
              </w:rPr>
              <w:t xml:space="preserve"> </w:t>
            </w:r>
            <w:r w:rsidR="006A1DA4" w:rsidRPr="006A1DA4">
              <w:rPr>
                <w:lang w:val="en-GB"/>
              </w:rPr>
              <w:t xml:space="preserve">FGB </w:t>
            </w:r>
            <w:r w:rsidRPr="006A1DA4">
              <w:rPr>
                <w:lang w:val="en-GB"/>
              </w:rPr>
              <w:t>meeting minutes and records of committee work show that governors ask probing questions, hold leaders to account, and strategically review key decisions</w:t>
            </w:r>
            <w:r w:rsidR="00143152">
              <w:rPr>
                <w:lang w:val="en-GB"/>
              </w:rPr>
              <w:t xml:space="preserve"> and understanding their key strategic roles.</w:t>
            </w:r>
          </w:p>
          <w:p w14:paraId="5F5D010C" w14:textId="77777777" w:rsidR="00B74F47" w:rsidRPr="00B74F47" w:rsidRDefault="00B74F47" w:rsidP="006A1DA4">
            <w:pPr>
              <w:pStyle w:val="7Tablecopybulleted"/>
              <w:rPr>
                <w:lang w:val="en-GB"/>
              </w:rPr>
            </w:pPr>
            <w:r w:rsidRPr="006A1DA4">
              <w:rPr>
                <w:lang w:val="en-GB"/>
              </w:rPr>
              <w:t xml:space="preserve">Staff retention data shows low </w:t>
            </w:r>
            <w:r w:rsidR="00D31516" w:rsidRPr="006A1DA4">
              <w:rPr>
                <w:lang w:val="en-GB"/>
              </w:rPr>
              <w:t>turnover</w:t>
            </w:r>
            <w:r w:rsidRPr="006A1DA4">
              <w:rPr>
                <w:lang w:val="en-GB"/>
              </w:rPr>
              <w:t>, suggesting a good working environment and manageable workload</w:t>
            </w:r>
            <w:r w:rsidR="00D31516" w:rsidRPr="006A1DA4">
              <w:rPr>
                <w:lang w:val="en-GB"/>
              </w:rPr>
              <w:t xml:space="preserve">. </w:t>
            </w:r>
          </w:p>
        </w:tc>
      </w:tr>
      <w:tr w:rsidR="00487682" w:rsidRPr="00A06B1C" w14:paraId="631A3B23" w14:textId="77777777" w:rsidTr="00C827DF">
        <w:trPr>
          <w:trHeight w:val="2410"/>
        </w:trPr>
        <w:tc>
          <w:tcPr>
            <w:tcW w:w="4678" w:type="dxa"/>
            <w:gridSpan w:val="2"/>
            <w:tcMar>
              <w:top w:w="113" w:type="dxa"/>
              <w:bottom w:w="113" w:type="dxa"/>
            </w:tcMar>
          </w:tcPr>
          <w:p w14:paraId="698A969F" w14:textId="77777777" w:rsidR="00487682" w:rsidRPr="00A06B1C" w:rsidRDefault="00487682" w:rsidP="00736CDC">
            <w:pPr>
              <w:pStyle w:val="7Tablecopybulleted"/>
              <w:numPr>
                <w:ilvl w:val="0"/>
                <w:numId w:val="0"/>
              </w:numPr>
              <w:rPr>
                <w:lang w:val="en-GB"/>
              </w:rPr>
            </w:pPr>
            <w:r w:rsidRPr="00A06B1C">
              <w:rPr>
                <w:lang w:val="en-GB"/>
              </w:rPr>
              <w:t>Actions from previous year:</w:t>
            </w:r>
          </w:p>
          <w:p w14:paraId="0F6C9C8B" w14:textId="77777777" w:rsidR="00F75230" w:rsidRPr="00F75230" w:rsidRDefault="00F75230" w:rsidP="00F75230">
            <w:pPr>
              <w:pStyle w:val="7Tablebodycopy"/>
              <w:numPr>
                <w:ilvl w:val="0"/>
                <w:numId w:val="43"/>
              </w:numPr>
              <w:rPr>
                <w:lang w:val="en-GB"/>
              </w:rPr>
            </w:pPr>
            <w:proofErr w:type="gramStart"/>
            <w:r w:rsidRPr="00F75230">
              <w:rPr>
                <w:rFonts w:eastAsia="Times New Roman" w:cs="Arial"/>
                <w:szCs w:val="20"/>
                <w:lang w:eastAsia="en-GB"/>
              </w:rPr>
              <w:t>Strengthen</w:t>
            </w:r>
            <w:proofErr w:type="gramEnd"/>
            <w:r w:rsidRPr="00F75230">
              <w:rPr>
                <w:rFonts w:eastAsia="Times New Roman" w:cs="Arial"/>
                <w:szCs w:val="20"/>
                <w:lang w:eastAsia="en-GB"/>
              </w:rPr>
              <w:t xml:space="preserve"> governance oversight, </w:t>
            </w:r>
          </w:p>
          <w:p w14:paraId="6466132E" w14:textId="1083DAA8" w:rsidR="00F75230" w:rsidRPr="00F75230" w:rsidRDefault="00AD2318" w:rsidP="00F75230">
            <w:pPr>
              <w:pStyle w:val="7Tablebodycopy"/>
              <w:numPr>
                <w:ilvl w:val="0"/>
                <w:numId w:val="43"/>
              </w:numPr>
              <w:rPr>
                <w:lang w:val="en-GB"/>
              </w:rPr>
            </w:pPr>
            <w:r>
              <w:rPr>
                <w:rFonts w:eastAsia="Times New Roman" w:cs="Arial"/>
                <w:szCs w:val="20"/>
                <w:lang w:eastAsia="en-GB"/>
              </w:rPr>
              <w:t>I</w:t>
            </w:r>
            <w:r w:rsidR="00F75230" w:rsidRPr="00F75230">
              <w:rPr>
                <w:rFonts w:eastAsia="Times New Roman" w:cs="Arial"/>
                <w:szCs w:val="20"/>
                <w:lang w:eastAsia="en-GB"/>
              </w:rPr>
              <w:t>mprove stakeholder engagement</w:t>
            </w:r>
          </w:p>
          <w:p w14:paraId="4E700872" w14:textId="77777777" w:rsidR="00F75230" w:rsidRPr="00A06B1C" w:rsidRDefault="00F75230" w:rsidP="00F75230">
            <w:pPr>
              <w:pStyle w:val="7Tablebodycopy"/>
              <w:numPr>
                <w:ilvl w:val="0"/>
                <w:numId w:val="43"/>
              </w:numPr>
              <w:rPr>
                <w:lang w:val="en-GB"/>
              </w:rPr>
            </w:pPr>
            <w:proofErr w:type="gramStart"/>
            <w:r>
              <w:rPr>
                <w:lang w:val="en-GB"/>
              </w:rPr>
              <w:t>Governors</w:t>
            </w:r>
            <w:proofErr w:type="gramEnd"/>
            <w:r>
              <w:rPr>
                <w:lang w:val="en-GB"/>
              </w:rPr>
              <w:t xml:space="preserve"> attendance at meetings &gt;75%</w:t>
            </w:r>
          </w:p>
          <w:p w14:paraId="22608C29" w14:textId="77777777" w:rsidR="00F75230" w:rsidRPr="00A06B1C" w:rsidRDefault="00F75230" w:rsidP="00F75230">
            <w:pPr>
              <w:pStyle w:val="7Tablebodycopy"/>
              <w:rPr>
                <w:lang w:val="en-GB"/>
              </w:rPr>
            </w:pPr>
          </w:p>
          <w:p w14:paraId="0578592B" w14:textId="77777777" w:rsidR="00487682" w:rsidRPr="00A06B1C" w:rsidRDefault="00487682" w:rsidP="00F75230">
            <w:pPr>
              <w:pStyle w:val="7Tablebodycopy"/>
              <w:ind w:left="720"/>
              <w:rPr>
                <w:lang w:val="en-GB"/>
              </w:rPr>
            </w:pPr>
          </w:p>
        </w:tc>
        <w:tc>
          <w:tcPr>
            <w:tcW w:w="10064" w:type="dxa"/>
          </w:tcPr>
          <w:p w14:paraId="7501760C" w14:textId="77777777" w:rsidR="00487682" w:rsidRPr="00A06B1C" w:rsidRDefault="00487682" w:rsidP="00736CDC">
            <w:pPr>
              <w:pStyle w:val="7Tablebodycopy"/>
              <w:rPr>
                <w:lang w:val="en-GB"/>
              </w:rPr>
            </w:pPr>
            <w:r w:rsidRPr="00A06B1C">
              <w:rPr>
                <w:lang w:val="en-GB"/>
              </w:rPr>
              <w:t>Impact of actions:</w:t>
            </w:r>
          </w:p>
          <w:p w14:paraId="7B406F27" w14:textId="50FE28B9" w:rsidR="0072002C" w:rsidRPr="0072002C" w:rsidRDefault="0072002C" w:rsidP="0072002C">
            <w:pPr>
              <w:pStyle w:val="7Tablebodycopy"/>
              <w:numPr>
                <w:ilvl w:val="0"/>
                <w:numId w:val="29"/>
              </w:numPr>
              <w:rPr>
                <w:lang w:val="en-GB"/>
              </w:rPr>
            </w:pPr>
            <w:r w:rsidRPr="0072002C">
              <w:rPr>
                <w:lang w:val="en-GB"/>
              </w:rPr>
              <w:t xml:space="preserve">Governors have a clearer understanding of school priorities, strengths and areas for development. </w:t>
            </w:r>
          </w:p>
          <w:p w14:paraId="71F513EA" w14:textId="17AF6BB7" w:rsidR="0072002C" w:rsidRPr="0072002C" w:rsidRDefault="0072002C" w:rsidP="0072002C">
            <w:pPr>
              <w:pStyle w:val="7Tablebodycopy"/>
              <w:numPr>
                <w:ilvl w:val="0"/>
                <w:numId w:val="29"/>
              </w:numPr>
              <w:rPr>
                <w:lang w:val="en-GB"/>
              </w:rPr>
            </w:pPr>
            <w:r w:rsidRPr="0072002C">
              <w:rPr>
                <w:lang w:val="en-GB"/>
              </w:rPr>
              <w:t>Increased challenge and support from governors lea</w:t>
            </w:r>
            <w:r>
              <w:rPr>
                <w:lang w:val="en-GB"/>
              </w:rPr>
              <w:t>d</w:t>
            </w:r>
            <w:r w:rsidRPr="0072002C">
              <w:rPr>
                <w:lang w:val="en-GB"/>
              </w:rPr>
              <w:t xml:space="preserve"> to greater accountability across all levels of leadership. </w:t>
            </w:r>
          </w:p>
          <w:p w14:paraId="6209F5D0" w14:textId="78BE13F8" w:rsidR="0072002C" w:rsidRPr="0072002C" w:rsidRDefault="0072002C" w:rsidP="0072002C">
            <w:pPr>
              <w:pStyle w:val="7Tablebodycopy"/>
              <w:numPr>
                <w:ilvl w:val="0"/>
                <w:numId w:val="29"/>
              </w:numPr>
              <w:rPr>
                <w:lang w:val="en-GB"/>
              </w:rPr>
            </w:pPr>
            <w:r w:rsidRPr="0072002C">
              <w:rPr>
                <w:lang w:val="en-GB"/>
              </w:rPr>
              <w:t xml:space="preserve">Strategic decisions are informed by robust monitoring and evaluation, </w:t>
            </w:r>
            <w:r w:rsidR="00BD709D">
              <w:rPr>
                <w:lang w:val="en-GB"/>
              </w:rPr>
              <w:t xml:space="preserve">which </w:t>
            </w:r>
            <w:r w:rsidRPr="0072002C">
              <w:rPr>
                <w:lang w:val="en-GB"/>
              </w:rPr>
              <w:t>result</w:t>
            </w:r>
            <w:r w:rsidR="00BD709D">
              <w:rPr>
                <w:lang w:val="en-GB"/>
              </w:rPr>
              <w:t>ed</w:t>
            </w:r>
            <w:r w:rsidRPr="0072002C">
              <w:rPr>
                <w:lang w:val="en-GB"/>
              </w:rPr>
              <w:t xml:space="preserve"> in improved outcomes for pupils. </w:t>
            </w:r>
          </w:p>
          <w:p w14:paraId="33280581" w14:textId="2D8E1EFD" w:rsidR="0072002C" w:rsidRPr="0072002C" w:rsidRDefault="0072002C" w:rsidP="0072002C">
            <w:pPr>
              <w:pStyle w:val="7Tablebodycopy"/>
              <w:numPr>
                <w:ilvl w:val="0"/>
                <w:numId w:val="29"/>
              </w:numPr>
              <w:rPr>
                <w:lang w:val="en-GB"/>
              </w:rPr>
            </w:pPr>
            <w:r w:rsidRPr="0072002C">
              <w:rPr>
                <w:lang w:val="en-GB"/>
              </w:rPr>
              <w:t xml:space="preserve">Leaders </w:t>
            </w:r>
            <w:r w:rsidR="00BD709D">
              <w:rPr>
                <w:lang w:val="en-GB"/>
              </w:rPr>
              <w:t>were</w:t>
            </w:r>
            <w:r w:rsidRPr="0072002C">
              <w:rPr>
                <w:lang w:val="en-GB"/>
              </w:rPr>
              <w:t xml:space="preserve"> held accountable, ensuring resources </w:t>
            </w:r>
            <w:r w:rsidR="00AD2318">
              <w:rPr>
                <w:lang w:val="en-GB"/>
              </w:rPr>
              <w:t>were</w:t>
            </w:r>
            <w:r w:rsidRPr="0072002C">
              <w:rPr>
                <w:lang w:val="en-GB"/>
              </w:rPr>
              <w:t xml:space="preserve"> used effectively. </w:t>
            </w:r>
          </w:p>
          <w:p w14:paraId="1DEE8969" w14:textId="586CA13E" w:rsidR="00143152" w:rsidRPr="00C827DF" w:rsidRDefault="0072002C" w:rsidP="00C827DF">
            <w:pPr>
              <w:pStyle w:val="7Tablebodycopy"/>
              <w:numPr>
                <w:ilvl w:val="0"/>
                <w:numId w:val="29"/>
              </w:numPr>
              <w:rPr>
                <w:lang w:val="en-GB"/>
              </w:rPr>
            </w:pPr>
            <w:r w:rsidRPr="0072002C">
              <w:rPr>
                <w:lang w:val="en-GB"/>
              </w:rPr>
              <w:t>Governance contribute</w:t>
            </w:r>
            <w:r w:rsidR="00AD2318">
              <w:rPr>
                <w:lang w:val="en-GB"/>
              </w:rPr>
              <w:t>d</w:t>
            </w:r>
            <w:r w:rsidRPr="0072002C">
              <w:rPr>
                <w:lang w:val="en-GB"/>
              </w:rPr>
              <w:t xml:space="preserve"> more effectively to school improvement, safeguarding and educational standards.</w:t>
            </w:r>
          </w:p>
        </w:tc>
      </w:tr>
      <w:tr w:rsidR="00487682" w:rsidRPr="00A06B1C" w14:paraId="1FEE7CFF" w14:textId="77777777" w:rsidTr="008D3399">
        <w:tc>
          <w:tcPr>
            <w:tcW w:w="2098" w:type="dxa"/>
            <w:tcMar>
              <w:top w:w="113" w:type="dxa"/>
              <w:bottom w:w="113" w:type="dxa"/>
            </w:tcMar>
          </w:tcPr>
          <w:p w14:paraId="005B9E30" w14:textId="77777777" w:rsidR="00487682" w:rsidRPr="00A06B1C" w:rsidRDefault="00487682" w:rsidP="00736CDC">
            <w:pPr>
              <w:pStyle w:val="7Tablebodycopy"/>
              <w:rPr>
                <w:lang w:val="en-GB"/>
              </w:rPr>
            </w:pPr>
            <w:r w:rsidRPr="00A06B1C">
              <w:rPr>
                <w:lang w:val="en-GB"/>
              </w:rPr>
              <w:t>Areas for development</w:t>
            </w:r>
          </w:p>
        </w:tc>
        <w:tc>
          <w:tcPr>
            <w:tcW w:w="12644" w:type="dxa"/>
            <w:gridSpan w:val="2"/>
            <w:tcMar>
              <w:top w:w="113" w:type="dxa"/>
              <w:bottom w:w="113" w:type="dxa"/>
            </w:tcMar>
          </w:tcPr>
          <w:p w14:paraId="33F0E168" w14:textId="77777777" w:rsidR="00F75230" w:rsidRPr="00F75230" w:rsidRDefault="00F75230" w:rsidP="00F75230">
            <w:pPr>
              <w:pStyle w:val="7Tablecopybulleted"/>
              <w:numPr>
                <w:ilvl w:val="0"/>
                <w:numId w:val="29"/>
              </w:numPr>
              <w:rPr>
                <w:rFonts w:cs="Arial"/>
                <w:szCs w:val="20"/>
              </w:rPr>
            </w:pPr>
            <w:r w:rsidRPr="00F75230">
              <w:rPr>
                <w:rFonts w:cs="Arial"/>
                <w:szCs w:val="20"/>
              </w:rPr>
              <w:t>Implement a new leadership model in KS1 to strengthen accountability, consistency and capacity across KS1</w:t>
            </w:r>
          </w:p>
          <w:p w14:paraId="3B0413BF" w14:textId="77777777" w:rsidR="00F75230" w:rsidRPr="00F75230" w:rsidRDefault="00F75230" w:rsidP="00F75230">
            <w:pPr>
              <w:pStyle w:val="7Tablecopybulleted"/>
              <w:numPr>
                <w:ilvl w:val="0"/>
                <w:numId w:val="29"/>
              </w:numPr>
              <w:rPr>
                <w:rFonts w:cs="Arial"/>
                <w:szCs w:val="20"/>
              </w:rPr>
            </w:pPr>
            <w:r w:rsidRPr="00F75230">
              <w:rPr>
                <w:rFonts w:cs="Arial"/>
                <w:szCs w:val="20"/>
              </w:rPr>
              <w:t>Ensure governors continue to challenge robustly and have strategic oversight of our school</w:t>
            </w:r>
          </w:p>
          <w:p w14:paraId="30C8BC59" w14:textId="396F842D" w:rsidR="00487682" w:rsidRPr="00C827DF" w:rsidRDefault="00F75230" w:rsidP="00F75230">
            <w:pPr>
              <w:pStyle w:val="7Tablecopybulleted"/>
              <w:numPr>
                <w:ilvl w:val="0"/>
                <w:numId w:val="29"/>
              </w:numPr>
              <w:rPr>
                <w:rFonts w:cs="Arial"/>
                <w:szCs w:val="20"/>
              </w:rPr>
            </w:pPr>
            <w:r w:rsidRPr="00F75230">
              <w:rPr>
                <w:rFonts w:cs="Arial"/>
                <w:szCs w:val="20"/>
              </w:rPr>
              <w:t>Further strengthen leadership at subject leader level</w:t>
            </w:r>
          </w:p>
        </w:tc>
      </w:tr>
    </w:tbl>
    <w:p w14:paraId="2CA3BF56" w14:textId="77777777" w:rsidR="009D7338" w:rsidRPr="00A06B1C" w:rsidRDefault="009D7338" w:rsidP="002A3F3C">
      <w:pPr>
        <w:rPr>
          <w:lang w:val="en-GB"/>
        </w:rPr>
      </w:pPr>
    </w:p>
    <w:sectPr w:rsidR="009D7338" w:rsidRPr="00A06B1C" w:rsidSect="004A425E">
      <w:type w:val="continuous"/>
      <w:pgSz w:w="16840" w:h="11900" w:orient="landscape"/>
      <w:pgMar w:top="1440" w:right="1440" w:bottom="1440" w:left="1440"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16E02" w14:textId="77777777" w:rsidR="00DF2FC9" w:rsidRDefault="00DF2FC9" w:rsidP="00626EDA">
      <w:r>
        <w:separator/>
      </w:r>
    </w:p>
  </w:endnote>
  <w:endnote w:type="continuationSeparator" w:id="0">
    <w:p w14:paraId="723B4327" w14:textId="77777777" w:rsidR="00DF2FC9" w:rsidRDefault="00DF2FC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GB"/>
      </w:rPr>
      <w:id w:val="1537699243"/>
      <w:docPartObj>
        <w:docPartGallery w:val="Page Numbers (Bottom of Page)"/>
        <w:docPartUnique/>
      </w:docPartObj>
    </w:sdtPr>
    <w:sdtEndPr/>
    <w:sdtContent>
      <w:p w14:paraId="64F459FA" w14:textId="4D3CBAB8" w:rsidR="00C97F54" w:rsidRDefault="00C97F54">
        <w:pPr>
          <w:pStyle w:val="Footer"/>
          <w:jc w:val="right"/>
        </w:pPr>
        <w:r>
          <w:rPr>
            <w:lang w:val="en-GB"/>
          </w:rPr>
          <w:t xml:space="preserve">Page | </w:t>
        </w:r>
        <w:r>
          <w:fldChar w:fldCharType="begin"/>
        </w:r>
        <w:r>
          <w:instrText>PAGE   \* MERGEFORMAT</w:instrText>
        </w:r>
        <w:r>
          <w:fldChar w:fldCharType="separate"/>
        </w:r>
        <w:r>
          <w:rPr>
            <w:lang w:val="en-GB"/>
          </w:rPr>
          <w:t>2</w:t>
        </w:r>
        <w:r>
          <w:fldChar w:fldCharType="end"/>
        </w:r>
        <w:r>
          <w:rPr>
            <w:lang w:val="en-GB"/>
          </w:rPr>
          <w:t xml:space="preserve"> </w:t>
        </w:r>
      </w:p>
    </w:sdtContent>
  </w:sdt>
  <w:p w14:paraId="222AF48C" w14:textId="77777777" w:rsidR="00C97F54" w:rsidRDefault="00C97F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EB853" w14:textId="77777777" w:rsidR="00874C73" w:rsidRDefault="00874C73">
    <w:pPr>
      <w:pStyle w:val="Footer"/>
    </w:pPr>
  </w:p>
  <w:tbl>
    <w:tblPr>
      <w:tblW w:w="14760"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81"/>
    </w:tblGrid>
    <w:tr w:rsidR="00874C73" w:rsidRPr="00177722" w14:paraId="3A5A5C0D" w14:textId="77777777" w:rsidTr="008E3578">
      <w:tc>
        <w:tcPr>
          <w:tcW w:w="6379" w:type="dxa"/>
        </w:tcPr>
        <w:p w14:paraId="13F22464" w14:textId="77777777" w:rsidR="00963349" w:rsidRDefault="004E2711" w:rsidP="00963349">
          <w:pPr>
            <w:rPr>
              <w:rFonts w:eastAsia="Times New Roman"/>
              <w:lang w:val="en-GB" w:eastAsia="en-GB"/>
            </w:rPr>
          </w:pPr>
          <w:r w:rsidRPr="003A2756">
            <w:rPr>
              <w:rFonts w:eastAsia="Times New Roman" w:cs="Arial"/>
              <w:color w:val="7C7C7C"/>
              <w:sz w:val="16"/>
              <w:szCs w:val="16"/>
              <w:bdr w:val="none" w:sz="0" w:space="0" w:color="auto" w:frame="1"/>
            </w:rPr>
            <w:t xml:space="preserve">Get the knowledge </w:t>
          </w:r>
          <w:r w:rsidRPr="00963349">
            <w:rPr>
              <w:rFonts w:eastAsia="Times New Roman" w:cs="Arial"/>
              <w:color w:val="7C7C7C"/>
              <w:sz w:val="16"/>
              <w:szCs w:val="16"/>
              <w:bdr w:val="none" w:sz="0" w:space="0" w:color="auto" w:frame="1"/>
            </w:rPr>
            <w:t xml:space="preserve">you need to act at </w:t>
          </w:r>
          <w:hyperlink r:id="rId1" w:history="1">
            <w:r w:rsidR="00963349" w:rsidRPr="00963349">
              <w:rPr>
                <w:rStyle w:val="Hyperlink"/>
                <w:rFonts w:cs="Arial"/>
                <w:color w:val="7C7C7C"/>
                <w:sz w:val="16"/>
                <w:szCs w:val="16"/>
              </w:rPr>
              <w:t>thekeysupport.com/leaders</w:t>
            </w:r>
          </w:hyperlink>
        </w:p>
        <w:p w14:paraId="4B6ADACE" w14:textId="77777777" w:rsidR="00874C73" w:rsidRPr="003A2756" w:rsidRDefault="004E2711" w:rsidP="004E2711">
          <w:pPr>
            <w:shd w:val="clear" w:color="auto" w:fill="FFFFFF"/>
            <w:textAlignment w:val="baseline"/>
            <w:rPr>
              <w:rFonts w:eastAsia="Times New Roman" w:cs="Arial"/>
              <w:color w:val="7C7C7C"/>
              <w:sz w:val="16"/>
              <w:szCs w:val="16"/>
            </w:rPr>
          </w:pPr>
          <w:r w:rsidRPr="003A2756">
            <w:rPr>
              <w:rFonts w:eastAsia="Times New Roman" w:cs="Arial"/>
              <w:color w:val="7C7C7C"/>
              <w:sz w:val="16"/>
              <w:szCs w:val="16"/>
              <w:bdr w:val="none" w:sz="0" w:space="0" w:color="auto" w:frame="1"/>
            </w:rPr>
            <w:t xml:space="preserve">© The Key </w:t>
          </w:r>
          <w:r w:rsidRPr="003A2756">
            <w:rPr>
              <w:rStyle w:val="FooterChar"/>
              <w:rFonts w:eastAsia="MS Mincho"/>
              <w:color w:val="7C7C7C"/>
            </w:rPr>
            <w:t>Support</w:t>
          </w:r>
          <w:r w:rsidRPr="003A2756">
            <w:rPr>
              <w:rFonts w:eastAsia="Times New Roman" w:cs="Arial"/>
              <w:color w:val="7C7C7C"/>
              <w:sz w:val="16"/>
              <w:szCs w:val="16"/>
              <w:bdr w:val="none" w:sz="0" w:space="0" w:color="auto" w:frame="1"/>
            </w:rPr>
            <w:t xml:space="preserve"> Services Ltd | For terms of use, visit </w:t>
          </w:r>
          <w:hyperlink r:id="rId2" w:tgtFrame="_blank" w:history="1">
            <w:r w:rsidRPr="003A2756">
              <w:rPr>
                <w:rStyle w:val="Hyperlink"/>
                <w:rFonts w:eastAsia="Times New Roman" w:cs="Arial"/>
                <w:color w:val="7C7C7C"/>
                <w:sz w:val="16"/>
                <w:szCs w:val="16"/>
                <w:bdr w:val="none" w:sz="0" w:space="0" w:color="auto" w:frame="1"/>
              </w:rPr>
              <w:t>thekeysupport.com/terms</w:t>
            </w:r>
          </w:hyperlink>
        </w:p>
      </w:tc>
      <w:tc>
        <w:tcPr>
          <w:tcW w:w="8381" w:type="dxa"/>
        </w:tcPr>
        <w:p w14:paraId="5D58FFCE" w14:textId="77777777" w:rsidR="00874C73" w:rsidRPr="00177722" w:rsidRDefault="00351EC7" w:rsidP="00874C73">
          <w:pPr>
            <w:shd w:val="clear" w:color="auto" w:fill="FFFFFF"/>
            <w:jc w:val="right"/>
            <w:textAlignment w:val="baseline"/>
            <w:rPr>
              <w:rFonts w:eastAsia="Times New Roman" w:cs="Arial"/>
              <w:color w:val="BFBFBF"/>
              <w:sz w:val="17"/>
              <w:szCs w:val="17"/>
              <w:bdr w:val="none" w:sz="0" w:space="0" w:color="auto" w:frame="1"/>
            </w:rPr>
          </w:pPr>
          <w:r w:rsidRPr="006E0828">
            <w:rPr>
              <w:rFonts w:eastAsia="Times New Roman" w:cs="Arial"/>
              <w:noProof/>
              <w:color w:val="BFBFBF"/>
              <w:sz w:val="17"/>
              <w:szCs w:val="17"/>
              <w:bdr w:val="none" w:sz="0" w:space="0" w:color="auto" w:frame="1"/>
              <w:lang w:val="en-GB" w:eastAsia="en-GB"/>
            </w:rPr>
            <w:drawing>
              <wp:inline distT="0" distB="0" distL="0" distR="0" wp14:anchorId="4D421FAE" wp14:editId="05F764C9">
                <wp:extent cx="1951990" cy="342900"/>
                <wp:effectExtent l="0" t="0" r="0" b="0"/>
                <wp:docPr id="3"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c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1990" cy="342900"/>
                        </a:xfrm>
                        <a:prstGeom prst="rect">
                          <a:avLst/>
                        </a:prstGeom>
                        <a:noFill/>
                        <a:ln>
                          <a:noFill/>
                        </a:ln>
                      </pic:spPr>
                    </pic:pic>
                  </a:graphicData>
                </a:graphic>
              </wp:inline>
            </w:drawing>
          </w:r>
        </w:p>
      </w:tc>
    </w:tr>
  </w:tbl>
  <w:p w14:paraId="378A2CE0" w14:textId="77777777" w:rsidR="00874C73" w:rsidRDefault="00874C73">
    <w:pPr>
      <w:pStyle w:val="Footer"/>
    </w:pPr>
  </w:p>
  <w:p w14:paraId="4AE85229" w14:textId="77777777" w:rsidR="00874C73" w:rsidRDefault="00874C73">
    <w:pPr>
      <w:pStyle w:val="Footer"/>
      <w:rPr>
        <w:noProof/>
      </w:rPr>
    </w:pPr>
    <w:r w:rsidRPr="00874C73">
      <w:rPr>
        <w:color w:val="auto"/>
      </w:rPr>
      <w:t>Page</w:t>
    </w:r>
    <w:r w:rsidRPr="00874C73">
      <w:rPr>
        <w:b/>
      </w:rPr>
      <w:t xml:space="preserve"> </w:t>
    </w:r>
    <w:r w:rsidRPr="003A275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B140F">
      <w:rPr>
        <w:noProof/>
        <w:color w:val="auto"/>
      </w:rPr>
      <w:t>1</w:t>
    </w:r>
    <w:r w:rsidRPr="00874C73">
      <w:rPr>
        <w:noProof/>
        <w:color w:val="auto"/>
      </w:rPr>
      <w:fldChar w:fldCharType="end"/>
    </w:r>
  </w:p>
  <w:p w14:paraId="4DA4BEFE"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E0AF7" w14:textId="77777777" w:rsidR="00DF2FC9" w:rsidRDefault="00DF2FC9" w:rsidP="00626EDA">
      <w:r>
        <w:separator/>
      </w:r>
    </w:p>
  </w:footnote>
  <w:footnote w:type="continuationSeparator" w:id="0">
    <w:p w14:paraId="3AD47FC8" w14:textId="77777777" w:rsidR="00DF2FC9" w:rsidRDefault="00DF2FC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424B" w14:textId="77777777" w:rsidR="00FE3F15" w:rsidRDefault="00351EC7">
    <w:r>
      <w:rPr>
        <w:noProof/>
        <w:lang w:val="en-GB" w:eastAsia="en-GB"/>
      </w:rPr>
      <w:drawing>
        <wp:anchor distT="0" distB="0" distL="114300" distR="114300" simplePos="0" relativeHeight="251657216" behindDoc="1" locked="0" layoutInCell="1" allowOverlap="1" wp14:anchorId="44EEAB18" wp14:editId="0253D148">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FC9">
      <w:rPr>
        <w:noProof/>
      </w:rPr>
      <w:pict w14:anchorId="132681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F707A" w14:textId="77777777" w:rsidR="00FE3F15" w:rsidRDefault="00FE3F15"/>
  <w:p w14:paraId="4C8ADD66" w14:textId="77777777" w:rsidR="00FE3F15" w:rsidRDefault="00FE3F15"/>
  <w:p w14:paraId="065C6D3F"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BC6B5" w14:textId="77777777" w:rsidR="00FE3F15" w:rsidRDefault="00FE3F15"/>
  <w:p w14:paraId="0F62E2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pt;height:15pt;visibility:visible;mso-wrap-style:square" o:bullet="t">
        <v:imagedata r:id="rId1" o:title=""/>
      </v:shape>
    </w:pict>
  </w:numPicBullet>
  <w:numPicBullet w:numPicBulletId="1">
    <w:pict>
      <v:shape id="_x0000_i1026" type="#_x0000_t75" style="width:15pt;height:15pt;visibility:visible;mso-wrap-style:square" o:bullet="t">
        <v:imagedata r:id="rId2" o:title=""/>
      </v:shape>
    </w:pict>
  </w:numPicBullet>
  <w:numPicBullet w:numPicBulletId="2">
    <w:pict>
      <v:shape id="_x0000_i1027" type="#_x0000_t75" style="width:104.5pt;height:166.5pt;visibility:visible;mso-wrap-style:square" o:bullet="t">
        <v:imagedata r:id="rId3" o:title=""/>
      </v:shape>
    </w:pict>
  </w:numPicBullet>
  <w:numPicBullet w:numPicBulletId="3">
    <w:pict>
      <v:shape id="_x0000_i1028" type="#_x0000_t75" style="width:104.5pt;height:166.5pt;visibility:visible;mso-wrap-style:square" o:bullet="t">
        <v:imagedata r:id="rId4" o:title=""/>
      </v:shape>
    </w:pict>
  </w:numPicBullet>
  <w:abstractNum w:abstractNumId="0" w15:restartNumberingAfterBreak="0">
    <w:nsid w:val="023A0AAF"/>
    <w:multiLevelType w:val="hybridMultilevel"/>
    <w:tmpl w:val="6ECC24BC"/>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9F359D"/>
    <w:multiLevelType w:val="hybridMultilevel"/>
    <w:tmpl w:val="2B42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A1E13"/>
    <w:multiLevelType w:val="multilevel"/>
    <w:tmpl w:val="F810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5632E"/>
    <w:multiLevelType w:val="hybridMultilevel"/>
    <w:tmpl w:val="AF2A5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51550"/>
    <w:multiLevelType w:val="multilevel"/>
    <w:tmpl w:val="9796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B33A0"/>
    <w:multiLevelType w:val="hybridMultilevel"/>
    <w:tmpl w:val="FF66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66835"/>
    <w:multiLevelType w:val="hybridMultilevel"/>
    <w:tmpl w:val="0DBC6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941AC"/>
    <w:multiLevelType w:val="hybridMultilevel"/>
    <w:tmpl w:val="5A6AF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77011"/>
    <w:multiLevelType w:val="hybridMultilevel"/>
    <w:tmpl w:val="31B8B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7E1E56"/>
    <w:multiLevelType w:val="hybridMultilevel"/>
    <w:tmpl w:val="0680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AC4B69"/>
    <w:multiLevelType w:val="hybridMultilevel"/>
    <w:tmpl w:val="6B006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ED6E0F"/>
    <w:multiLevelType w:val="hybridMultilevel"/>
    <w:tmpl w:val="B99AE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511D9"/>
    <w:multiLevelType w:val="multilevel"/>
    <w:tmpl w:val="E096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B41250"/>
    <w:multiLevelType w:val="multilevel"/>
    <w:tmpl w:val="9796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70385B"/>
    <w:multiLevelType w:val="hybridMultilevel"/>
    <w:tmpl w:val="80F8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B92184"/>
    <w:multiLevelType w:val="hybridMultilevel"/>
    <w:tmpl w:val="0EE4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ED38AF"/>
    <w:multiLevelType w:val="hybridMultilevel"/>
    <w:tmpl w:val="AE348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4913F5"/>
    <w:multiLevelType w:val="hybridMultilevel"/>
    <w:tmpl w:val="9800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5B35F3"/>
    <w:multiLevelType w:val="hybridMultilevel"/>
    <w:tmpl w:val="F60CD7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7048B5"/>
    <w:multiLevelType w:val="hybridMultilevel"/>
    <w:tmpl w:val="24089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CC25E7"/>
    <w:multiLevelType w:val="hybridMultilevel"/>
    <w:tmpl w:val="F1944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B2247F"/>
    <w:multiLevelType w:val="hybridMultilevel"/>
    <w:tmpl w:val="AB08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9141F8"/>
    <w:multiLevelType w:val="hybridMultilevel"/>
    <w:tmpl w:val="A76E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357F7B"/>
    <w:multiLevelType w:val="hybridMultilevel"/>
    <w:tmpl w:val="68A4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90538A"/>
    <w:multiLevelType w:val="hybridMultilevel"/>
    <w:tmpl w:val="E0C4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9A6515"/>
    <w:multiLevelType w:val="hybridMultilevel"/>
    <w:tmpl w:val="49386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85F61"/>
    <w:multiLevelType w:val="hybridMultilevel"/>
    <w:tmpl w:val="F35CB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F93B9D"/>
    <w:multiLevelType w:val="multilevel"/>
    <w:tmpl w:val="7CFA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560459"/>
    <w:multiLevelType w:val="hybridMultilevel"/>
    <w:tmpl w:val="997EDE5C"/>
    <w:lvl w:ilvl="0" w:tplc="0809000B">
      <w:start w:val="1"/>
      <w:numFmt w:val="bullet"/>
      <w:lvlText w:val=""/>
      <w:lvlJc w:val="left"/>
      <w:pPr>
        <w:ind w:left="340" w:hanging="17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8F710E8"/>
    <w:multiLevelType w:val="hybridMultilevel"/>
    <w:tmpl w:val="7F36A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F3464C"/>
    <w:multiLevelType w:val="hybridMultilevel"/>
    <w:tmpl w:val="E1587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0F56BF"/>
    <w:multiLevelType w:val="hybridMultilevel"/>
    <w:tmpl w:val="5E009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F7544B"/>
    <w:multiLevelType w:val="hybridMultilevel"/>
    <w:tmpl w:val="EAD6A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13980"/>
    <w:multiLevelType w:val="hybridMultilevel"/>
    <w:tmpl w:val="5ED6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570F88"/>
    <w:multiLevelType w:val="multilevel"/>
    <w:tmpl w:val="F8E29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D51D05"/>
    <w:multiLevelType w:val="hybridMultilevel"/>
    <w:tmpl w:val="E4E6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F37FAE"/>
    <w:multiLevelType w:val="hybridMultilevel"/>
    <w:tmpl w:val="2BDC0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44834039">
    <w:abstractNumId w:val="38"/>
  </w:num>
  <w:num w:numId="2" w16cid:durableId="966355001">
    <w:abstractNumId w:val="9"/>
  </w:num>
  <w:num w:numId="3" w16cid:durableId="980385676">
    <w:abstractNumId w:val="1"/>
  </w:num>
  <w:num w:numId="4" w16cid:durableId="1767727489">
    <w:abstractNumId w:val="24"/>
  </w:num>
  <w:num w:numId="5" w16cid:durableId="523175122">
    <w:abstractNumId w:val="4"/>
  </w:num>
  <w:num w:numId="6" w16cid:durableId="991637131">
    <w:abstractNumId w:val="42"/>
  </w:num>
  <w:num w:numId="7" w16cid:durableId="1055273221">
    <w:abstractNumId w:val="5"/>
  </w:num>
  <w:num w:numId="8" w16cid:durableId="1841038555">
    <w:abstractNumId w:val="12"/>
  </w:num>
  <w:num w:numId="9" w16cid:durableId="1919435911">
    <w:abstractNumId w:val="23"/>
  </w:num>
  <w:num w:numId="10" w16cid:durableId="169027332">
    <w:abstractNumId w:val="21"/>
  </w:num>
  <w:num w:numId="11" w16cid:durableId="679163101">
    <w:abstractNumId w:val="0"/>
  </w:num>
  <w:num w:numId="12" w16cid:durableId="1467772822">
    <w:abstractNumId w:val="33"/>
  </w:num>
  <w:num w:numId="13" w16cid:durableId="546722288">
    <w:abstractNumId w:val="22"/>
  </w:num>
  <w:num w:numId="14" w16cid:durableId="686639281">
    <w:abstractNumId w:val="2"/>
  </w:num>
  <w:num w:numId="15" w16cid:durableId="801072495">
    <w:abstractNumId w:val="13"/>
  </w:num>
  <w:num w:numId="16" w16cid:durableId="1035230869">
    <w:abstractNumId w:val="30"/>
  </w:num>
  <w:num w:numId="17" w16cid:durableId="807868410">
    <w:abstractNumId w:val="17"/>
  </w:num>
  <w:num w:numId="18" w16cid:durableId="1153720600">
    <w:abstractNumId w:val="36"/>
  </w:num>
  <w:num w:numId="19" w16cid:durableId="669337912">
    <w:abstractNumId w:val="35"/>
  </w:num>
  <w:num w:numId="20" w16cid:durableId="1677610662">
    <w:abstractNumId w:val="31"/>
  </w:num>
  <w:num w:numId="21" w16cid:durableId="404425605">
    <w:abstractNumId w:val="8"/>
  </w:num>
  <w:num w:numId="22" w16cid:durableId="896932741">
    <w:abstractNumId w:val="7"/>
  </w:num>
  <w:num w:numId="23" w16cid:durableId="1889296710">
    <w:abstractNumId w:val="19"/>
  </w:num>
  <w:num w:numId="24" w16cid:durableId="508062101">
    <w:abstractNumId w:val="14"/>
  </w:num>
  <w:num w:numId="25" w16cid:durableId="224141785">
    <w:abstractNumId w:val="28"/>
  </w:num>
  <w:num w:numId="26" w16cid:durableId="1795371210">
    <w:abstractNumId w:val="34"/>
  </w:num>
  <w:num w:numId="27" w16cid:durableId="1600987490">
    <w:abstractNumId w:val="40"/>
  </w:num>
  <w:num w:numId="28" w16cid:durableId="605968387">
    <w:abstractNumId w:val="10"/>
  </w:num>
  <w:num w:numId="29" w16cid:durableId="1863203599">
    <w:abstractNumId w:val="26"/>
  </w:num>
  <w:num w:numId="30" w16cid:durableId="741367036">
    <w:abstractNumId w:val="11"/>
  </w:num>
  <w:num w:numId="31" w16cid:durableId="826438297">
    <w:abstractNumId w:val="6"/>
  </w:num>
  <w:num w:numId="32" w16cid:durableId="1975914204">
    <w:abstractNumId w:val="3"/>
  </w:num>
  <w:num w:numId="33" w16cid:durableId="527764081">
    <w:abstractNumId w:val="15"/>
  </w:num>
  <w:num w:numId="34" w16cid:durableId="2095010719">
    <w:abstractNumId w:val="18"/>
  </w:num>
  <w:num w:numId="35" w16cid:durableId="1466776107">
    <w:abstractNumId w:val="39"/>
  </w:num>
  <w:num w:numId="36" w16cid:durableId="551158675">
    <w:abstractNumId w:val="25"/>
  </w:num>
  <w:num w:numId="37" w16cid:durableId="1986085661">
    <w:abstractNumId w:val="41"/>
  </w:num>
  <w:num w:numId="38" w16cid:durableId="1793788739">
    <w:abstractNumId w:val="20"/>
  </w:num>
  <w:num w:numId="39" w16cid:durableId="1679770517">
    <w:abstractNumId w:val="29"/>
  </w:num>
  <w:num w:numId="40" w16cid:durableId="625501782">
    <w:abstractNumId w:val="16"/>
  </w:num>
  <w:num w:numId="41" w16cid:durableId="1920020991">
    <w:abstractNumId w:val="32"/>
  </w:num>
  <w:num w:numId="42" w16cid:durableId="1976059641">
    <w:abstractNumId w:val="37"/>
  </w:num>
  <w:num w:numId="43" w16cid:durableId="802357599">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A0F"/>
    <w:rsid w:val="00002727"/>
    <w:rsid w:val="00003B44"/>
    <w:rsid w:val="00011ACB"/>
    <w:rsid w:val="00015558"/>
    <w:rsid w:val="00015B1A"/>
    <w:rsid w:val="0002254B"/>
    <w:rsid w:val="00032BE6"/>
    <w:rsid w:val="00041012"/>
    <w:rsid w:val="0004337E"/>
    <w:rsid w:val="00044EC8"/>
    <w:rsid w:val="000515B6"/>
    <w:rsid w:val="00051B4F"/>
    <w:rsid w:val="00051CE6"/>
    <w:rsid w:val="00056819"/>
    <w:rsid w:val="00061A83"/>
    <w:rsid w:val="00061B84"/>
    <w:rsid w:val="000635F7"/>
    <w:rsid w:val="000716BE"/>
    <w:rsid w:val="000779EF"/>
    <w:rsid w:val="00077C80"/>
    <w:rsid w:val="00077CD9"/>
    <w:rsid w:val="00082050"/>
    <w:rsid w:val="00083D6D"/>
    <w:rsid w:val="000910D6"/>
    <w:rsid w:val="00095246"/>
    <w:rsid w:val="000A4DCD"/>
    <w:rsid w:val="000A569F"/>
    <w:rsid w:val="000B001E"/>
    <w:rsid w:val="000B052A"/>
    <w:rsid w:val="000B41F2"/>
    <w:rsid w:val="000B604A"/>
    <w:rsid w:val="000B77E5"/>
    <w:rsid w:val="000C2960"/>
    <w:rsid w:val="000C3B3D"/>
    <w:rsid w:val="000C3DA8"/>
    <w:rsid w:val="000C4F5E"/>
    <w:rsid w:val="000C7955"/>
    <w:rsid w:val="000D1567"/>
    <w:rsid w:val="000D579A"/>
    <w:rsid w:val="000E21E1"/>
    <w:rsid w:val="000E3678"/>
    <w:rsid w:val="000E39CE"/>
    <w:rsid w:val="000E5C3A"/>
    <w:rsid w:val="000E6D29"/>
    <w:rsid w:val="000F3D03"/>
    <w:rsid w:val="000F5932"/>
    <w:rsid w:val="00100F63"/>
    <w:rsid w:val="00103DA3"/>
    <w:rsid w:val="00104D3A"/>
    <w:rsid w:val="00110FA5"/>
    <w:rsid w:val="0011344E"/>
    <w:rsid w:val="00115841"/>
    <w:rsid w:val="00116409"/>
    <w:rsid w:val="00120546"/>
    <w:rsid w:val="001205CB"/>
    <w:rsid w:val="00121718"/>
    <w:rsid w:val="00122BB9"/>
    <w:rsid w:val="001242C6"/>
    <w:rsid w:val="00124578"/>
    <w:rsid w:val="001317A2"/>
    <w:rsid w:val="00131A6C"/>
    <w:rsid w:val="00134F5A"/>
    <w:rsid w:val="001357C9"/>
    <w:rsid w:val="00137C75"/>
    <w:rsid w:val="001410E4"/>
    <w:rsid w:val="001426C8"/>
    <w:rsid w:val="00143152"/>
    <w:rsid w:val="0014520E"/>
    <w:rsid w:val="00146FEA"/>
    <w:rsid w:val="00147978"/>
    <w:rsid w:val="001548DC"/>
    <w:rsid w:val="001555FF"/>
    <w:rsid w:val="00160D52"/>
    <w:rsid w:val="00161E3C"/>
    <w:rsid w:val="00162947"/>
    <w:rsid w:val="00162F48"/>
    <w:rsid w:val="001636E8"/>
    <w:rsid w:val="00166B22"/>
    <w:rsid w:val="00166F4C"/>
    <w:rsid w:val="001717D3"/>
    <w:rsid w:val="00174150"/>
    <w:rsid w:val="00176160"/>
    <w:rsid w:val="001805D7"/>
    <w:rsid w:val="00180B1A"/>
    <w:rsid w:val="00184FC3"/>
    <w:rsid w:val="001853AC"/>
    <w:rsid w:val="001864DE"/>
    <w:rsid w:val="001864E7"/>
    <w:rsid w:val="00190536"/>
    <w:rsid w:val="00192C02"/>
    <w:rsid w:val="00193F47"/>
    <w:rsid w:val="001945E6"/>
    <w:rsid w:val="00196CB9"/>
    <w:rsid w:val="00197FB3"/>
    <w:rsid w:val="001A0C51"/>
    <w:rsid w:val="001A388B"/>
    <w:rsid w:val="001A4D41"/>
    <w:rsid w:val="001B0A35"/>
    <w:rsid w:val="001B22A4"/>
    <w:rsid w:val="001C3483"/>
    <w:rsid w:val="001C3F60"/>
    <w:rsid w:val="001D0173"/>
    <w:rsid w:val="001D31A9"/>
    <w:rsid w:val="001E0A46"/>
    <w:rsid w:val="001E3CA3"/>
    <w:rsid w:val="001E7B1B"/>
    <w:rsid w:val="001F03C4"/>
    <w:rsid w:val="001F4BF7"/>
    <w:rsid w:val="001F5DC1"/>
    <w:rsid w:val="00200633"/>
    <w:rsid w:val="00201DFB"/>
    <w:rsid w:val="0020235F"/>
    <w:rsid w:val="002042F5"/>
    <w:rsid w:val="0020634E"/>
    <w:rsid w:val="00207F39"/>
    <w:rsid w:val="00215296"/>
    <w:rsid w:val="002210EE"/>
    <w:rsid w:val="0022313D"/>
    <w:rsid w:val="00223546"/>
    <w:rsid w:val="00226C5F"/>
    <w:rsid w:val="00226CBC"/>
    <w:rsid w:val="00235450"/>
    <w:rsid w:val="00242D41"/>
    <w:rsid w:val="0024728B"/>
    <w:rsid w:val="002509A7"/>
    <w:rsid w:val="00251949"/>
    <w:rsid w:val="00254B59"/>
    <w:rsid w:val="00264032"/>
    <w:rsid w:val="00273D45"/>
    <w:rsid w:val="00275BFC"/>
    <w:rsid w:val="00275D5E"/>
    <w:rsid w:val="00284A3D"/>
    <w:rsid w:val="00290187"/>
    <w:rsid w:val="002927B7"/>
    <w:rsid w:val="00295AE2"/>
    <w:rsid w:val="00297A35"/>
    <w:rsid w:val="002A3BF3"/>
    <w:rsid w:val="002A3DA2"/>
    <w:rsid w:val="002A3F3C"/>
    <w:rsid w:val="002B3E2C"/>
    <w:rsid w:val="002B3F7D"/>
    <w:rsid w:val="002B4331"/>
    <w:rsid w:val="002B5EB7"/>
    <w:rsid w:val="002B6AB9"/>
    <w:rsid w:val="002C1B88"/>
    <w:rsid w:val="002C1C99"/>
    <w:rsid w:val="002C29F9"/>
    <w:rsid w:val="002C4C82"/>
    <w:rsid w:val="002C69D3"/>
    <w:rsid w:val="002D3D25"/>
    <w:rsid w:val="002D3D9C"/>
    <w:rsid w:val="002D7B6B"/>
    <w:rsid w:val="002D7DB7"/>
    <w:rsid w:val="002E2D45"/>
    <w:rsid w:val="002E3297"/>
    <w:rsid w:val="002E53D9"/>
    <w:rsid w:val="002E7FA8"/>
    <w:rsid w:val="002F0012"/>
    <w:rsid w:val="002F0E0D"/>
    <w:rsid w:val="0030213B"/>
    <w:rsid w:val="00303816"/>
    <w:rsid w:val="0030492E"/>
    <w:rsid w:val="00310B08"/>
    <w:rsid w:val="00310D23"/>
    <w:rsid w:val="00312DE9"/>
    <w:rsid w:val="00313CEB"/>
    <w:rsid w:val="00314C0E"/>
    <w:rsid w:val="00330648"/>
    <w:rsid w:val="003331F3"/>
    <w:rsid w:val="0033340E"/>
    <w:rsid w:val="00333FAC"/>
    <w:rsid w:val="003365A2"/>
    <w:rsid w:val="00340204"/>
    <w:rsid w:val="003510C9"/>
    <w:rsid w:val="00351EC7"/>
    <w:rsid w:val="00355072"/>
    <w:rsid w:val="00361035"/>
    <w:rsid w:val="003614D2"/>
    <w:rsid w:val="003615FE"/>
    <w:rsid w:val="00361B4B"/>
    <w:rsid w:val="00367FE6"/>
    <w:rsid w:val="00371F62"/>
    <w:rsid w:val="00375F80"/>
    <w:rsid w:val="003816C6"/>
    <w:rsid w:val="003823BE"/>
    <w:rsid w:val="0038466B"/>
    <w:rsid w:val="00385327"/>
    <w:rsid w:val="003878A4"/>
    <w:rsid w:val="00391A48"/>
    <w:rsid w:val="00393A8E"/>
    <w:rsid w:val="00394FA2"/>
    <w:rsid w:val="003A12BC"/>
    <w:rsid w:val="003A2756"/>
    <w:rsid w:val="003A4556"/>
    <w:rsid w:val="003B0BB1"/>
    <w:rsid w:val="003B31FE"/>
    <w:rsid w:val="003D0719"/>
    <w:rsid w:val="003D17BF"/>
    <w:rsid w:val="003D1AA1"/>
    <w:rsid w:val="003E4FAB"/>
    <w:rsid w:val="003E7908"/>
    <w:rsid w:val="003F1091"/>
    <w:rsid w:val="003F2BD9"/>
    <w:rsid w:val="003F5642"/>
    <w:rsid w:val="003F6334"/>
    <w:rsid w:val="00404B38"/>
    <w:rsid w:val="0040670C"/>
    <w:rsid w:val="00406BB1"/>
    <w:rsid w:val="00414499"/>
    <w:rsid w:val="004224A4"/>
    <w:rsid w:val="00437C5D"/>
    <w:rsid w:val="004444B7"/>
    <w:rsid w:val="00447552"/>
    <w:rsid w:val="00450B33"/>
    <w:rsid w:val="00453BC8"/>
    <w:rsid w:val="00456121"/>
    <w:rsid w:val="0046077F"/>
    <w:rsid w:val="00460C7C"/>
    <w:rsid w:val="004626C1"/>
    <w:rsid w:val="0048002A"/>
    <w:rsid w:val="00486927"/>
    <w:rsid w:val="00487682"/>
    <w:rsid w:val="0048782F"/>
    <w:rsid w:val="00491121"/>
    <w:rsid w:val="0049204B"/>
    <w:rsid w:val="00492BB3"/>
    <w:rsid w:val="0049335C"/>
    <w:rsid w:val="00493B3F"/>
    <w:rsid w:val="004944EE"/>
    <w:rsid w:val="004A0DDF"/>
    <w:rsid w:val="004A425E"/>
    <w:rsid w:val="004A5120"/>
    <w:rsid w:val="004A5A24"/>
    <w:rsid w:val="004A66F8"/>
    <w:rsid w:val="004B0FAE"/>
    <w:rsid w:val="004B236E"/>
    <w:rsid w:val="004B279B"/>
    <w:rsid w:val="004B3C9A"/>
    <w:rsid w:val="004B75C2"/>
    <w:rsid w:val="004B7A77"/>
    <w:rsid w:val="004C6341"/>
    <w:rsid w:val="004D15C0"/>
    <w:rsid w:val="004E2711"/>
    <w:rsid w:val="004E6A1F"/>
    <w:rsid w:val="004F1A74"/>
    <w:rsid w:val="005045FC"/>
    <w:rsid w:val="005063CD"/>
    <w:rsid w:val="00507ACD"/>
    <w:rsid w:val="00507DA5"/>
    <w:rsid w:val="00521104"/>
    <w:rsid w:val="00523613"/>
    <w:rsid w:val="00524075"/>
    <w:rsid w:val="00527E57"/>
    <w:rsid w:val="00531C8C"/>
    <w:rsid w:val="005422A5"/>
    <w:rsid w:val="0054256F"/>
    <w:rsid w:val="00542B34"/>
    <w:rsid w:val="005458C2"/>
    <w:rsid w:val="00547978"/>
    <w:rsid w:val="00550065"/>
    <w:rsid w:val="00557E56"/>
    <w:rsid w:val="00564CD3"/>
    <w:rsid w:val="00564F9D"/>
    <w:rsid w:val="00566B82"/>
    <w:rsid w:val="00566F32"/>
    <w:rsid w:val="005720AA"/>
    <w:rsid w:val="00573834"/>
    <w:rsid w:val="00573B01"/>
    <w:rsid w:val="00575F82"/>
    <w:rsid w:val="00577BEF"/>
    <w:rsid w:val="0058235A"/>
    <w:rsid w:val="005837E7"/>
    <w:rsid w:val="00583D7D"/>
    <w:rsid w:val="00584A10"/>
    <w:rsid w:val="00590890"/>
    <w:rsid w:val="00594F83"/>
    <w:rsid w:val="00595005"/>
    <w:rsid w:val="00597ED1"/>
    <w:rsid w:val="005A2CF0"/>
    <w:rsid w:val="005A5164"/>
    <w:rsid w:val="005B4219"/>
    <w:rsid w:val="005B4650"/>
    <w:rsid w:val="005B6B0B"/>
    <w:rsid w:val="005B72D0"/>
    <w:rsid w:val="005C3A73"/>
    <w:rsid w:val="005D2943"/>
    <w:rsid w:val="005D2B1F"/>
    <w:rsid w:val="005D2C03"/>
    <w:rsid w:val="005D63DF"/>
    <w:rsid w:val="005D6739"/>
    <w:rsid w:val="005E2769"/>
    <w:rsid w:val="005E3F1F"/>
    <w:rsid w:val="005E5603"/>
    <w:rsid w:val="005E7435"/>
    <w:rsid w:val="00603DA0"/>
    <w:rsid w:val="00605358"/>
    <w:rsid w:val="00613432"/>
    <w:rsid w:val="006145ED"/>
    <w:rsid w:val="006208FC"/>
    <w:rsid w:val="00620FB2"/>
    <w:rsid w:val="00624DFB"/>
    <w:rsid w:val="0062603A"/>
    <w:rsid w:val="00626EDA"/>
    <w:rsid w:val="00627E01"/>
    <w:rsid w:val="00630CFB"/>
    <w:rsid w:val="0063433A"/>
    <w:rsid w:val="00642931"/>
    <w:rsid w:val="0064324A"/>
    <w:rsid w:val="00644E7D"/>
    <w:rsid w:val="00650734"/>
    <w:rsid w:val="006558B9"/>
    <w:rsid w:val="0065590A"/>
    <w:rsid w:val="00662D0B"/>
    <w:rsid w:val="00663B97"/>
    <w:rsid w:val="00664274"/>
    <w:rsid w:val="00665E72"/>
    <w:rsid w:val="006748A3"/>
    <w:rsid w:val="006764EE"/>
    <w:rsid w:val="00677CBB"/>
    <w:rsid w:val="00682888"/>
    <w:rsid w:val="00685438"/>
    <w:rsid w:val="00685649"/>
    <w:rsid w:val="006911B9"/>
    <w:rsid w:val="006929A9"/>
    <w:rsid w:val="00695B9A"/>
    <w:rsid w:val="006A03A5"/>
    <w:rsid w:val="006A0E72"/>
    <w:rsid w:val="006A1DA4"/>
    <w:rsid w:val="006A242B"/>
    <w:rsid w:val="006A47DC"/>
    <w:rsid w:val="006A5190"/>
    <w:rsid w:val="006A6554"/>
    <w:rsid w:val="006A73C3"/>
    <w:rsid w:val="006B319B"/>
    <w:rsid w:val="006B4C6C"/>
    <w:rsid w:val="006C112A"/>
    <w:rsid w:val="006C2037"/>
    <w:rsid w:val="006C3DCA"/>
    <w:rsid w:val="006C426E"/>
    <w:rsid w:val="006C56F1"/>
    <w:rsid w:val="006C645D"/>
    <w:rsid w:val="006D0D37"/>
    <w:rsid w:val="006D0DC5"/>
    <w:rsid w:val="006D293B"/>
    <w:rsid w:val="006D2D5E"/>
    <w:rsid w:val="006D4270"/>
    <w:rsid w:val="006D7E74"/>
    <w:rsid w:val="006E0828"/>
    <w:rsid w:val="006E4146"/>
    <w:rsid w:val="006E44A2"/>
    <w:rsid w:val="006E6632"/>
    <w:rsid w:val="006E702D"/>
    <w:rsid w:val="006F4FA5"/>
    <w:rsid w:val="006F569D"/>
    <w:rsid w:val="006F7E8A"/>
    <w:rsid w:val="007070A1"/>
    <w:rsid w:val="0072002C"/>
    <w:rsid w:val="00725867"/>
    <w:rsid w:val="00725928"/>
    <w:rsid w:val="00725BD4"/>
    <w:rsid w:val="00734FA6"/>
    <w:rsid w:val="00735B7D"/>
    <w:rsid w:val="007456F5"/>
    <w:rsid w:val="00747C7D"/>
    <w:rsid w:val="00752D36"/>
    <w:rsid w:val="00760C00"/>
    <w:rsid w:val="00760EB1"/>
    <w:rsid w:val="00761876"/>
    <w:rsid w:val="007644AB"/>
    <w:rsid w:val="0076510A"/>
    <w:rsid w:val="00765E62"/>
    <w:rsid w:val="007754F9"/>
    <w:rsid w:val="00783392"/>
    <w:rsid w:val="007878D5"/>
    <w:rsid w:val="00790DF7"/>
    <w:rsid w:val="00791C34"/>
    <w:rsid w:val="00792A02"/>
    <w:rsid w:val="00794161"/>
    <w:rsid w:val="007944AE"/>
    <w:rsid w:val="007A04B7"/>
    <w:rsid w:val="007A5269"/>
    <w:rsid w:val="007A6AEA"/>
    <w:rsid w:val="007B0720"/>
    <w:rsid w:val="007B30C3"/>
    <w:rsid w:val="007B5456"/>
    <w:rsid w:val="007B5C8E"/>
    <w:rsid w:val="007B6B26"/>
    <w:rsid w:val="007B7406"/>
    <w:rsid w:val="007C5AC9"/>
    <w:rsid w:val="007C6339"/>
    <w:rsid w:val="007C6DBD"/>
    <w:rsid w:val="007D268D"/>
    <w:rsid w:val="007D5ED3"/>
    <w:rsid w:val="007D72F3"/>
    <w:rsid w:val="007E0ACD"/>
    <w:rsid w:val="007E217D"/>
    <w:rsid w:val="007E2A0D"/>
    <w:rsid w:val="007E3996"/>
    <w:rsid w:val="007E4D7E"/>
    <w:rsid w:val="007E4EFB"/>
    <w:rsid w:val="007E75E8"/>
    <w:rsid w:val="007F48CC"/>
    <w:rsid w:val="007F7A69"/>
    <w:rsid w:val="00804EB4"/>
    <w:rsid w:val="008058AD"/>
    <w:rsid w:val="008075F8"/>
    <w:rsid w:val="0080784C"/>
    <w:rsid w:val="008112B2"/>
    <w:rsid w:val="0081150E"/>
    <w:rsid w:val="008116A6"/>
    <w:rsid w:val="00812442"/>
    <w:rsid w:val="00812DA1"/>
    <w:rsid w:val="00813A44"/>
    <w:rsid w:val="00815C6E"/>
    <w:rsid w:val="00821A38"/>
    <w:rsid w:val="00830E33"/>
    <w:rsid w:val="00833317"/>
    <w:rsid w:val="00835034"/>
    <w:rsid w:val="00846F15"/>
    <w:rsid w:val="008472C3"/>
    <w:rsid w:val="008515C4"/>
    <w:rsid w:val="00857A58"/>
    <w:rsid w:val="00861FF1"/>
    <w:rsid w:val="008624B0"/>
    <w:rsid w:val="008634A8"/>
    <w:rsid w:val="00863C4F"/>
    <w:rsid w:val="00865818"/>
    <w:rsid w:val="0087149F"/>
    <w:rsid w:val="00874C73"/>
    <w:rsid w:val="008765AE"/>
    <w:rsid w:val="0088205D"/>
    <w:rsid w:val="00883AB3"/>
    <w:rsid w:val="00884626"/>
    <w:rsid w:val="008848A8"/>
    <w:rsid w:val="00893EC3"/>
    <w:rsid w:val="008941E7"/>
    <w:rsid w:val="00894EB5"/>
    <w:rsid w:val="008A0C0D"/>
    <w:rsid w:val="008A5AD3"/>
    <w:rsid w:val="008A5D77"/>
    <w:rsid w:val="008A7963"/>
    <w:rsid w:val="008B1E05"/>
    <w:rsid w:val="008B4D8E"/>
    <w:rsid w:val="008B6A69"/>
    <w:rsid w:val="008C1253"/>
    <w:rsid w:val="008C22B8"/>
    <w:rsid w:val="008C24ED"/>
    <w:rsid w:val="008C3B62"/>
    <w:rsid w:val="008C4B98"/>
    <w:rsid w:val="008D0781"/>
    <w:rsid w:val="008D0CB5"/>
    <w:rsid w:val="008D3399"/>
    <w:rsid w:val="008D4B29"/>
    <w:rsid w:val="008D5955"/>
    <w:rsid w:val="008E3578"/>
    <w:rsid w:val="008E7FB3"/>
    <w:rsid w:val="008F7134"/>
    <w:rsid w:val="008F744A"/>
    <w:rsid w:val="008F764F"/>
    <w:rsid w:val="0090150E"/>
    <w:rsid w:val="009027BC"/>
    <w:rsid w:val="00904531"/>
    <w:rsid w:val="009053B8"/>
    <w:rsid w:val="00905F8F"/>
    <w:rsid w:val="00907524"/>
    <w:rsid w:val="009129B6"/>
    <w:rsid w:val="00912F27"/>
    <w:rsid w:val="009202B6"/>
    <w:rsid w:val="00923BF9"/>
    <w:rsid w:val="0092407C"/>
    <w:rsid w:val="009265D1"/>
    <w:rsid w:val="009270C0"/>
    <w:rsid w:val="00930996"/>
    <w:rsid w:val="00931ACD"/>
    <w:rsid w:val="009321D0"/>
    <w:rsid w:val="009327D5"/>
    <w:rsid w:val="00932E8F"/>
    <w:rsid w:val="00932EF1"/>
    <w:rsid w:val="00933180"/>
    <w:rsid w:val="009343DE"/>
    <w:rsid w:val="00935FAB"/>
    <w:rsid w:val="00936EDE"/>
    <w:rsid w:val="00937BAF"/>
    <w:rsid w:val="00946C5D"/>
    <w:rsid w:val="00963349"/>
    <w:rsid w:val="009667F3"/>
    <w:rsid w:val="00970E07"/>
    <w:rsid w:val="00972123"/>
    <w:rsid w:val="00973F3C"/>
    <w:rsid w:val="009777FF"/>
    <w:rsid w:val="009778E6"/>
    <w:rsid w:val="00977AAD"/>
    <w:rsid w:val="0098211E"/>
    <w:rsid w:val="0098262C"/>
    <w:rsid w:val="00982752"/>
    <w:rsid w:val="00987F81"/>
    <w:rsid w:val="0099424F"/>
    <w:rsid w:val="0099631D"/>
    <w:rsid w:val="009A08D9"/>
    <w:rsid w:val="009A15CC"/>
    <w:rsid w:val="009A1FDC"/>
    <w:rsid w:val="009A2578"/>
    <w:rsid w:val="009A295B"/>
    <w:rsid w:val="009A448F"/>
    <w:rsid w:val="009A44F7"/>
    <w:rsid w:val="009B0C66"/>
    <w:rsid w:val="009B140F"/>
    <w:rsid w:val="009B35C6"/>
    <w:rsid w:val="009B3A49"/>
    <w:rsid w:val="009C1EED"/>
    <w:rsid w:val="009C45C0"/>
    <w:rsid w:val="009D7338"/>
    <w:rsid w:val="009D7490"/>
    <w:rsid w:val="009E09D2"/>
    <w:rsid w:val="009E66E3"/>
    <w:rsid w:val="009F2D96"/>
    <w:rsid w:val="009F344E"/>
    <w:rsid w:val="00A01A02"/>
    <w:rsid w:val="00A03BBF"/>
    <w:rsid w:val="00A0605F"/>
    <w:rsid w:val="00A06B1C"/>
    <w:rsid w:val="00A06C1E"/>
    <w:rsid w:val="00A11A1B"/>
    <w:rsid w:val="00A1367C"/>
    <w:rsid w:val="00A2341A"/>
    <w:rsid w:val="00A241F7"/>
    <w:rsid w:val="00A24A43"/>
    <w:rsid w:val="00A32121"/>
    <w:rsid w:val="00A355AB"/>
    <w:rsid w:val="00A3685D"/>
    <w:rsid w:val="00A407FD"/>
    <w:rsid w:val="00A411E4"/>
    <w:rsid w:val="00A4141E"/>
    <w:rsid w:val="00A42E00"/>
    <w:rsid w:val="00A43B63"/>
    <w:rsid w:val="00A442A0"/>
    <w:rsid w:val="00A535D6"/>
    <w:rsid w:val="00A55542"/>
    <w:rsid w:val="00A57A74"/>
    <w:rsid w:val="00A61263"/>
    <w:rsid w:val="00A67C23"/>
    <w:rsid w:val="00A83058"/>
    <w:rsid w:val="00A8508C"/>
    <w:rsid w:val="00A90221"/>
    <w:rsid w:val="00A93DD5"/>
    <w:rsid w:val="00AA1CCB"/>
    <w:rsid w:val="00AA1D3F"/>
    <w:rsid w:val="00AA24A4"/>
    <w:rsid w:val="00AA3192"/>
    <w:rsid w:val="00AA3A76"/>
    <w:rsid w:val="00AA52D2"/>
    <w:rsid w:val="00AA6D0B"/>
    <w:rsid w:val="00AB509A"/>
    <w:rsid w:val="00AC1A64"/>
    <w:rsid w:val="00AC2630"/>
    <w:rsid w:val="00AC3143"/>
    <w:rsid w:val="00AC3352"/>
    <w:rsid w:val="00AC5A2F"/>
    <w:rsid w:val="00AC6BD6"/>
    <w:rsid w:val="00AC7F93"/>
    <w:rsid w:val="00AD2318"/>
    <w:rsid w:val="00AD2828"/>
    <w:rsid w:val="00AE2761"/>
    <w:rsid w:val="00AE635C"/>
    <w:rsid w:val="00AF76F5"/>
    <w:rsid w:val="00AF7885"/>
    <w:rsid w:val="00B024EF"/>
    <w:rsid w:val="00B028DF"/>
    <w:rsid w:val="00B028F5"/>
    <w:rsid w:val="00B04292"/>
    <w:rsid w:val="00B060FE"/>
    <w:rsid w:val="00B0754B"/>
    <w:rsid w:val="00B075E7"/>
    <w:rsid w:val="00B11EA7"/>
    <w:rsid w:val="00B21303"/>
    <w:rsid w:val="00B2189F"/>
    <w:rsid w:val="00B2597E"/>
    <w:rsid w:val="00B35CB0"/>
    <w:rsid w:val="00B3600A"/>
    <w:rsid w:val="00B362E9"/>
    <w:rsid w:val="00B37EAF"/>
    <w:rsid w:val="00B37F4A"/>
    <w:rsid w:val="00B41021"/>
    <w:rsid w:val="00B43256"/>
    <w:rsid w:val="00B45B44"/>
    <w:rsid w:val="00B45EFE"/>
    <w:rsid w:val="00B50367"/>
    <w:rsid w:val="00B60B74"/>
    <w:rsid w:val="00B61ECF"/>
    <w:rsid w:val="00B6679E"/>
    <w:rsid w:val="00B738EF"/>
    <w:rsid w:val="00B74A0F"/>
    <w:rsid w:val="00B74F47"/>
    <w:rsid w:val="00B81FEA"/>
    <w:rsid w:val="00B830E2"/>
    <w:rsid w:val="00B904AD"/>
    <w:rsid w:val="00B95F60"/>
    <w:rsid w:val="00B961B5"/>
    <w:rsid w:val="00B9719F"/>
    <w:rsid w:val="00BA0396"/>
    <w:rsid w:val="00BA30D1"/>
    <w:rsid w:val="00BA746D"/>
    <w:rsid w:val="00BA76D7"/>
    <w:rsid w:val="00BB168B"/>
    <w:rsid w:val="00BB56BC"/>
    <w:rsid w:val="00BC11D6"/>
    <w:rsid w:val="00BC6C53"/>
    <w:rsid w:val="00BC73E0"/>
    <w:rsid w:val="00BD11E1"/>
    <w:rsid w:val="00BD24FA"/>
    <w:rsid w:val="00BD2ABC"/>
    <w:rsid w:val="00BD5E55"/>
    <w:rsid w:val="00BD709D"/>
    <w:rsid w:val="00BE3148"/>
    <w:rsid w:val="00BE3DE4"/>
    <w:rsid w:val="00BF0563"/>
    <w:rsid w:val="00BF1913"/>
    <w:rsid w:val="00BF2D91"/>
    <w:rsid w:val="00C06429"/>
    <w:rsid w:val="00C11A21"/>
    <w:rsid w:val="00C13FA7"/>
    <w:rsid w:val="00C15B35"/>
    <w:rsid w:val="00C162FF"/>
    <w:rsid w:val="00C17C8B"/>
    <w:rsid w:val="00C20D01"/>
    <w:rsid w:val="00C24979"/>
    <w:rsid w:val="00C27711"/>
    <w:rsid w:val="00C30762"/>
    <w:rsid w:val="00C32150"/>
    <w:rsid w:val="00C358CC"/>
    <w:rsid w:val="00C37FE0"/>
    <w:rsid w:val="00C477A6"/>
    <w:rsid w:val="00C50C05"/>
    <w:rsid w:val="00C51C6A"/>
    <w:rsid w:val="00C51CE8"/>
    <w:rsid w:val="00C621C8"/>
    <w:rsid w:val="00C63FB6"/>
    <w:rsid w:val="00C73721"/>
    <w:rsid w:val="00C74099"/>
    <w:rsid w:val="00C75B45"/>
    <w:rsid w:val="00C80977"/>
    <w:rsid w:val="00C81D6E"/>
    <w:rsid w:val="00C827DF"/>
    <w:rsid w:val="00C8314B"/>
    <w:rsid w:val="00C87AE4"/>
    <w:rsid w:val="00C90612"/>
    <w:rsid w:val="00C90905"/>
    <w:rsid w:val="00C91B74"/>
    <w:rsid w:val="00C92E99"/>
    <w:rsid w:val="00C97509"/>
    <w:rsid w:val="00C97F54"/>
    <w:rsid w:val="00CA0B07"/>
    <w:rsid w:val="00CA27E5"/>
    <w:rsid w:val="00CB08E7"/>
    <w:rsid w:val="00CB74D4"/>
    <w:rsid w:val="00CC2E05"/>
    <w:rsid w:val="00CC37EC"/>
    <w:rsid w:val="00CC3BA2"/>
    <w:rsid w:val="00CC7897"/>
    <w:rsid w:val="00CD7E85"/>
    <w:rsid w:val="00CE34C1"/>
    <w:rsid w:val="00CE4284"/>
    <w:rsid w:val="00CE654E"/>
    <w:rsid w:val="00CE7760"/>
    <w:rsid w:val="00CF0115"/>
    <w:rsid w:val="00CF6C40"/>
    <w:rsid w:val="00CF7487"/>
    <w:rsid w:val="00D041C3"/>
    <w:rsid w:val="00D05713"/>
    <w:rsid w:val="00D060AB"/>
    <w:rsid w:val="00D06561"/>
    <w:rsid w:val="00D079D7"/>
    <w:rsid w:val="00D11C7E"/>
    <w:rsid w:val="00D11C80"/>
    <w:rsid w:val="00D133D3"/>
    <w:rsid w:val="00D1509C"/>
    <w:rsid w:val="00D1657D"/>
    <w:rsid w:val="00D30A6D"/>
    <w:rsid w:val="00D31516"/>
    <w:rsid w:val="00D34560"/>
    <w:rsid w:val="00D34D2C"/>
    <w:rsid w:val="00D3596E"/>
    <w:rsid w:val="00D408A2"/>
    <w:rsid w:val="00D423D5"/>
    <w:rsid w:val="00D44B6A"/>
    <w:rsid w:val="00D459DB"/>
    <w:rsid w:val="00D465D5"/>
    <w:rsid w:val="00D4755E"/>
    <w:rsid w:val="00D508B4"/>
    <w:rsid w:val="00D62602"/>
    <w:rsid w:val="00D64451"/>
    <w:rsid w:val="00D84D0E"/>
    <w:rsid w:val="00D86752"/>
    <w:rsid w:val="00D92B84"/>
    <w:rsid w:val="00D94AF6"/>
    <w:rsid w:val="00D9518C"/>
    <w:rsid w:val="00D95FA0"/>
    <w:rsid w:val="00D97F64"/>
    <w:rsid w:val="00DA1CB9"/>
    <w:rsid w:val="00DA2471"/>
    <w:rsid w:val="00DA26C1"/>
    <w:rsid w:val="00DA43DE"/>
    <w:rsid w:val="00DA49DB"/>
    <w:rsid w:val="00DA5725"/>
    <w:rsid w:val="00DA7F11"/>
    <w:rsid w:val="00DB0E45"/>
    <w:rsid w:val="00DB27D3"/>
    <w:rsid w:val="00DB419D"/>
    <w:rsid w:val="00DB7146"/>
    <w:rsid w:val="00DB7C0D"/>
    <w:rsid w:val="00DC443B"/>
    <w:rsid w:val="00DC5380"/>
    <w:rsid w:val="00DC5FAC"/>
    <w:rsid w:val="00DC624A"/>
    <w:rsid w:val="00DD0FAA"/>
    <w:rsid w:val="00DE3C5D"/>
    <w:rsid w:val="00DE6689"/>
    <w:rsid w:val="00DE66F5"/>
    <w:rsid w:val="00DE6F7B"/>
    <w:rsid w:val="00DE7522"/>
    <w:rsid w:val="00DF2FC9"/>
    <w:rsid w:val="00DF3086"/>
    <w:rsid w:val="00DF66B4"/>
    <w:rsid w:val="00DF7CB0"/>
    <w:rsid w:val="00E01D53"/>
    <w:rsid w:val="00E02CBB"/>
    <w:rsid w:val="00E0602A"/>
    <w:rsid w:val="00E0728F"/>
    <w:rsid w:val="00E12165"/>
    <w:rsid w:val="00E14C71"/>
    <w:rsid w:val="00E21194"/>
    <w:rsid w:val="00E24FDF"/>
    <w:rsid w:val="00E25697"/>
    <w:rsid w:val="00E259B2"/>
    <w:rsid w:val="00E3210F"/>
    <w:rsid w:val="00E338FC"/>
    <w:rsid w:val="00E33A2E"/>
    <w:rsid w:val="00E343B5"/>
    <w:rsid w:val="00E343B6"/>
    <w:rsid w:val="00E4111C"/>
    <w:rsid w:val="00E41697"/>
    <w:rsid w:val="00E475E1"/>
    <w:rsid w:val="00E50A13"/>
    <w:rsid w:val="00E52F2D"/>
    <w:rsid w:val="00E54FBC"/>
    <w:rsid w:val="00E637E1"/>
    <w:rsid w:val="00E63B5C"/>
    <w:rsid w:val="00E647DF"/>
    <w:rsid w:val="00E65DDD"/>
    <w:rsid w:val="00E67AF8"/>
    <w:rsid w:val="00E702A8"/>
    <w:rsid w:val="00E7267A"/>
    <w:rsid w:val="00E72961"/>
    <w:rsid w:val="00E77E9C"/>
    <w:rsid w:val="00E8371A"/>
    <w:rsid w:val="00E86A9E"/>
    <w:rsid w:val="00E9020D"/>
    <w:rsid w:val="00E9136B"/>
    <w:rsid w:val="00E930C1"/>
    <w:rsid w:val="00E93F74"/>
    <w:rsid w:val="00E94D91"/>
    <w:rsid w:val="00E951FA"/>
    <w:rsid w:val="00E965AF"/>
    <w:rsid w:val="00E97B29"/>
    <w:rsid w:val="00EA49B6"/>
    <w:rsid w:val="00EB4251"/>
    <w:rsid w:val="00EB70FE"/>
    <w:rsid w:val="00EC058D"/>
    <w:rsid w:val="00EC48F3"/>
    <w:rsid w:val="00EC7199"/>
    <w:rsid w:val="00EC7BB8"/>
    <w:rsid w:val="00ED04D5"/>
    <w:rsid w:val="00ED331D"/>
    <w:rsid w:val="00ED3DE4"/>
    <w:rsid w:val="00ED4367"/>
    <w:rsid w:val="00EE06DE"/>
    <w:rsid w:val="00EE2FE5"/>
    <w:rsid w:val="00EE76E4"/>
    <w:rsid w:val="00EF1F8F"/>
    <w:rsid w:val="00EF22F0"/>
    <w:rsid w:val="00F04A89"/>
    <w:rsid w:val="00F05B67"/>
    <w:rsid w:val="00F10A19"/>
    <w:rsid w:val="00F10E72"/>
    <w:rsid w:val="00F139E0"/>
    <w:rsid w:val="00F15B1C"/>
    <w:rsid w:val="00F16CCE"/>
    <w:rsid w:val="00F213BE"/>
    <w:rsid w:val="00F22B2F"/>
    <w:rsid w:val="00F30909"/>
    <w:rsid w:val="00F31640"/>
    <w:rsid w:val="00F33FEC"/>
    <w:rsid w:val="00F40EC2"/>
    <w:rsid w:val="00F474F6"/>
    <w:rsid w:val="00F5219F"/>
    <w:rsid w:val="00F54730"/>
    <w:rsid w:val="00F61EEB"/>
    <w:rsid w:val="00F70EE9"/>
    <w:rsid w:val="00F74E52"/>
    <w:rsid w:val="00F75230"/>
    <w:rsid w:val="00F7668A"/>
    <w:rsid w:val="00F80D03"/>
    <w:rsid w:val="00F82220"/>
    <w:rsid w:val="00F83B7E"/>
    <w:rsid w:val="00F83F2B"/>
    <w:rsid w:val="00F904D1"/>
    <w:rsid w:val="00F92656"/>
    <w:rsid w:val="00F97695"/>
    <w:rsid w:val="00FA29E4"/>
    <w:rsid w:val="00FA6545"/>
    <w:rsid w:val="00FA69C1"/>
    <w:rsid w:val="00FB1441"/>
    <w:rsid w:val="00FB54A4"/>
    <w:rsid w:val="00FB6E7A"/>
    <w:rsid w:val="00FB7262"/>
    <w:rsid w:val="00FC03D7"/>
    <w:rsid w:val="00FC276E"/>
    <w:rsid w:val="00FC4F7F"/>
    <w:rsid w:val="00FD1D7C"/>
    <w:rsid w:val="00FD31DF"/>
    <w:rsid w:val="00FE0ABB"/>
    <w:rsid w:val="00FE3F15"/>
    <w:rsid w:val="00FE5896"/>
    <w:rsid w:val="00FE6638"/>
    <w:rsid w:val="00FF22FF"/>
    <w:rsid w:val="00FF30C8"/>
    <w:rsid w:val="00FF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53355C86"/>
  <w15:chartTrackingRefBased/>
  <w15:docId w15:val="{9E3052CF-3A78-4587-9E94-52E36302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TheKey">
    <w:name w:val="1 body copy The Key"/>
    <w:basedOn w:val="Normal"/>
    <w:link w:val="1bodycopyTheKeyChar"/>
    <w:qFormat/>
    <w:rsid w:val="0030213B"/>
    <w:pPr>
      <w:spacing w:after="120"/>
    </w:pPr>
  </w:style>
  <w:style w:type="paragraph" w:customStyle="1" w:styleId="3Bulletedcopypink">
    <w:name w:val="3 Bulleted copy pink &gt;"/>
    <w:basedOn w:val="1bodycopyTheKey"/>
    <w:qFormat/>
    <w:rsid w:val="008E3578"/>
    <w:pPr>
      <w:numPr>
        <w:numId w:val="2"/>
      </w:numPr>
      <w:ind w:left="527" w:hanging="357"/>
    </w:pPr>
    <w:rPr>
      <w:rFonts w:cs="Arial"/>
      <w:szCs w:val="20"/>
    </w:rPr>
  </w:style>
  <w:style w:type="paragraph" w:customStyle="1" w:styleId="2Subheadpink">
    <w:name w:val="2 Subhead pink"/>
    <w:next w:val="1bodycopyTheKe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TheKey"/>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TheKe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TheKeyChar">
    <w:name w:val="1 body copy The Key Char"/>
    <w:link w:val="1bodycopyTheKey"/>
    <w:rsid w:val="0030213B"/>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8E3578"/>
    <w:pPr>
      <w:spacing w:after="240" w:line="259" w:lineRule="auto"/>
      <w:ind w:right="1134"/>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pink">
    <w:name w:val="Table pink"/>
    <w:basedOn w:val="Tableblue"/>
    <w:uiPriority w:val="99"/>
    <w:rsid w:val="00D079D7"/>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TheKe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7TableHeading2">
    <w:name w:val="7 Table Heading 2"/>
    <w:qFormat/>
    <w:rsid w:val="00146FEA"/>
    <w:rPr>
      <w:rFonts w:eastAsia="MS Mincho" w:cs="Arial"/>
      <w:lang w:val="en-US" w:eastAsia="en-US"/>
    </w:rPr>
  </w:style>
  <w:style w:type="character" w:customStyle="1" w:styleId="UnresolvedMention1">
    <w:name w:val="Unresolved Mention1"/>
    <w:uiPriority w:val="99"/>
    <w:semiHidden/>
    <w:unhideWhenUsed/>
    <w:rsid w:val="00963349"/>
    <w:rPr>
      <w:color w:val="605E5C"/>
      <w:shd w:val="clear" w:color="auto" w:fill="E1DFDD"/>
    </w:rPr>
  </w:style>
  <w:style w:type="character" w:styleId="FollowedHyperlink">
    <w:name w:val="FollowedHyperlink"/>
    <w:uiPriority w:val="99"/>
    <w:semiHidden/>
    <w:unhideWhenUsed/>
    <w:rsid w:val="00963349"/>
    <w:rPr>
      <w:color w:val="954F72"/>
      <w:u w:val="single"/>
    </w:rPr>
  </w:style>
  <w:style w:type="paragraph" w:customStyle="1" w:styleId="1bodycopy">
    <w:name w:val="1 body copy"/>
    <w:basedOn w:val="Normal"/>
    <w:link w:val="1bodycopyChar"/>
    <w:qFormat/>
    <w:rsid w:val="00FA69C1"/>
    <w:pPr>
      <w:spacing w:after="120"/>
    </w:pPr>
    <w:rPr>
      <w:lang w:val="en-GB"/>
    </w:rPr>
  </w:style>
  <w:style w:type="character" w:customStyle="1" w:styleId="1bodycopyChar">
    <w:name w:val="1 body copy Char"/>
    <w:link w:val="1bodycopy"/>
    <w:rsid w:val="00FA69C1"/>
    <w:rPr>
      <w:rFonts w:eastAsia="MS Mincho"/>
      <w:szCs w:val="24"/>
      <w:lang w:eastAsia="en-US"/>
    </w:rPr>
  </w:style>
  <w:style w:type="character" w:styleId="CommentReference">
    <w:name w:val="annotation reference"/>
    <w:basedOn w:val="DefaultParagraphFont"/>
    <w:uiPriority w:val="99"/>
    <w:semiHidden/>
    <w:unhideWhenUsed/>
    <w:rsid w:val="00B830E2"/>
    <w:rPr>
      <w:sz w:val="16"/>
      <w:szCs w:val="16"/>
    </w:rPr>
  </w:style>
  <w:style w:type="paragraph" w:styleId="CommentText">
    <w:name w:val="annotation text"/>
    <w:basedOn w:val="Normal"/>
    <w:link w:val="CommentTextChar"/>
    <w:uiPriority w:val="99"/>
    <w:unhideWhenUsed/>
    <w:rsid w:val="00B830E2"/>
    <w:rPr>
      <w:szCs w:val="20"/>
    </w:rPr>
  </w:style>
  <w:style w:type="character" w:customStyle="1" w:styleId="CommentTextChar">
    <w:name w:val="Comment Text Char"/>
    <w:basedOn w:val="DefaultParagraphFont"/>
    <w:link w:val="CommentText"/>
    <w:uiPriority w:val="99"/>
    <w:rsid w:val="00B830E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830E2"/>
    <w:rPr>
      <w:b/>
      <w:bCs/>
    </w:rPr>
  </w:style>
  <w:style w:type="character" w:customStyle="1" w:styleId="CommentSubjectChar">
    <w:name w:val="Comment Subject Char"/>
    <w:basedOn w:val="CommentTextChar"/>
    <w:link w:val="CommentSubject"/>
    <w:uiPriority w:val="99"/>
    <w:semiHidden/>
    <w:rsid w:val="00B830E2"/>
    <w:rPr>
      <w:rFonts w:eastAsia="MS Mincho"/>
      <w:b/>
      <w:bCs/>
      <w:lang w:val="en-US" w:eastAsia="en-US"/>
    </w:rPr>
  </w:style>
  <w:style w:type="paragraph" w:styleId="ListParagraph">
    <w:name w:val="List Paragraph"/>
    <w:basedOn w:val="Normal"/>
    <w:uiPriority w:val="34"/>
    <w:qFormat/>
    <w:rsid w:val="006D7E74"/>
    <w:pPr>
      <w:ind w:left="720"/>
    </w:pPr>
    <w:rPr>
      <w:rFonts w:ascii="Verdana" w:eastAsia="Times New Roman" w:hAnsi="Verdana" w:cs="Arial"/>
      <w:sz w:val="22"/>
      <w:szCs w:val="22"/>
      <w:lang w:val="en-GB" w:eastAsia="en-GB"/>
    </w:rPr>
  </w:style>
  <w:style w:type="paragraph" w:customStyle="1" w:styleId="xxmsonormal">
    <w:name w:val="x_xmsonormal"/>
    <w:basedOn w:val="Normal"/>
    <w:rsid w:val="00A83058"/>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5B4219"/>
  </w:style>
  <w:style w:type="character" w:customStyle="1" w:styleId="eop">
    <w:name w:val="eop"/>
    <w:basedOn w:val="DefaultParagraphFont"/>
    <w:rsid w:val="005B4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20938040">
      <w:bodyDiv w:val="1"/>
      <w:marLeft w:val="0"/>
      <w:marRight w:val="0"/>
      <w:marTop w:val="0"/>
      <w:marBottom w:val="0"/>
      <w:divBdr>
        <w:top w:val="none" w:sz="0" w:space="0" w:color="auto"/>
        <w:left w:val="none" w:sz="0" w:space="0" w:color="auto"/>
        <w:bottom w:val="none" w:sz="0" w:space="0" w:color="auto"/>
        <w:right w:val="none" w:sz="0" w:space="0" w:color="auto"/>
      </w:divBdr>
    </w:div>
    <w:div w:id="1097479832">
      <w:bodyDiv w:val="1"/>
      <w:marLeft w:val="0"/>
      <w:marRight w:val="0"/>
      <w:marTop w:val="0"/>
      <w:marBottom w:val="0"/>
      <w:divBdr>
        <w:top w:val="none" w:sz="0" w:space="0" w:color="auto"/>
        <w:left w:val="none" w:sz="0" w:space="0" w:color="auto"/>
        <w:bottom w:val="none" w:sz="0" w:space="0" w:color="auto"/>
        <w:right w:val="none" w:sz="0" w:space="0" w:color="auto"/>
      </w:divBdr>
    </w:div>
    <w:div w:id="16699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eyDoc-template-landscape-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88FA25E-451F-4909-BF72-1EDDB98C6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KSL-KeyDoc-template-landscape-2022</Template>
  <TotalTime>2</TotalTime>
  <Pages>18</Pages>
  <Words>4549</Words>
  <Characters>25931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30420</CharactersWithSpaces>
  <SharedDoc>false</SharedDoc>
  <HLinks>
    <vt:vector size="36" baseType="variant">
      <vt:variant>
        <vt:i4>589916</vt:i4>
      </vt:variant>
      <vt:variant>
        <vt:i4>3</vt:i4>
      </vt:variant>
      <vt:variant>
        <vt:i4>0</vt:i4>
      </vt:variant>
      <vt:variant>
        <vt:i4>5</vt:i4>
      </vt:variant>
      <vt:variant>
        <vt:lpwstr>https://schoolleaders.thekeysupport.com/uid/a1cc3fe6-7d15-4300-be2d-e751f2c0e10b/</vt:lpwstr>
      </vt:variant>
      <vt:variant>
        <vt:lpwstr/>
      </vt:variant>
      <vt:variant>
        <vt:i4>5439489</vt:i4>
      </vt:variant>
      <vt:variant>
        <vt:i4>0</vt:i4>
      </vt:variant>
      <vt:variant>
        <vt:i4>0</vt:i4>
      </vt:variant>
      <vt:variant>
        <vt:i4>5</vt:i4>
      </vt:variant>
      <vt:variant>
        <vt:lpwstr>https://www.gov.uk/government/publications/school-inspection-handbook-eif</vt:lpwstr>
      </vt:variant>
      <vt:variant>
        <vt:lpwstr/>
      </vt:variant>
      <vt:variant>
        <vt:i4>2162790</vt:i4>
      </vt:variant>
      <vt:variant>
        <vt:i4>12</vt:i4>
      </vt:variant>
      <vt:variant>
        <vt:i4>0</vt:i4>
      </vt:variant>
      <vt:variant>
        <vt:i4>5</vt:i4>
      </vt:variant>
      <vt:variant>
        <vt:lpwstr>https://thekeysupport.com/terms-of-use</vt:lpwstr>
      </vt:variant>
      <vt:variant>
        <vt:lpwstr/>
      </vt:variant>
      <vt:variant>
        <vt:i4>5177421</vt:i4>
      </vt:variant>
      <vt:variant>
        <vt:i4>9</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Lucy Stephens</cp:lastModifiedBy>
  <cp:revision>2</cp:revision>
  <cp:lastPrinted>2018-10-02T14:43:00Z</cp:lastPrinted>
  <dcterms:created xsi:type="dcterms:W3CDTF">2026-10-27T12:31:00Z</dcterms:created>
  <dcterms:modified xsi:type="dcterms:W3CDTF">2026-10-27T12:31:00Z</dcterms:modified>
</cp:coreProperties>
</file>